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32871" w14:textId="1DB0EC72" w:rsidR="00270747" w:rsidRDefault="00A82BC5" w:rsidP="007717E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B3EAE" wp14:editId="41B10E51">
                <wp:simplePos x="0" y="0"/>
                <wp:positionH relativeFrom="column">
                  <wp:posOffset>3025659</wp:posOffset>
                </wp:positionH>
                <wp:positionV relativeFrom="paragraph">
                  <wp:posOffset>2111260</wp:posOffset>
                </wp:positionV>
                <wp:extent cx="1256549" cy="2794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549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A5CDC" w14:textId="54E5DC9B" w:rsidR="00A82BC5" w:rsidRPr="00A82BC5" w:rsidRDefault="00A82BC5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target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74A71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«target»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B3EAE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38.25pt;margin-top:166.25pt;width:98.9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" filled="f" stroked="f" strokeweight=".5pt">
                <v:textbox>
                  <w:txbxContent>
                    <w:p w14:paraId="0E8A5CDC" w14:textId="54E5DC9B" w:rsidR="00A82BC5" w:rsidRPr="00A82BC5" w:rsidRDefault="00A82BC5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target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074A71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«target»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347BF" wp14:editId="7424ED27">
                <wp:simplePos x="0" y="0"/>
                <wp:positionH relativeFrom="column">
                  <wp:posOffset>3385647</wp:posOffset>
                </wp:positionH>
                <wp:positionV relativeFrom="paragraph">
                  <wp:posOffset>-659765</wp:posOffset>
                </wp:positionV>
                <wp:extent cx="563245" cy="905164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905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20C6E" w14:textId="37B787C1" w:rsidR="00A82BC5" w:rsidRPr="00C3066F" w:rsidRDefault="00A82BC5">
                            <w:pP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instrText xml:space="preserve"> MERGEFIELD level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separate"/>
                            </w:r>
                            <w:r w:rsidR="00074A71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112"/>
                                <w:szCs w:val="112"/>
                              </w:rPr>
                              <w:t>«level»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47BF" id="Textfeld 13" o:spid="_x0000_s1027" type="#_x0000_t202" style="position:absolute;margin-left:266.6pt;margin-top:-51.95pt;width:44.3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" filled="f" stroked="f" strokeweight=".5pt">
                <v:textbox>
                  <w:txbxContent>
                    <w:p w14:paraId="72D20C6E" w14:textId="37B787C1" w:rsidR="00A82BC5" w:rsidRPr="00C3066F" w:rsidRDefault="00A82BC5">
                      <w:pP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instrText xml:space="preserve"> MERGEFIELD level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separate"/>
                      </w:r>
                      <w:r w:rsidR="00074A71">
                        <w:rPr>
                          <w:rFonts w:ascii="BlackChancery" w:hAnsi="BlackChancery"/>
                          <w:noProof/>
                          <w:color w:val="4D4121"/>
                          <w:sz w:val="112"/>
                          <w:szCs w:val="112"/>
                        </w:rPr>
                        <w:t>«level»</w: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722A8F" wp14:editId="46015F1D">
                <wp:simplePos x="0" y="0"/>
                <wp:positionH relativeFrom="column">
                  <wp:posOffset>-188595</wp:posOffset>
                </wp:positionH>
                <wp:positionV relativeFrom="paragraph">
                  <wp:posOffset>3238095</wp:posOffset>
                </wp:positionV>
                <wp:extent cx="3886200" cy="3020291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020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5A96D" w14:textId="44995690" w:rsidR="00A82BC5" w:rsidRPr="00A82BC5" w:rsidRDefault="00A82BC5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A82BC5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description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074A71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«description»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2A8F" id="Textfeld 11" o:spid="_x0000_s1028" type="#_x0000_t202" style="position:absolute;margin-left:-14.85pt;margin-top:254.95pt;width:306pt;height:23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" filled="f" stroked="f" strokeweight=".5pt">
                <v:textbox>
                  <w:txbxContent>
                    <w:p w14:paraId="44E5A96D" w14:textId="44995690" w:rsidR="00A82BC5" w:rsidRPr="00A82BC5" w:rsidRDefault="00A82BC5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A82BC5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description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074A71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«description»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D2A22" wp14:editId="2D216B22">
                <wp:simplePos x="0" y="0"/>
                <wp:positionH relativeFrom="column">
                  <wp:posOffset>254750</wp:posOffset>
                </wp:positionH>
                <wp:positionV relativeFrom="paragraph">
                  <wp:posOffset>2610023</wp:posOffset>
                </wp:positionV>
                <wp:extent cx="3084946" cy="628073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946" cy="628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360FF" w14:textId="197553FE" w:rsidR="00A82BC5" w:rsidRPr="00A82BC5" w:rsidRDefault="00A82BC5" w:rsidP="00A37863">
                            <w:pPr>
                              <w:jc w:val="center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A82BC5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components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074A71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«components»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2A22" id="Textfeld 8" o:spid="_x0000_s1029" type="#_x0000_t202" style="position:absolute;margin-left:20.05pt;margin-top:205.5pt;width:242.9pt;height:4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" filled="f" stroked="f" strokeweight=".5pt">
                <v:textbox>
                  <w:txbxContent>
                    <w:p w14:paraId="15C360FF" w14:textId="197553FE" w:rsidR="00A82BC5" w:rsidRPr="00A82BC5" w:rsidRDefault="00A82BC5" w:rsidP="00A37863">
                      <w:pPr>
                        <w:jc w:val="center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A82BC5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components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074A71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«components»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ED3B" wp14:editId="37C9CBD7">
                <wp:simplePos x="0" y="0"/>
                <wp:positionH relativeFrom="column">
                  <wp:posOffset>23841</wp:posOffset>
                </wp:positionH>
                <wp:positionV relativeFrom="paragraph">
                  <wp:posOffset>-733540</wp:posOffset>
                </wp:positionV>
                <wp:extent cx="3185969" cy="48196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969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C9F37" w14:textId="41922814" w:rsidR="00A82BC5" w:rsidRPr="00A82BC5" w:rsidRDefault="00A82BC5" w:rsidP="00AB562C">
                            <w:pPr>
                              <w:jc w:val="center"/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instrText xml:space="preserve"> MERGEFIELD name </w:instrTex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074A71"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noProof/>
                                <w:color w:val="4D4121"/>
                                <w:sz w:val="40"/>
                                <w:szCs w:val="40"/>
                              </w:rPr>
                              <w:t>«name»</w: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4ED3B" id="Textfeld 12" o:spid="_x0000_s1030" type="#_x0000_t202" style="position:absolute;margin-left:1.9pt;margin-top:-57.75pt;width:250.85pt;height:37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" filled="f" stroked="f" strokeweight=".5pt">
                <v:textbox>
                  <w:txbxContent>
                    <w:p w14:paraId="7F4C9F37" w14:textId="41922814" w:rsidR="00A82BC5" w:rsidRPr="00A82BC5" w:rsidRDefault="00A82BC5" w:rsidP="00AB562C">
                      <w:pPr>
                        <w:jc w:val="center"/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</w:pP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instrText xml:space="preserve"> MERGEFIELD name </w:instrTex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separate"/>
                      </w:r>
                      <w:r w:rsidR="00074A71"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noProof/>
                          <w:color w:val="4D4121"/>
                          <w:sz w:val="40"/>
                          <w:szCs w:val="40"/>
                        </w:rPr>
                        <w:t>«name»</w: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321D1" wp14:editId="22E75C6C">
                <wp:simplePos x="0" y="0"/>
                <wp:positionH relativeFrom="column">
                  <wp:posOffset>-264795</wp:posOffset>
                </wp:positionH>
                <wp:positionV relativeFrom="paragraph">
                  <wp:posOffset>2351405</wp:posOffset>
                </wp:positionV>
                <wp:extent cx="1079500" cy="2540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E4C0" w14:textId="1211514D" w:rsidR="00A82BC5" w:rsidRPr="00A82BC5" w:rsidRDefault="00A82BC5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casting_time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74A71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«casting_time»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21D1" id="Textfeld 9" o:spid="_x0000_s1031" type="#_x0000_t202" style="position:absolute;margin-left:-20.85pt;margin-top:185.15pt;width:8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" filled="f" stroked="f" strokeweight=".5pt">
                <v:textbox>
                  <w:txbxContent>
                    <w:p w14:paraId="68FBE4C0" w14:textId="1211514D" w:rsidR="00A82BC5" w:rsidRPr="00A82BC5" w:rsidRDefault="00A82BC5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casting_time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074A71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«casting_time»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30883" wp14:editId="291C9B27">
                <wp:simplePos x="0" y="0"/>
                <wp:positionH relativeFrom="column">
                  <wp:posOffset>-533400</wp:posOffset>
                </wp:positionH>
                <wp:positionV relativeFrom="paragraph">
                  <wp:posOffset>2108200</wp:posOffset>
                </wp:positionV>
                <wp:extent cx="1079500" cy="2794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D5B83" w14:textId="257D573A" w:rsidR="00A82BC5" w:rsidRPr="00A82BC5" w:rsidRDefault="00A82BC5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range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74A71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«range»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0883" id="Textfeld 10" o:spid="_x0000_s1032" type="#_x0000_t202" style="position:absolute;margin-left:-42pt;margin-top:166pt;width:8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" filled="f" stroked="f" strokeweight=".5pt">
                <v:textbox>
                  <w:txbxContent>
                    <w:p w14:paraId="770D5B83" w14:textId="257D573A" w:rsidR="00A82BC5" w:rsidRPr="00A82BC5" w:rsidRDefault="00A82BC5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range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074A71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«range»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E2ECF" wp14:editId="31B2075E">
                <wp:simplePos x="0" y="0"/>
                <wp:positionH relativeFrom="column">
                  <wp:posOffset>2694305</wp:posOffset>
                </wp:positionH>
                <wp:positionV relativeFrom="paragraph">
                  <wp:posOffset>2389505</wp:posOffset>
                </wp:positionV>
                <wp:extent cx="1079500" cy="2794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CFCE" w14:textId="2AA42BFE" w:rsidR="00A82BC5" w:rsidRPr="00A82BC5" w:rsidRDefault="00A82BC5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duration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74A71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«duration»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2ECF" id="Textfeld 7" o:spid="_x0000_s1033" type="#_x0000_t202" style="position:absolute;margin-left:212.15pt;margin-top:188.15pt;width:8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" filled="f" stroked="f" strokeweight=".5pt">
                <v:textbox>
                  <w:txbxContent>
                    <w:p w14:paraId="7570CFCE" w14:textId="2AA42BFE" w:rsidR="00A82BC5" w:rsidRPr="00A82BC5" w:rsidRDefault="00A82BC5" w:rsidP="00A37863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duration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074A71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«duration»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w:drawing>
          <wp:anchor distT="0" distB="0" distL="114300" distR="114300" simplePos="0" relativeHeight="251663360" behindDoc="0" locked="0" layoutInCell="1" allowOverlap="1" wp14:anchorId="0A606967" wp14:editId="6E942675">
            <wp:simplePos x="0" y="0"/>
            <wp:positionH relativeFrom="margin">
              <wp:posOffset>3699510</wp:posOffset>
            </wp:positionH>
            <wp:positionV relativeFrom="margin">
              <wp:posOffset>433814</wp:posOffset>
            </wp:positionV>
            <wp:extent cx="582338" cy="14732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863" w:rsidRPr="00A37863">
        <w:rPr>
          <w:noProof/>
          <w:color w:val="4D4121"/>
        </w:rPr>
        <w:drawing>
          <wp:anchor distT="0" distB="0" distL="114300" distR="114300" simplePos="0" relativeHeight="251661312" behindDoc="0" locked="0" layoutInCell="1" allowOverlap="1" wp14:anchorId="70B6DC25" wp14:editId="0B76E7AB">
            <wp:simplePos x="0" y="0"/>
            <wp:positionH relativeFrom="margin">
              <wp:posOffset>-772795</wp:posOffset>
            </wp:positionH>
            <wp:positionV relativeFrom="margin">
              <wp:posOffset>430530</wp:posOffset>
            </wp:positionV>
            <wp:extent cx="582338" cy="1473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0747" w:rsidSect="00771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6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1A9CF" w14:textId="77777777" w:rsidR="00A82BC5" w:rsidRDefault="00A82BC5" w:rsidP="007717E6">
      <w:r>
        <w:separator/>
      </w:r>
    </w:p>
  </w:endnote>
  <w:endnote w:type="continuationSeparator" w:id="0">
    <w:p w14:paraId="33BAAA09" w14:textId="77777777" w:rsidR="00A82BC5" w:rsidRDefault="00A82BC5" w:rsidP="0077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A142611-3518-8644-A645-05B7927A9F5C}"/>
    <w:embedBoldItalic r:id="rId2" w:fontKey="{D03BAA7A-F50D-3E48-95BD-B336FE7633C6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1C11BE35-A08E-8B41-9DCA-F28237BFB600}"/>
    <w:embedBoldItalic r:id="rId4" w:fontKey="{A9B5A7FA-198D-7F41-84A6-9F065C717F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881F5C3B-FD93-3B4D-A4A4-23F04447AF01}"/>
  </w:font>
  <w:font w:name="BlackChancery">
    <w:altName w:val="BlackChancery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276037B9-D0E5-2C44-82D5-29E99A79D040}"/>
    <w:embedBoldItalic r:id="rId7" w:fontKey="{A07FD0C7-CA87-2E4C-99CE-6A66C1923F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1145C" w14:textId="77777777" w:rsidR="00074A71" w:rsidRDefault="00074A7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3CA52" w14:textId="77777777" w:rsidR="00074A71" w:rsidRDefault="00074A7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BC90E" w14:textId="77777777" w:rsidR="00074A71" w:rsidRDefault="00074A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7866D" w14:textId="77777777" w:rsidR="00A82BC5" w:rsidRDefault="00A82BC5" w:rsidP="007717E6">
      <w:r>
        <w:separator/>
      </w:r>
    </w:p>
  </w:footnote>
  <w:footnote w:type="continuationSeparator" w:id="0">
    <w:p w14:paraId="60139D75" w14:textId="77777777" w:rsidR="00A82BC5" w:rsidRDefault="00A82BC5" w:rsidP="00771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493" w14:textId="0A30FBF3" w:rsidR="00A82BC5" w:rsidRDefault="00074A71">
    <w:pPr>
      <w:pStyle w:val="Kopfzeile"/>
    </w:pPr>
    <w:r>
      <w:rPr>
        <w:noProof/>
      </w:rPr>
    </w:r>
    <w:r w:rsidR="00074A71">
      <w:rPr>
        <w:noProof/>
      </w:rPr>
      <w:pict w14:anchorId="143E56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326178" o:spid="_x0000_s1029" type="#_x0000_t75" alt="" style="position:absolute;margin-left:0;margin-top:0;width:384pt;height:58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Divination_Whi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B4433" w14:textId="7A49AA6D" w:rsidR="00A82BC5" w:rsidRDefault="00074A71">
    <w:pPr>
      <w:pStyle w:val="Kopfzeile"/>
    </w:pPr>
    <w:r>
      <w:rPr>
        <w:noProof/>
      </w:rPr>
    </w:r>
    <w:r w:rsidR="00074A71">
      <w:rPr>
        <w:noProof/>
      </w:rPr>
      <w:pict w14:anchorId="771C04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326179" o:spid="_x0000_s1030" type="#_x0000_t75" alt="" style="position:absolute;margin-left:0;margin-top:0;width:384pt;height:58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Divination_Whi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3617" w14:textId="283847B9" w:rsidR="00A82BC5" w:rsidRDefault="00074A71">
    <w:pPr>
      <w:pStyle w:val="Kopfzeile"/>
    </w:pPr>
    <w:r>
      <w:rPr>
        <w:noProof/>
      </w:rPr>
    </w:r>
    <w:r w:rsidR="00074A71">
      <w:rPr>
        <w:noProof/>
      </w:rPr>
      <w:pict w14:anchorId="12245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326177" o:spid="_x0000_s1028" type="#_x0000_t75" alt="" style="position:absolute;margin-left:0;margin-top:0;width:384pt;height:58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Divination_Whi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embedTrueTypeFonts/>
  <w:proofState w:spelling="clean" w:grammar="clean"/>
  <w:attachedTemplate r:id="rId1"/>
  <w:mailMerge>
    <w:mainDocumentType w:val="formLetters"/>
    <w:linkToQuery/>
    <w:dataType w:val="textFile"/>
    <w:query w:val="SELECT * FROM /Users/albertoassmann/Nextcloud/Rollenspiele/D&amp;D/5th/Orscheler Rollenspielrunde/Magiebuch/spells/Divination/Divination.xlsx"/>
    <w:dataSource r:id="rId2"/>
    <w:activeRecord w:val="5"/>
  </w:mailMerge>
  <w:defaultTabStop w:val="708"/>
  <w:hyphenationZone w:val="425"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52"/>
    <w:rsid w:val="00074A71"/>
    <w:rsid w:val="001F3834"/>
    <w:rsid w:val="00270747"/>
    <w:rsid w:val="00314069"/>
    <w:rsid w:val="00405B46"/>
    <w:rsid w:val="00634852"/>
    <w:rsid w:val="006C6C02"/>
    <w:rsid w:val="007717E6"/>
    <w:rsid w:val="007946BF"/>
    <w:rsid w:val="008A0C41"/>
    <w:rsid w:val="008A3894"/>
    <w:rsid w:val="008C52BA"/>
    <w:rsid w:val="00A37863"/>
    <w:rsid w:val="00A82BC5"/>
    <w:rsid w:val="00AB562C"/>
    <w:rsid w:val="00B75345"/>
    <w:rsid w:val="00C3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4:docId w14:val="40992F93"/>
  <w15:chartTrackingRefBased/>
  <w15:docId w15:val="{C9E0C27B-3D14-9B4A-A72E-5C77ED4F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7863"/>
  </w:style>
  <w:style w:type="paragraph" w:styleId="berschrift1">
    <w:name w:val="heading 1"/>
    <w:basedOn w:val="Standard"/>
    <w:next w:val="Standard"/>
    <w:link w:val="berschrift1Zchn"/>
    <w:uiPriority w:val="9"/>
    <w:qFormat/>
    <w:rsid w:val="007717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17E6"/>
  </w:style>
  <w:style w:type="paragraph" w:styleId="Fuzeile">
    <w:name w:val="footer"/>
    <w:basedOn w:val="Standard"/>
    <w:link w:val="Fu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17E6"/>
  </w:style>
  <w:style w:type="character" w:customStyle="1" w:styleId="berschrift1Zchn">
    <w:name w:val="Überschrift 1 Zchn"/>
    <w:basedOn w:val="Absatz-Standardschriftart"/>
    <w:link w:val="berschrift1"/>
    <w:uiPriority w:val="9"/>
    <w:rsid w:val="00771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/Users/albertoassmann/Nextcloud/Rollenspiele/D&amp;D/5th/Orscheler%20Rollenspielrunde/Magiebuch/spells/Divination/Divination.xlsx" TargetMode="External"/><Relationship Id="rId1" Type="http://schemas.openxmlformats.org/officeDocument/2006/relationships/attachedTemplate" Target="file:////Users/albertoassmann/Nextcloud/Rollenspiele/D&amp;D/5th/Orscheler%20Rollenspielrunde/Magiebuch/Magiebuch%20Template%20-%20Enchantmen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F0FBD-ECF8-F64A-9FBF-63BD1219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Magiebuch Template - Enchantment.dotx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Alberto Assmann</cp:lastModifiedBy>
  <cp:revision>4</cp:revision>
  <dcterms:created xsi:type="dcterms:W3CDTF">2021-02-06T11:03:00Z</dcterms:created>
  <dcterms:modified xsi:type="dcterms:W3CDTF">2021-02-08T10:58:00Z</dcterms:modified>
</cp:coreProperties>
</file>