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A8731" w14:textId="64C9DA3E" w:rsidR="00365D5C" w:rsidRDefault="006D0B73" w:rsidP="007717E6">
      <w:pPr>
        <w:sectPr w:rsidR="00365D5C" w:rsidSect="00365D5C">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59264" behindDoc="0" locked="0" layoutInCell="1" allowOverlap="1" wp14:anchorId="4349E701" wp14:editId="78E5E28C">
                <wp:simplePos x="0" y="0"/>
                <wp:positionH relativeFrom="column">
                  <wp:posOffset>277252</wp:posOffset>
                </wp:positionH>
                <wp:positionV relativeFrom="paragraph">
                  <wp:posOffset>-734425</wp:posOffset>
                </wp:positionV>
                <wp:extent cx="2743200" cy="535021"/>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743200" cy="535021"/>
                        </a:xfrm>
                        <a:prstGeom prst="rect">
                          <a:avLst/>
                        </a:prstGeom>
                        <a:solidFill>
                          <a:schemeClr val="lt1"/>
                        </a:solidFill>
                        <a:ln w="6350">
                          <a:noFill/>
                        </a:ln>
                      </wps:spPr>
                      <wps:txbx>
                        <w:txbxContent>
                          <w:p w14:paraId="341F120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49E701" id="_x0000_t202" coordsize="21600,21600" o:spt="202" path="m,l,21600r21600,l21600,xe">
                <v:stroke joinstyle="miter"/>
                <v:path gradientshapeok="t" o:connecttype="rect"/>
              </v:shapetype>
              <v:shape id="Textfeld 12" o:spid="_x0000_s1026" type="#_x0000_t202" style="position:absolute;margin-left:21.85pt;margin-top:-57.85pt;width:3in;height:4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" fillcolor="white [3201]" stroked="f" strokeweight=".5pt">
                <v:textbox>
                  <w:txbxContent>
                    <w:p w14:paraId="341F120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Aid</w:t>
                      </w:r>
                    </w:p>
                  </w:txbxContent>
                </v:textbox>
              </v:shape>
            </w:pict>
          </mc:Fallback>
        </mc:AlternateContent>
      </w:r>
      <w:r w:rsidR="00365D5C">
        <w:rPr>
          <w:noProof/>
        </w:rPr>
        <mc:AlternateContent>
          <mc:Choice Requires="wps">
            <w:drawing>
              <wp:anchor distT="0" distB="0" distL="114300" distR="114300" simplePos="0" relativeHeight="251660288" behindDoc="0" locked="0" layoutInCell="1" allowOverlap="1" wp14:anchorId="52B200DC" wp14:editId="05F7887E">
                <wp:simplePos x="0" y="0"/>
                <wp:positionH relativeFrom="column">
                  <wp:posOffset>3348355</wp:posOffset>
                </wp:positionH>
                <wp:positionV relativeFrom="paragraph">
                  <wp:posOffset>-638849</wp:posOffset>
                </wp:positionV>
                <wp:extent cx="368300" cy="90818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3C346D97"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B200DC" id="_x0000_t202" coordsize="21600,21600" o:spt="202" path="m,l,21600r21600,l21600,xe">
                <v:stroke joinstyle="miter"/>
                <v:path gradientshapeok="t" o:connecttype="rect"/>
              </v:shapetype>
              <v:shape id="Textfeld 13" o:spid="_x0000_s1026" type="#_x0000_t202" style="position:absolute;margin-left:263.65pt;margin-top:-50.3pt;width:29pt;height:7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" filled="f" stroked="f" strokeweight=".5pt">
                <v:textbox>
                  <w:txbxContent>
                    <w:p w14:paraId="3C346D97"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365D5C">
        <w:rPr>
          <w:noProof/>
        </w:rPr>
        <mc:AlternateContent>
          <mc:Choice Requires="wps">
            <w:drawing>
              <wp:anchor distT="0" distB="0" distL="114300" distR="114300" simplePos="0" relativeHeight="251666432" behindDoc="0" locked="0" layoutInCell="1" allowOverlap="1" wp14:anchorId="2199805D" wp14:editId="18DE4069">
                <wp:simplePos x="0" y="0"/>
                <wp:positionH relativeFrom="column">
                  <wp:posOffset>-265313</wp:posOffset>
                </wp:positionH>
                <wp:positionV relativeFrom="paragraph">
                  <wp:posOffset>2353478</wp:posOffset>
                </wp:positionV>
                <wp:extent cx="1079500" cy="255037"/>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0608F984"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9805D" id="Textfeld 9" o:spid="_x0000_s1027" type="#_x0000_t202" style="position:absolute;margin-left:-20.9pt;margin-top:185.3pt;width:85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" filled="f" stroked="f" strokeweight=".5pt">
                <v:textbox>
                  <w:txbxContent>
                    <w:p w14:paraId="0608F984"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665408" behindDoc="0" locked="0" layoutInCell="1" allowOverlap="1" wp14:anchorId="2159C0B5" wp14:editId="0B429AF3">
                <wp:simplePos x="0" y="0"/>
                <wp:positionH relativeFrom="column">
                  <wp:posOffset>636647</wp:posOffset>
                </wp:positionH>
                <wp:positionV relativeFrom="paragraph">
                  <wp:posOffset>2608515</wp:posOffset>
                </wp:positionV>
                <wp:extent cx="2207636" cy="584719"/>
                <wp:effectExtent l="0" t="0" r="0" b="0"/>
                <wp:wrapNone/>
                <wp:docPr id="8" name="Textfeld 8"/>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6A96CE71" w14:textId="26AADD91"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tiny strip of white cloth)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C0B5" id="Textfeld 8" o:spid="_x0000_s1028" type="#_x0000_t202" style="position:absolute;margin-left:50.15pt;margin-top:205.4pt;width:173.85pt;height:4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" filled="f" stroked="f" strokeweight=".5pt">
                <v:textbox>
                  <w:txbxContent>
                    <w:p w14:paraId="6A96CE71" w14:textId="26AADD91"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tiny strip of white cloth)</w:t>
                      </w:r>
                    </w:p>
                  </w:txbxContent>
                </v:textbox>
              </v:shape>
            </w:pict>
          </mc:Fallback>
        </mc:AlternateContent>
      </w:r>
      <w:r w:rsidR="00365D5C">
        <w:rPr>
          <w:noProof/>
        </w:rPr>
        <mc:AlternateContent>
          <mc:Choice Requires="wps">
            <w:drawing>
              <wp:anchor distT="0" distB="0" distL="114300" distR="114300" simplePos="0" relativeHeight="251668480" behindDoc="0" locked="0" layoutInCell="1" allowOverlap="1" wp14:anchorId="153F22CA" wp14:editId="32264FF0">
                <wp:simplePos x="0" y="0"/>
                <wp:positionH relativeFrom="column">
                  <wp:posOffset>-190668</wp:posOffset>
                </wp:positionH>
                <wp:positionV relativeFrom="paragraph">
                  <wp:posOffset>3242996</wp:posOffset>
                </wp:positionV>
                <wp:extent cx="3886200" cy="3222171"/>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1EA92364"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Your spell bolsters your allies with toughness and resolve. Choose up to three creatures within range. Each target’s hit point maximum and current hit points increase by 5 for the duration. At Higher Levels. When you cast this spell using a spell slot of 3rd level or higher, a target’s hit points increase by an additional 5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22CA" id="Textfeld 11" o:spid="_x0000_s1029" type="#_x0000_t202" style="position:absolute;margin-left:-15pt;margin-top:255.35pt;width:306pt;height:25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" filled="f" stroked="f" strokeweight=".5pt">
                <v:textbox>
                  <w:txbxContent>
                    <w:p w14:paraId="1EA92364"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Your spell bolsters your allies with toughness and resolve. Choose up to three creatures within range. Each target’s hit point maximum and current hit points increase by 5 for the duration. At Higher Levels. When you cast this spell using a spell slot of 3rd level or higher, a target’s hit points increase by an additional 5 for each slot level above 2nd.</w:t>
                      </w:r>
                    </w:p>
                  </w:txbxContent>
                </v:textbox>
              </v:shape>
            </w:pict>
          </mc:Fallback>
        </mc:AlternateContent>
      </w:r>
      <w:r w:rsidR="00365D5C">
        <w:rPr>
          <w:noProof/>
        </w:rPr>
        <mc:AlternateContent>
          <mc:Choice Requires="wps">
            <w:drawing>
              <wp:anchor distT="0" distB="0" distL="114300" distR="114300" simplePos="0" relativeHeight="251667456" behindDoc="0" locked="0" layoutInCell="1" allowOverlap="1" wp14:anchorId="02D578A4" wp14:editId="5281E5DF">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219590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78A4" id="Textfeld 10" o:spid="_x0000_s1030"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nyNUMzACAABaBAAADgAAAAAAAAAAAAAA&#13;&#10;AAAuAgAAZHJzL2Uyb0RvYy54bWxQSwECLQAUAAYACAAAACEA9IKwwOMAAAAPAQAADwAAAAAAAAAA&#13;&#10;AAAAAACKBAAAZHJzL2Rvd25yZXYueG1sUEsFBgAAAAAEAAQA8wAAAJoFAAAAAA==&#13;&#10;" filled="f" stroked="f" strokeweight=".5pt">
                <v:textbox>
                  <w:txbxContent>
                    <w:p w14:paraId="2219590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v:textbox>
              </v:shape>
            </w:pict>
          </mc:Fallback>
        </mc:AlternateContent>
      </w:r>
      <w:r w:rsidR="00365D5C">
        <w:rPr>
          <w:noProof/>
        </w:rPr>
        <mc:AlternateContent>
          <mc:Choice Requires="wps">
            <w:drawing>
              <wp:anchor distT="0" distB="0" distL="114300" distR="114300" simplePos="0" relativeHeight="251664384" behindDoc="0" locked="0" layoutInCell="1" allowOverlap="1" wp14:anchorId="5C5C81FD" wp14:editId="63F3BFEB">
                <wp:simplePos x="0" y="0"/>
                <wp:positionH relativeFrom="column">
                  <wp:posOffset>2694305</wp:posOffset>
                </wp:positionH>
                <wp:positionV relativeFrom="paragraph">
                  <wp:posOffset>2389505</wp:posOffset>
                </wp:positionV>
                <wp:extent cx="1079500" cy="2794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F78086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C81FD" id="Textfeld 7" o:spid="_x0000_s1031" type="#_x0000_t202" style="position:absolute;margin-left:212.15pt;margin-top:188.15pt;width:8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" filled="f" stroked="f" strokeweight=".5pt">
                <v:textbox>
                  <w:txbxContent>
                    <w:p w14:paraId="3F78086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v:textbox>
              </v:shape>
            </w:pict>
          </mc:Fallback>
        </mc:AlternateContent>
      </w:r>
      <w:r w:rsidR="00365D5C">
        <w:rPr>
          <w:noProof/>
        </w:rPr>
        <mc:AlternateContent>
          <mc:Choice Requires="wps">
            <w:drawing>
              <wp:anchor distT="0" distB="0" distL="114300" distR="114300" simplePos="0" relativeHeight="251663360" behindDoc="0" locked="0" layoutInCell="1" allowOverlap="1" wp14:anchorId="191681A0" wp14:editId="0F779625">
                <wp:simplePos x="0" y="0"/>
                <wp:positionH relativeFrom="column">
                  <wp:posOffset>3024505</wp:posOffset>
                </wp:positionH>
                <wp:positionV relativeFrom="paragraph">
                  <wp:posOffset>2110105</wp:posOffset>
                </wp:positionV>
                <wp:extent cx="1079500" cy="279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4E93496"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81A0" id="Textfeld 6" o:spid="_x0000_s1032" type="#_x0000_t202" style="position:absolute;margin-left:238.15pt;margin-top:166.15pt;width: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" filled="f" stroked="f" strokeweight=".5pt">
                <v:textbox>
                  <w:txbxContent>
                    <w:p w14:paraId="34E93496"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 creatures</w:t>
                      </w:r>
                    </w:p>
                  </w:txbxContent>
                </v:textbox>
              </v:shape>
            </w:pict>
          </mc:Fallback>
        </mc:AlternateContent>
      </w:r>
      <w:r w:rsidR="00365D5C">
        <w:rPr>
          <w:noProof/>
        </w:rPr>
        <w:drawing>
          <wp:anchor distT="0" distB="0" distL="114300" distR="114300" simplePos="0" relativeHeight="251662336" behindDoc="0" locked="0" layoutInCell="1" allowOverlap="1" wp14:anchorId="79C7B3B3" wp14:editId="7D45C4F2">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661312" behindDoc="0" locked="0" layoutInCell="1" allowOverlap="1" wp14:anchorId="78A17FE8" wp14:editId="57193F89">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0E133F3" w14:textId="7D62C414" w:rsidR="00365D5C" w:rsidRDefault="00365D5C" w:rsidP="007717E6">
      <w:pPr>
        <w:sectPr w:rsidR="00365D5C" w:rsidSect="00365D5C">
          <w:headerReference w:type="even" r:id="rId14"/>
          <w:headerReference w:type="default" r:id="rId15"/>
          <w:footerReference w:type="even" r:id="rId16"/>
          <w:footerReference w:type="default" r:id="rId17"/>
          <w:headerReference w:type="first" r:id="rId18"/>
          <w:foot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1552" behindDoc="0" locked="0" layoutInCell="1" allowOverlap="1" wp14:anchorId="1925A9A9" wp14:editId="75E1050E">
                <wp:simplePos x="0" y="0"/>
                <wp:positionH relativeFrom="column">
                  <wp:posOffset>3348355</wp:posOffset>
                </wp:positionH>
                <wp:positionV relativeFrom="paragraph">
                  <wp:posOffset>-582865</wp:posOffset>
                </wp:positionV>
                <wp:extent cx="368300" cy="90818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27FB38E0"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5A9A9" id="Textfeld 17" o:spid="_x0000_s1034" type="#_x0000_t202" style="position:absolute;margin-left:263.65pt;margin-top:-45.9pt;width:29pt;height:7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" filled="f" stroked="f" strokeweight=".5pt">
                <v:textbox>
                  <w:txbxContent>
                    <w:p w14:paraId="27FB38E0"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8C6E40F" wp14:editId="503AF385">
                <wp:simplePos x="0" y="0"/>
                <wp:positionH relativeFrom="column">
                  <wp:posOffset>-675860</wp:posOffset>
                </wp:positionH>
                <wp:positionV relativeFrom="paragraph">
                  <wp:posOffset>3242997</wp:posOffset>
                </wp:positionV>
                <wp:extent cx="4820816" cy="322199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4820816" cy="3221990"/>
                        </a:xfrm>
                        <a:prstGeom prst="rect">
                          <a:avLst/>
                        </a:prstGeom>
                        <a:noFill/>
                        <a:ln w="6350">
                          <a:noFill/>
                        </a:ln>
                      </wps:spPr>
                      <wps:txbx>
                        <w:txbxContent>
                          <w:p w14:paraId="18C3B255" w14:textId="77777777" w:rsidR="00640ED9" w:rsidRPr="00365D5C" w:rsidRDefault="00640ED9" w:rsidP="00A37863">
                            <w:pPr>
                              <w:rPr>
                                <w:rFonts w:ascii="BlackChancery" w:hAnsi="BlackChancery"/>
                                <w:color w:val="4D4121"/>
                                <w:sz w:val="16"/>
                                <w:szCs w:val="16"/>
                                <w:lang w:val="en-US"/>
                              </w:rPr>
                            </w:pPr>
                            <w:r w:rsidRPr="00365D5C">
                              <w:rPr>
                                <w:rFonts w:ascii="BlackChancery" w:hAnsi="BlackChancery"/>
                                <w:noProof/>
                                <w:color w:val="4D4121"/>
                                <w:sz w:val="16"/>
                                <w:szCs w:val="16"/>
                                <w:lang w:val="en-US"/>
                              </w:rPr>
                              <w:t>A 10-foot-radius invisible sphere of antimagic surrounds you. This area is divorced from the magical energy that suffuses the multiverse. Within the sphere, spells can’t be cast, summoned creatures disappear, and even magic items become mundane. Until the spell ends, the sphere moves with you, centered on you. Spells and other magical effects, except those created by an artifact or a deity, are suppressed in the sphere and can’t protrude into it. A slot expended to cast a suppressed spell is consumed. While an effect is suppressed, it doesn’t function, but the time it spends suppressed counts against its duration. Targeted Effects. Spells and other magical effects, such as magic missile and charm person, that target a creature or an object in the sphere have no effect on that target. Areas of Magic. The area of another spell or magical effect, such as fireball, can’t extend into the sphere. If the sphere overlaps an area of magic, the part of the area that is covered by the sphere is suppressed. For example, the flames created by a wall of fire are suppressed within the sphere, creating a gap in the wall if the overlap is large enough. Spells. Any active spell or other magical effect on a creature or an object in the sphere is suppressed while the creature or object is in it. Magic Items. The properties and powers of magic items are suppressed in the sphere. For example, a +1 longsword in the sphere functions as a nonmagical longsword. A magic weapon’s properties and powers are suppressed if it is used against a target in the sphere or wielded by an attacker in the sphere. If a magic weapon or a piece of magic ammunition fully leaves the sphere (for example, if you fire a magic arrow or throw a magic spear at a target outside the sphere), the magic of the item ceases to be suppressed as soon as it exits. Magical Travel. Teleportation and planar travel fail to work in the sphere, whether the sphere is the destination or the departure point for such magical travel. A portal to another location, world, or plane of existence, as well as an opening to an extradimensional space such as that created by the rope trick spell, temporarily closes while in the sphere. Creatures and Objects. A creature or object summoned or created by magic temporarily winks out of existence in the sphere. Such a creature instantly reappears once the space the creature occupied is no longer within the sphere. Dispel Magic. Spells and magical effects such as dispel magic have no effect on the sphere. Likewise, the spheres created by different antimagic field spells don’t nullify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E40F" id="Textfeld 20" o:spid="_x0000_s1035" type="#_x0000_t202" style="position:absolute;margin-left:-53.2pt;margin-top:255.35pt;width:379.6pt;height:25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" filled="f" stroked="f" strokeweight=".5pt">
                <v:textbox>
                  <w:txbxContent>
                    <w:p w14:paraId="18C3B255" w14:textId="77777777" w:rsidR="00640ED9" w:rsidRPr="00365D5C" w:rsidRDefault="00640ED9" w:rsidP="00A37863">
                      <w:pPr>
                        <w:rPr>
                          <w:rFonts w:ascii="BlackChancery" w:hAnsi="BlackChancery"/>
                          <w:color w:val="4D4121"/>
                          <w:sz w:val="16"/>
                          <w:szCs w:val="16"/>
                          <w:lang w:val="en-US"/>
                        </w:rPr>
                      </w:pPr>
                      <w:r w:rsidRPr="00365D5C">
                        <w:rPr>
                          <w:rFonts w:ascii="BlackChancery" w:hAnsi="BlackChancery"/>
                          <w:noProof/>
                          <w:color w:val="4D4121"/>
                          <w:sz w:val="16"/>
                          <w:szCs w:val="16"/>
                          <w:lang w:val="en-US"/>
                        </w:rPr>
                        <w:t>A 10-foot-radius invisible sphere of antimagic surrounds you. This area is divorced from the magical energy that suffuses the multiverse. Within the sphere, spells can’t be cast, summoned creatures disappear, and even magic items become mundane. Until the spell ends, the sphere moves with you, centered on you. Spells and other magical effects, except those created by an artifact or a deity, are suppressed in the sphere and can’t protrude into it. A slot expended to cast a suppressed spell is consumed. While an effect is suppressed, it doesn’t function, but the time it spends suppressed counts against its duration. Targeted Effects. Spells and other magical effects, such as magic missile and charm person, that target a creature or an object in the sphere have no effect on that target. Areas of Magic. The area of another spell or magical effect, such as fireball, can’t extend into the sphere. If the sphere overlaps an area of magic, the part of the area that is covered by the sphere is suppressed. For example, the flames created by a wall of fire are suppressed within the sphere, creating a gap in the wall if the overlap is large enough. Spells. Any active spell or other magical effect on a creature or an object in the sphere is suppressed while the creature or object is in it. Magic Items. The properties and powers of magic items are suppressed in the sphere. For example, a +1 longsword in the sphere functions as a nonmagical longsword. A magic weapon’s properties and powers are suppressed if it is used against a target in the sphere or wielded by an attacker in the sphere. If a magic weapon or a piece of magic ammunition fully leaves the sphere (for example, if you fire a magic arrow or throw a magic spear at a target outside the sphere), the magic of the item ceases to be suppressed as soon as it exits. Magical Travel. Teleportation and planar travel fail to work in the sphere, whether the sphere is the destination or the departure point for such magical travel. A portal to another location, world, or plane of existence, as well as an opening to an extradimensional space such as that created by the rope trick spell, temporarily closes while in the sphere. Creatures and Objects. A creature or object summoned or created by magic temporarily winks out of existence in the sphere. Such a creature instantly reappears once the space the creature occupied is no longer within the sphere. Dispel Magic. Spells and magical effects such as dispel magic have no effect on the sphere. Likewise, the spheres created by different antimagic field spells don’t nullify each other.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43B4D84" wp14:editId="32198CEE">
                <wp:simplePos x="0" y="0"/>
                <wp:positionH relativeFrom="column">
                  <wp:posOffset>-265313</wp:posOffset>
                </wp:positionH>
                <wp:positionV relativeFrom="paragraph">
                  <wp:posOffset>2353478</wp:posOffset>
                </wp:positionV>
                <wp:extent cx="1079500" cy="255037"/>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F2C578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4D84" id="Textfeld 18" o:spid="_x0000_s1036" type="#_x0000_t202" style="position:absolute;margin-left:-20.9pt;margin-top:185.3pt;width:85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" filled="f" stroked="f" strokeweight=".5pt">
                <v:textbox>
                  <w:txbxContent>
                    <w:p w14:paraId="7F2C578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9406759" wp14:editId="70FE69AC">
                <wp:simplePos x="0" y="0"/>
                <wp:positionH relativeFrom="column">
                  <wp:posOffset>636647</wp:posOffset>
                </wp:positionH>
                <wp:positionV relativeFrom="paragraph">
                  <wp:posOffset>2608515</wp:posOffset>
                </wp:positionV>
                <wp:extent cx="2207636" cy="584719"/>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6D1F971A" w14:textId="0402CDA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pinch of powdered iron or iron filings)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6759" id="Textfeld 19" o:spid="_x0000_s1037" type="#_x0000_t202" style="position:absolute;margin-left:50.15pt;margin-top:205.4pt;width:173.85pt;height:4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" filled="f" stroked="f" strokeweight=".5pt">
                <v:textbox>
                  <w:txbxContent>
                    <w:p w14:paraId="6D1F971A" w14:textId="0402CDA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pinch of powdered iron or iron filings)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BD0FD3E" wp14:editId="1B90397F">
                <wp:simplePos x="0" y="0"/>
                <wp:positionH relativeFrom="column">
                  <wp:posOffset>-533400</wp:posOffset>
                </wp:positionH>
                <wp:positionV relativeFrom="paragraph">
                  <wp:posOffset>2108200</wp:posOffset>
                </wp:positionV>
                <wp:extent cx="1079500" cy="2794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49E600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 (10-foot-radius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FD3E" id="Textfeld 21" o:spid="_x0000_s1038"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JyD4XwxAgAAWwQAAA4AAAAAAAAAAAAA&#13;&#10;AAAALgIAAGRycy9lMm9Eb2MueG1sUEsBAi0AFAAGAAgAAAAhAPSCsMDjAAAADwEAAA8AAAAAAAAA&#13;&#10;AAAAAAAAiwQAAGRycy9kb3ducmV2LnhtbFBLBQYAAAAABAAEAPMAAACbBQAAAAA=&#13;&#10;" filled="f" stroked="f" strokeweight=".5pt">
                <v:textbox>
                  <w:txbxContent>
                    <w:p w14:paraId="749E600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 (10-foot-radius sphere)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6FA8E4A" wp14:editId="5531557E">
                <wp:simplePos x="0" y="0"/>
                <wp:positionH relativeFrom="column">
                  <wp:posOffset>2694305</wp:posOffset>
                </wp:positionH>
                <wp:positionV relativeFrom="paragraph">
                  <wp:posOffset>2389505</wp:posOffset>
                </wp:positionV>
                <wp:extent cx="1079500" cy="2794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C5721F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8E4A" id="Textfeld 22" o:spid="_x0000_s1039" type="#_x0000_t202" style="position:absolute;margin-left:212.15pt;margin-top:188.15pt;width:8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EWxQwyAgAAWwQAAA4AAAAAAAAA&#13;&#10;AAAAAAAALgIAAGRycy9lMm9Eb2MueG1sUEsBAi0AFAAGAAgAAAAhAFcf2jjlAAAAEAEAAA8AAAAA&#13;&#10;AAAAAAAAAAAAjAQAAGRycy9kb3ducmV2LnhtbFBLBQYAAAAABAAEAPMAAACeBQAAAAA=&#13;&#10;" filled="f" stroked="f" strokeweight=".5pt">
                <v:textbox>
                  <w:txbxContent>
                    <w:p w14:paraId="7C5721F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hour</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0A9ADD8" wp14:editId="687F26F6">
                <wp:simplePos x="0" y="0"/>
                <wp:positionH relativeFrom="column">
                  <wp:posOffset>3024505</wp:posOffset>
                </wp:positionH>
                <wp:positionV relativeFrom="paragraph">
                  <wp:posOffset>2110105</wp:posOffset>
                </wp:positionV>
                <wp:extent cx="1079500" cy="279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111039"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9ADD8" id="Textfeld 23" o:spid="_x0000_s1040" type="#_x0000_t202" style="position:absolute;margin-left:238.15pt;margin-top:166.15pt;width:8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Z4oMgIAAFs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weGeKDICAABbBAAADgAAAAAAAAAA&#13;&#10;AAAAAAAuAgAAZHJzL2Uyb0RvYy54bWxQSwECLQAUAAYACAAAACEAPV3Q1+QAAAAQAQAADwAAAAAA&#13;&#10;AAAAAAAAAACMBAAAZHJzL2Rvd25yZXYueG1sUEsFBgAAAAAEAAQA8wAAAJ0FAAAAAA==&#13;&#10;" filled="f" stroked="f" strokeweight=".5pt">
                <v:textbox>
                  <w:txbxContent>
                    <w:p w14:paraId="24111039"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10-foot sphere</w:t>
                      </w:r>
                    </w:p>
                  </w:txbxContent>
                </v:textbox>
              </v:shape>
            </w:pict>
          </mc:Fallback>
        </mc:AlternateContent>
      </w:r>
      <w:r>
        <w:rPr>
          <w:noProof/>
        </w:rPr>
        <w:drawing>
          <wp:anchor distT="0" distB="0" distL="114300" distR="114300" simplePos="0" relativeHeight="251673600" behindDoc="0" locked="0" layoutInCell="1" allowOverlap="1" wp14:anchorId="71068FFE" wp14:editId="23CF014E">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72576" behindDoc="0" locked="0" layoutInCell="1" allowOverlap="1" wp14:anchorId="5771D4E4" wp14:editId="45011A93">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56655AE2" wp14:editId="095C7602">
                <wp:simplePos x="0" y="0"/>
                <wp:positionH relativeFrom="column">
                  <wp:posOffset>280035</wp:posOffset>
                </wp:positionH>
                <wp:positionV relativeFrom="paragraph">
                  <wp:posOffset>-729615</wp:posOffset>
                </wp:positionV>
                <wp:extent cx="2743200" cy="482138"/>
                <wp:effectExtent l="0" t="0" r="0" b="635"/>
                <wp:wrapNone/>
                <wp:docPr id="24" name="Textfeld 2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7D81D5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Antimagic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55AE2" id="Textfeld 24" o:spid="_x0000_s1041" type="#_x0000_t202" style="position:absolute;margin-left:22.05pt;margin-top:-57.45pt;width:3in;height:37.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bw+RwIAAIM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Bbw+RwIAAIMEAAAOAAAAAAAAAAAAAAAAAC4CAABkcnMvZTJvRG9jLnhtbFBLAQItABQABgAI&#13;&#10;AAAAIQAad80s5gAAABABAAAPAAAAAAAAAAAAAAAAAKEEAABkcnMvZG93bnJldi54bWxQSwUGAAAA&#13;&#10;AAQABADzAAAAtAUAAAAA&#13;&#10;" fillcolor="white [3201]" stroked="f" strokeweight=".5pt">
                <v:textbox>
                  <w:txbxContent>
                    <w:p w14:paraId="77D81D5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Antimagic Field</w:t>
                      </w:r>
                    </w:p>
                  </w:txbxContent>
                </v:textbox>
              </v:shape>
            </w:pict>
          </mc:Fallback>
        </mc:AlternateContent>
      </w:r>
    </w:p>
    <w:p w14:paraId="7A92C040" w14:textId="77777777" w:rsidR="00365D5C" w:rsidRDefault="00365D5C" w:rsidP="007717E6">
      <w:pPr>
        <w:sectPr w:rsidR="00365D5C" w:rsidSect="00365D5C">
          <w:headerReference w:type="even" r:id="rId20"/>
          <w:headerReference w:type="default" r:id="rId21"/>
          <w:footerReference w:type="even" r:id="rId22"/>
          <w:footerReference w:type="default" r:id="rId23"/>
          <w:headerReference w:type="first" r:id="rId24"/>
          <w:foot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82816" behindDoc="0" locked="0" layoutInCell="1" allowOverlap="1" wp14:anchorId="3B27DF67" wp14:editId="03B2407F">
                <wp:simplePos x="0" y="0"/>
                <wp:positionH relativeFrom="column">
                  <wp:posOffset>3348355</wp:posOffset>
                </wp:positionH>
                <wp:positionV relativeFrom="paragraph">
                  <wp:posOffset>-732362</wp:posOffset>
                </wp:positionV>
                <wp:extent cx="368300" cy="90818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0C649E6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7DF67" id="Textfeld 30" o:spid="_x0000_s1042" type="#_x0000_t202" style="position:absolute;margin-left:263.65pt;margin-top:-57.65pt;width:29pt;height:7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" filled="f" stroked="f" strokeweight=".5pt">
                <v:textbox>
                  <w:txbxContent>
                    <w:p w14:paraId="0C649E6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86105F3" wp14:editId="6D2E35DC">
                <wp:simplePos x="0" y="0"/>
                <wp:positionH relativeFrom="column">
                  <wp:posOffset>-265313</wp:posOffset>
                </wp:positionH>
                <wp:positionV relativeFrom="paragraph">
                  <wp:posOffset>2353478</wp:posOffset>
                </wp:positionV>
                <wp:extent cx="1079500" cy="255037"/>
                <wp:effectExtent l="0" t="0" r="0" b="0"/>
                <wp:wrapNone/>
                <wp:docPr id="31" name="Textfeld 31"/>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18D45EA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105F3" id="Textfeld 31" o:spid="_x0000_s1043" type="#_x0000_t202" style="position:absolute;margin-left:-20.9pt;margin-top:185.3pt;width:85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" filled="f" stroked="f" strokeweight=".5pt">
                <v:textbox>
                  <w:txbxContent>
                    <w:p w14:paraId="18D45EA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0D5190F" wp14:editId="2A2F09BA">
                <wp:simplePos x="0" y="0"/>
                <wp:positionH relativeFrom="column">
                  <wp:posOffset>636647</wp:posOffset>
                </wp:positionH>
                <wp:positionV relativeFrom="paragraph">
                  <wp:posOffset>2608515</wp:posOffset>
                </wp:positionV>
                <wp:extent cx="2207636" cy="584719"/>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0925803F" w14:textId="5993BD9D"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(gold dust worth at least 25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190F" id="Textfeld 32" o:spid="_x0000_s1044" type="#_x0000_t202" style="position:absolute;margin-left:50.15pt;margin-top:205.4pt;width:173.85pt;height:4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IokTgM0AgAAWwQAAA4AAAAA&#13;&#10;AAAAAAAAAAAALgIAAGRycy9lMm9Eb2MueG1sUEsBAi0AFAAGAAgAAAAhAH8bwz3mAAAAEAEAAA8A&#13;&#10;AAAAAAAAAAAAAAAAjgQAAGRycy9kb3ducmV2LnhtbFBLBQYAAAAABAAEAPMAAAChBQAAAAA=&#13;&#10;" filled="f" stroked="f" strokeweight=".5pt">
                <v:textbox>
                  <w:txbxContent>
                    <w:p w14:paraId="0925803F" w14:textId="5993BD9D"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(gold dust worth at least 25 gp, which the spell consumes)</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994DDAA" wp14:editId="0F08AC56">
                <wp:simplePos x="0" y="0"/>
                <wp:positionH relativeFrom="column">
                  <wp:posOffset>-190668</wp:posOffset>
                </wp:positionH>
                <wp:positionV relativeFrom="paragraph">
                  <wp:posOffset>3242996</wp:posOffset>
                </wp:positionV>
                <wp:extent cx="3886200" cy="3222171"/>
                <wp:effectExtent l="0" t="0" r="0" b="0"/>
                <wp:wrapNone/>
                <wp:docPr id="33" name="Textfeld 33"/>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17A08A48"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closed door, window, gate, chest, or other entryway, and it becomes locked for the duration. You and the creatures you designate when you cast this spell can open the object normally. You can also set a password that, when spoken within 5 feet of the object, suppresses this spell for 1 minute. Otherwise, it is impassable until it is broken or the spell is dispelled or suppressed. Casting knock on the object suppresses arcane lock for 10 minutes. While affected by this spell, the object is more difficult to break or force open; the DC to break it or pick any locks on it increases by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DDAA" id="Textfeld 33" o:spid="_x0000_s1045" type="#_x0000_t202" style="position:absolute;margin-left:-15pt;margin-top:255.35pt;width:306pt;height:25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Uly4ATUCAABcBAAADgAA&#13;&#10;AAAAAAAAAAAAAAAuAgAAZHJzL2Uyb0RvYy54bWxQSwECLQAUAAYACAAAACEAuQU7/ecAAAARAQAA&#13;&#10;DwAAAAAAAAAAAAAAAACPBAAAZHJzL2Rvd25yZXYueG1sUEsFBgAAAAAEAAQA8wAAAKMFAAAAAA==&#13;&#10;" filled="f" stroked="f" strokeweight=".5pt">
                <v:textbox>
                  <w:txbxContent>
                    <w:p w14:paraId="17A08A48"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closed door, window, gate, chest, or other entryway, and it becomes locked for the duration. You and the creatures you designate when you cast this spell can open the object normally. You can also set a password that, when spoken within 5 feet of the object, suppresses this spell for 1 minute. Otherwise, it is impassable until it is broken or the spell is dispelled or suppressed. Casting knock on the object suppresses arcane lock for 10 minutes. While affected by this spell, the object is more difficult to break or force open; the DC to break it or pick any locks on it increases by 10.</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AC81018" wp14:editId="481E530B">
                <wp:simplePos x="0" y="0"/>
                <wp:positionH relativeFrom="column">
                  <wp:posOffset>-533400</wp:posOffset>
                </wp:positionH>
                <wp:positionV relativeFrom="paragraph">
                  <wp:posOffset>2108200</wp:posOffset>
                </wp:positionV>
                <wp:extent cx="1079500" cy="2794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9CD88A3"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1018" id="Textfeld 34" o:spid="_x0000_s1046"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Lze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oSS83jACAABbBAAADgAAAAAAAAAAAAAA&#13;&#10;AAAuAgAAZHJzL2Uyb0RvYy54bWxQSwECLQAUAAYACAAAACEA9IKwwOMAAAAPAQAADwAAAAAAAAAA&#13;&#10;AAAAAACKBAAAZHJzL2Rvd25yZXYueG1sUEsFBgAAAAAEAAQA8wAAAJoFAAAAAA==&#13;&#10;" filled="f" stroked="f" strokeweight=".5pt">
                <v:textbox>
                  <w:txbxContent>
                    <w:p w14:paraId="79CD88A3"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E649D2B" wp14:editId="04EE621A">
                <wp:simplePos x="0" y="0"/>
                <wp:positionH relativeFrom="column">
                  <wp:posOffset>2694305</wp:posOffset>
                </wp:positionH>
                <wp:positionV relativeFrom="paragraph">
                  <wp:posOffset>2389505</wp:posOffset>
                </wp:positionV>
                <wp:extent cx="1079500" cy="2794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6BA771"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9D2B" id="Textfeld 35" o:spid="_x0000_s1047" type="#_x0000_t202" style="position:absolute;margin-left:212.15pt;margin-top:188.15pt;width:8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EHTVaDECAABbBAAADgAAAAAAAAAA&#13;&#10;AAAAAAAuAgAAZHJzL2Uyb0RvYy54bWxQSwECLQAUAAYACAAAACEAVx/aOOUAAAAQAQAADwAAAAAA&#13;&#10;AAAAAAAAAACLBAAAZHJzL2Rvd25yZXYueG1sUEsFBgAAAAAEAAQA8wAAAJ0FAAAAAA==&#13;&#10;" filled="f" stroked="f" strokeweight=".5pt">
                <v:textbox>
                  <w:txbxContent>
                    <w:p w14:paraId="5F6BA771"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8362D00" wp14:editId="6169439F">
                <wp:simplePos x="0" y="0"/>
                <wp:positionH relativeFrom="column">
                  <wp:posOffset>3024505</wp:posOffset>
                </wp:positionH>
                <wp:positionV relativeFrom="paragraph">
                  <wp:posOffset>2110105</wp:posOffset>
                </wp:positionV>
                <wp:extent cx="1079500" cy="2794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E04836"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entryway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2D00" id="Textfeld 36" o:spid="_x0000_s1048" type="#_x0000_t202" style="position:absolute;margin-left:238.15pt;margin-top:166.15pt;width:8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IKDH2kzAgAAWwQAAA4AAAAAAAAA&#13;&#10;AAAAAAAALgIAAGRycy9lMm9Eb2MueG1sUEsBAi0AFAAGAAgAAAAhAD1d0NfkAAAAEAEAAA8AAAAA&#13;&#10;AAAAAAAAAAAAjQQAAGRycy9kb3ducmV2LnhtbFBLBQYAAAAABAAEAPMAAACeBQAAAAA=&#13;&#10;" filled="f" stroked="f" strokeweight=".5pt">
                <v:textbox>
                  <w:txbxContent>
                    <w:p w14:paraId="61E04836"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entryway</w:t>
                      </w:r>
                    </w:p>
                  </w:txbxContent>
                </v:textbox>
              </v:shape>
            </w:pict>
          </mc:Fallback>
        </mc:AlternateContent>
      </w:r>
      <w:r>
        <w:rPr>
          <w:noProof/>
        </w:rPr>
        <w:drawing>
          <wp:anchor distT="0" distB="0" distL="114300" distR="114300" simplePos="0" relativeHeight="251684864" behindDoc="0" locked="0" layoutInCell="1" allowOverlap="1" wp14:anchorId="1E5416D0" wp14:editId="1AFBDA32">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83840" behindDoc="0" locked="0" layoutInCell="1" allowOverlap="1" wp14:anchorId="4AEE5F38" wp14:editId="35C7C3E2">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81792" behindDoc="0" locked="0" layoutInCell="1" allowOverlap="1" wp14:anchorId="4BB27517" wp14:editId="1842D1D8">
                <wp:simplePos x="0" y="0"/>
                <wp:positionH relativeFrom="column">
                  <wp:posOffset>280035</wp:posOffset>
                </wp:positionH>
                <wp:positionV relativeFrom="paragraph">
                  <wp:posOffset>-729615</wp:posOffset>
                </wp:positionV>
                <wp:extent cx="2743200" cy="482138"/>
                <wp:effectExtent l="0" t="0" r="0" b="635"/>
                <wp:wrapNone/>
                <wp:docPr id="37" name="Textfeld 3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59AB9D7"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Arcane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27517" id="Textfeld 37" o:spid="_x0000_s1049" type="#_x0000_t202" style="position:absolute;margin-left:22.05pt;margin-top:-57.45pt;width:3in;height:37.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X/Ox1RwIAAIMEAAAOAAAAAAAAAAAAAAAAAC4CAABkcnMvZTJvRG9jLnhtbFBLAQItABQABgAI&#13;&#10;AAAAIQAad80s5gAAABABAAAPAAAAAAAAAAAAAAAAAKEEAABkcnMvZG93bnJldi54bWxQSwUGAAAA&#13;&#10;AAQABADzAAAAtAUAAAAA&#13;&#10;" fillcolor="white [3201]" stroked="f" strokeweight=".5pt">
                <v:textbox>
                  <w:txbxContent>
                    <w:p w14:paraId="359AB9D7"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Arcane Lock</w:t>
                      </w:r>
                    </w:p>
                  </w:txbxContent>
                </v:textbox>
              </v:shape>
            </w:pict>
          </mc:Fallback>
        </mc:AlternateContent>
      </w:r>
    </w:p>
    <w:p w14:paraId="6AE64252" w14:textId="77777777" w:rsidR="00365D5C" w:rsidRDefault="00365D5C" w:rsidP="007717E6">
      <w:pPr>
        <w:sectPr w:rsidR="00365D5C" w:rsidSect="00365D5C">
          <w:headerReference w:type="even" r:id="rId26"/>
          <w:headerReference w:type="default" r:id="rId27"/>
          <w:footerReference w:type="even" r:id="rId28"/>
          <w:footerReference w:type="default" r:id="rId29"/>
          <w:headerReference w:type="first" r:id="rId30"/>
          <w:foot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4080" behindDoc="0" locked="0" layoutInCell="1" allowOverlap="1" wp14:anchorId="567900D1" wp14:editId="7B213859">
                <wp:simplePos x="0" y="0"/>
                <wp:positionH relativeFrom="column">
                  <wp:posOffset>3348355</wp:posOffset>
                </wp:positionH>
                <wp:positionV relativeFrom="paragraph">
                  <wp:posOffset>-732362</wp:posOffset>
                </wp:positionV>
                <wp:extent cx="368300" cy="90818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7EEDB435"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900D1" id="Textfeld 43" o:spid="_x0000_s1050" type="#_x0000_t202" style="position:absolute;margin-left:263.65pt;margin-top:-57.65pt;width:29pt;height:7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" filled="f" stroked="f" strokeweight=".5pt">
                <v:textbox>
                  <w:txbxContent>
                    <w:p w14:paraId="7EEDB435"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47BBA26" wp14:editId="59A11B8B">
                <wp:simplePos x="0" y="0"/>
                <wp:positionH relativeFrom="column">
                  <wp:posOffset>-265313</wp:posOffset>
                </wp:positionH>
                <wp:positionV relativeFrom="paragraph">
                  <wp:posOffset>2353478</wp:posOffset>
                </wp:positionV>
                <wp:extent cx="1079500" cy="255037"/>
                <wp:effectExtent l="0" t="0" r="0" b="0"/>
                <wp:wrapNone/>
                <wp:docPr id="44" name="Textfeld 44"/>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0233E22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BA26" id="Textfeld 44" o:spid="_x0000_s1051" type="#_x0000_t202" style="position:absolute;margin-left:-20.9pt;margin-top:185.3pt;width:85pt;height:2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BuiSQ/MwIAAFsEAAAOAAAA&#13;&#10;AAAAAAAAAAAAAC4CAABkcnMvZTJvRG9jLnhtbFBLAQItABQABgAIAAAAIQBiLbPH6AAAABABAAAP&#13;&#10;AAAAAAAAAAAAAAAAAI0EAABkcnMvZG93bnJldi54bWxQSwUGAAAAAAQABADzAAAAogUAAAAA&#13;&#10;" filled="f" stroked="f" strokeweight=".5pt">
                <v:textbox>
                  <w:txbxContent>
                    <w:p w14:paraId="0233E22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4AA983D" wp14:editId="6F9F0F7C">
                <wp:simplePos x="0" y="0"/>
                <wp:positionH relativeFrom="column">
                  <wp:posOffset>636647</wp:posOffset>
                </wp:positionH>
                <wp:positionV relativeFrom="paragraph">
                  <wp:posOffset>2608515</wp:posOffset>
                </wp:positionV>
                <wp:extent cx="2207636" cy="584719"/>
                <wp:effectExtent l="0" t="0" r="0" b="0"/>
                <wp:wrapNone/>
                <wp:docPr id="45" name="Textfeld 45"/>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6B3F8E7C"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983D" id="Textfeld 45" o:spid="_x0000_s1052" type="#_x0000_t202" style="position:absolute;margin-left:50.15pt;margin-top:205.4pt;width:173.85pt;height:4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Fe+u0g0AgAAWwQAAA4AAAAA&#13;&#10;AAAAAAAAAAAALgIAAGRycy9lMm9Eb2MueG1sUEsBAi0AFAAGAAgAAAAhAH8bwz3mAAAAEAEAAA8A&#13;&#10;AAAAAAAAAAAAAAAAjgQAAGRycy9kb3ducmV2LnhtbFBLBQYAAAAABAAEAPMAAAChBQAAAAA=&#13;&#10;" filled="f" stroked="f" strokeweight=".5pt">
                <v:textbox>
                  <w:txbxContent>
                    <w:p w14:paraId="6B3F8E7C"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421F225" wp14:editId="65535712">
                <wp:simplePos x="0" y="0"/>
                <wp:positionH relativeFrom="column">
                  <wp:posOffset>-190668</wp:posOffset>
                </wp:positionH>
                <wp:positionV relativeFrom="paragraph">
                  <wp:posOffset>3242996</wp:posOffset>
                </wp:positionV>
                <wp:extent cx="3886200" cy="3222171"/>
                <wp:effectExtent l="0" t="0" r="0" b="0"/>
                <wp:wrapNone/>
                <wp:docPr id="46" name="Textfeld 46"/>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36C20B09"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This spell bestows hope and vitality. Choose any number of creatures within range. For the duration, each target has advantage on Wisdom saving throws and death saving throws, and regains the maximum number of hit points possible from any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1F225" id="Textfeld 46" o:spid="_x0000_s1053" type="#_x0000_t202" style="position:absolute;margin-left:-15pt;margin-top:255.35pt;width:306pt;height:25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ELvAATUCAABcBAAADgAA&#13;&#10;AAAAAAAAAAAAAAAuAgAAZHJzL2Uyb0RvYy54bWxQSwECLQAUAAYACAAAACEAuQU7/ecAAAARAQAA&#13;&#10;DwAAAAAAAAAAAAAAAACPBAAAZHJzL2Rvd25yZXYueG1sUEsFBgAAAAAEAAQA8wAAAKMFAAAAAA==&#13;&#10;" filled="f" stroked="f" strokeweight=".5pt">
                <v:textbox>
                  <w:txbxContent>
                    <w:p w14:paraId="36C20B09"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This spell bestows hope and vitality. Choose any number of creatures within range. For the duration, each target has advantage on Wisdom saving throws and death saving throws, and regains the maximum number of hit points possible from any healing.</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9404161" wp14:editId="4118F909">
                <wp:simplePos x="0" y="0"/>
                <wp:positionH relativeFrom="column">
                  <wp:posOffset>-533400</wp:posOffset>
                </wp:positionH>
                <wp:positionV relativeFrom="paragraph">
                  <wp:posOffset>2108200</wp:posOffset>
                </wp:positionV>
                <wp:extent cx="1079500" cy="27940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FD5214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4161" id="Textfeld 47" o:spid="_x0000_s1054"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1HLMgIAAFs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k91HLMgIAAFsEAAAOAAAAAAAAAAAA&#13;&#10;AAAAAC4CAABkcnMvZTJvRG9jLnhtbFBLAQItABQABgAIAAAAIQD0grDA4wAAAA8BAAAPAAAAAAAA&#13;&#10;AAAAAAAAAIwEAABkcnMvZG93bnJldi54bWxQSwUGAAAAAAQABADzAAAAnAUAAAAA&#13;&#10;" filled="f" stroked="f" strokeweight=".5pt">
                <v:textbox>
                  <w:txbxContent>
                    <w:p w14:paraId="7FD5214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6169D17" wp14:editId="5C957EDA">
                <wp:simplePos x="0" y="0"/>
                <wp:positionH relativeFrom="column">
                  <wp:posOffset>2694305</wp:posOffset>
                </wp:positionH>
                <wp:positionV relativeFrom="paragraph">
                  <wp:posOffset>2389505</wp:posOffset>
                </wp:positionV>
                <wp:extent cx="1079500" cy="27940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07D496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9D17" id="Textfeld 48" o:spid="_x0000_s1055" type="#_x0000_t202" style="position:absolute;margin-left:212.15pt;margin-top:188.15pt;width:8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AL1SkMyAgAAWwQAAA4AAAAAAAAA&#13;&#10;AAAAAAAALgIAAGRycy9lMm9Eb2MueG1sUEsBAi0AFAAGAAgAAAAhAFcf2jjlAAAAEAEAAA8AAAAA&#13;&#10;AAAAAAAAAAAAjAQAAGRycy9kb3ducmV2LnhtbFBLBQYAAAAABAAEAPMAAACeBQAAAAA=&#13;&#10;" filled="f" stroked="f" strokeweight=".5pt">
                <v:textbox>
                  <w:txbxContent>
                    <w:p w14:paraId="407D496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minute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E306901" wp14:editId="52393636">
                <wp:simplePos x="0" y="0"/>
                <wp:positionH relativeFrom="column">
                  <wp:posOffset>3024505</wp:posOffset>
                </wp:positionH>
                <wp:positionV relativeFrom="paragraph">
                  <wp:posOffset>2110105</wp:posOffset>
                </wp:positionV>
                <wp:extent cx="1079500" cy="279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68F123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6901" id="Textfeld 49" o:spid="_x0000_s1056" type="#_x0000_t202" style="position:absolute;margin-left:238.15pt;margin-top:166.15pt;width:8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Qp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BEKhCkwAgAAWwQAAA4AAAAAAAAAAAAA&#13;&#10;AAAALgIAAGRycy9lMm9Eb2MueG1sUEsBAi0AFAAGAAgAAAAhAD1d0NfkAAAAEAEAAA8AAAAAAAAA&#13;&#10;AAAAAAAAigQAAGRycy9kb3ducmV2LnhtbFBLBQYAAAAABAAEAPMAAACbBQAAAAA=&#13;&#10;" filled="f" stroked="f" strokeweight=".5pt">
                <v:textbox>
                  <w:txbxContent>
                    <w:p w14:paraId="368F123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creatures</w:t>
                      </w:r>
                    </w:p>
                  </w:txbxContent>
                </v:textbox>
              </v:shape>
            </w:pict>
          </mc:Fallback>
        </mc:AlternateContent>
      </w:r>
      <w:r>
        <w:rPr>
          <w:noProof/>
        </w:rPr>
        <w:drawing>
          <wp:anchor distT="0" distB="0" distL="114300" distR="114300" simplePos="0" relativeHeight="251696128" behindDoc="0" locked="0" layoutInCell="1" allowOverlap="1" wp14:anchorId="77E1905A" wp14:editId="236BCBA0">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95104" behindDoc="0" locked="0" layoutInCell="1" allowOverlap="1" wp14:anchorId="796F8792" wp14:editId="46B0F30F">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93056" behindDoc="0" locked="0" layoutInCell="1" allowOverlap="1" wp14:anchorId="0D696C94" wp14:editId="20773359">
                <wp:simplePos x="0" y="0"/>
                <wp:positionH relativeFrom="column">
                  <wp:posOffset>280035</wp:posOffset>
                </wp:positionH>
                <wp:positionV relativeFrom="paragraph">
                  <wp:posOffset>-729615</wp:posOffset>
                </wp:positionV>
                <wp:extent cx="2743200" cy="482138"/>
                <wp:effectExtent l="0" t="0" r="0" b="635"/>
                <wp:wrapNone/>
                <wp:docPr id="50" name="Textfeld 5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79F6218"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Beacon of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96C94" id="Textfeld 50" o:spid="_x0000_s1057" type="#_x0000_t202" style="position:absolute;margin-left:22.05pt;margin-top:-57.45pt;width:3in;height:37.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" fillcolor="white [3201]" stroked="f" strokeweight=".5pt">
                <v:textbox>
                  <w:txbxContent>
                    <w:p w14:paraId="679F6218"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Beacon of Hope</w:t>
                      </w:r>
                    </w:p>
                  </w:txbxContent>
                </v:textbox>
              </v:shape>
            </w:pict>
          </mc:Fallback>
        </mc:AlternateContent>
      </w:r>
    </w:p>
    <w:p w14:paraId="1E8B335C" w14:textId="77777777" w:rsidR="00365D5C" w:rsidRDefault="00365D5C" w:rsidP="007717E6">
      <w:pPr>
        <w:sectPr w:rsidR="00365D5C" w:rsidSect="00365D5C">
          <w:headerReference w:type="even" r:id="rId32"/>
          <w:headerReference w:type="default" r:id="rId33"/>
          <w:footerReference w:type="even" r:id="rId34"/>
          <w:footerReference w:type="default" r:id="rId35"/>
          <w:headerReference w:type="first" r:id="rId36"/>
          <w:foot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05344" behindDoc="0" locked="0" layoutInCell="1" allowOverlap="1" wp14:anchorId="17F99F0C" wp14:editId="5E574E4C">
                <wp:simplePos x="0" y="0"/>
                <wp:positionH relativeFrom="column">
                  <wp:posOffset>3348355</wp:posOffset>
                </wp:positionH>
                <wp:positionV relativeFrom="paragraph">
                  <wp:posOffset>-732362</wp:posOffset>
                </wp:positionV>
                <wp:extent cx="368300" cy="90818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08FB1F4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99F0C" id="Textfeld 56" o:spid="_x0000_s1058" type="#_x0000_t202" style="position:absolute;margin-left:263.65pt;margin-top:-57.65pt;width:29pt;height:7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" filled="f" stroked="f" strokeweight=".5pt">
                <v:textbox>
                  <w:txbxContent>
                    <w:p w14:paraId="08FB1F4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663A9A0" wp14:editId="486F4E2B">
                <wp:simplePos x="0" y="0"/>
                <wp:positionH relativeFrom="column">
                  <wp:posOffset>-265313</wp:posOffset>
                </wp:positionH>
                <wp:positionV relativeFrom="paragraph">
                  <wp:posOffset>2353478</wp:posOffset>
                </wp:positionV>
                <wp:extent cx="1079500" cy="255037"/>
                <wp:effectExtent l="0" t="0" r="0" b="0"/>
                <wp:wrapNone/>
                <wp:docPr id="57" name="Textfeld 57"/>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22B1CEC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reaction, which you take when you see a creature within 60 feet of you casting a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A9A0" id="Textfeld 57" o:spid="_x0000_s1059" type="#_x0000_t202" style="position:absolute;margin-left:-20.9pt;margin-top:185.3pt;width:85pt;height:2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" filled="f" stroked="f" strokeweight=".5pt">
                <v:textbox>
                  <w:txbxContent>
                    <w:p w14:paraId="22B1CEC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reaction, which you take when you see a creature within 60 feet of you casting a spell</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116A8CD" wp14:editId="0D56B0DE">
                <wp:simplePos x="0" y="0"/>
                <wp:positionH relativeFrom="column">
                  <wp:posOffset>636647</wp:posOffset>
                </wp:positionH>
                <wp:positionV relativeFrom="paragraph">
                  <wp:posOffset>2608515</wp:posOffset>
                </wp:positionV>
                <wp:extent cx="2207636" cy="584719"/>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2394D5E7"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A8CD" id="Textfeld 58" o:spid="_x0000_s1060" type="#_x0000_t202" style="position:absolute;margin-left:50.15pt;margin-top:205.4pt;width:173.85pt;height:4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" filled="f" stroked="f" strokeweight=".5pt">
                <v:textbox>
                  <w:txbxContent>
                    <w:p w14:paraId="2394D5E7"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51CBF9CE" wp14:editId="193B46C7">
                <wp:simplePos x="0" y="0"/>
                <wp:positionH relativeFrom="column">
                  <wp:posOffset>-190668</wp:posOffset>
                </wp:positionH>
                <wp:positionV relativeFrom="paragraph">
                  <wp:posOffset>3242996</wp:posOffset>
                </wp:positionV>
                <wp:extent cx="3886200" cy="3222171"/>
                <wp:effectExtent l="0" t="0" r="0" b="0"/>
                <wp:wrapNone/>
                <wp:docPr id="59" name="Textfeld 59"/>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1B885C7A" w14:textId="77777777" w:rsidR="00640ED9" w:rsidRPr="00F63685" w:rsidRDefault="00640ED9" w:rsidP="00365D5C">
                            <w:pPr>
                              <w:rPr>
                                <w:rFonts w:ascii="BlackChancery" w:hAnsi="BlackChancery"/>
                                <w:color w:val="4D4121"/>
                                <w:sz w:val="20"/>
                                <w:szCs w:val="20"/>
                                <w:lang w:val="en-US"/>
                              </w:rPr>
                            </w:pPr>
                            <w:r w:rsidRPr="0074729A">
                              <w:rPr>
                                <w:rFonts w:ascii="BlackChancery" w:hAnsi="BlackChancery"/>
                                <w:color w:val="4D4121"/>
                                <w:sz w:val="20"/>
                                <w:szCs w:val="20"/>
                              </w:rPr>
                              <w:fldChar w:fldCharType="begin"/>
                            </w:r>
                            <w:r w:rsidRPr="0074729A">
                              <w:rPr>
                                <w:rFonts w:ascii="BlackChancery" w:hAnsi="BlackChancery"/>
                                <w:color w:val="4D4121"/>
                                <w:sz w:val="20"/>
                                <w:szCs w:val="20"/>
                                <w:lang w:val="en-US"/>
                              </w:rPr>
                              <w:instrText xml:space="preserve"> MERGEFIELD description </w:instrText>
                            </w:r>
                            <w:r w:rsidRPr="0074729A">
                              <w:rPr>
                                <w:rFonts w:ascii="BlackChancery" w:hAnsi="BlackChancery"/>
                                <w:color w:val="4D4121"/>
                                <w:sz w:val="20"/>
                                <w:szCs w:val="20"/>
                              </w:rPr>
                              <w:fldChar w:fldCharType="separate"/>
                            </w:r>
                            <w:r w:rsidRPr="00BB50D2">
                              <w:rPr>
                                <w:rFonts w:ascii="BlackChancery" w:hAnsi="BlackChancery"/>
                                <w:noProof/>
                                <w:color w:val="4D4121"/>
                                <w:sz w:val="20"/>
                                <w:szCs w:val="20"/>
                                <w:lang w:val="en-US"/>
                              </w:rPr>
                              <w:t>You attempt to interrupt a creature in the process of casting a spell. If the creature is casting a spell of 3rd level or lower, its spell fails and has no effect. If it is casting a spell of l or higher, make an ability check using your spellcasting ability. The DC equals 10 + the spell’s level. On a success, the creature’s spell fails and has no effect. At Higher Levels</w:t>
                            </w:r>
                            <w:r w:rsidRPr="0074729A">
                              <w:rPr>
                                <w:rFonts w:ascii="BlackChancery" w:hAnsi="BlackChancery"/>
                                <w:color w:val="4D4121"/>
                                <w:sz w:val="20"/>
                                <w:szCs w:val="20"/>
                              </w:rPr>
                              <w:fldChar w:fldCharType="end"/>
                            </w:r>
                            <w:r w:rsidRPr="00F63685">
                              <w:rPr>
                                <w:rFonts w:ascii="BlackChancery" w:hAnsi="BlackChancery"/>
                                <w:color w:val="4D4121"/>
                                <w:sz w:val="20"/>
                                <w:szCs w:val="20"/>
                                <w:lang w:val="en-US"/>
                              </w:rPr>
                              <w:t xml:space="preserve"> when you cast this spell using a spell slot of 4th </w:t>
                            </w:r>
                            <w:r>
                              <w:rPr>
                                <w:rFonts w:ascii="BlackChancery" w:hAnsi="BlackChancery"/>
                                <w:color w:val="4D4121"/>
                                <w:sz w:val="20"/>
                                <w:szCs w:val="20"/>
                                <w:lang w:val="en-US"/>
                              </w:rPr>
                              <w:t>level or higher, the interrupted spell has no effect if its level is less than or equal to the level of the spell slot you used.</w:t>
                            </w:r>
                          </w:p>
                          <w:p w14:paraId="413DE815" w14:textId="5F56AF1A" w:rsidR="00640ED9" w:rsidRPr="00414886" w:rsidRDefault="00640ED9" w:rsidP="00A37863">
                            <w:pPr>
                              <w:rPr>
                                <w:rFonts w:ascii="BlackChancery" w:hAnsi="BlackChancery"/>
                                <w:color w:val="4D412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F9CE" id="Textfeld 59" o:spid="_x0000_s1061" type="#_x0000_t202" style="position:absolute;margin-left:-15pt;margin-top:255.35pt;width:306pt;height:25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wt5uVDUCAABcBAAADgAA&#13;&#10;AAAAAAAAAAAAAAAuAgAAZHJzL2Uyb0RvYy54bWxQSwECLQAUAAYACAAAACEAuQU7/ecAAAARAQAA&#13;&#10;DwAAAAAAAAAAAAAAAACPBAAAZHJzL2Rvd25yZXYueG1sUEsFBgAAAAAEAAQA8wAAAKMFAAAAAA==&#13;&#10;" filled="f" stroked="f" strokeweight=".5pt">
                <v:textbox>
                  <w:txbxContent>
                    <w:p w14:paraId="1B885C7A" w14:textId="77777777" w:rsidR="00640ED9" w:rsidRPr="00F63685" w:rsidRDefault="00640ED9" w:rsidP="00365D5C">
                      <w:pPr>
                        <w:rPr>
                          <w:rFonts w:ascii="BlackChancery" w:hAnsi="BlackChancery"/>
                          <w:color w:val="4D4121"/>
                          <w:sz w:val="20"/>
                          <w:szCs w:val="20"/>
                          <w:lang w:val="en-US"/>
                        </w:rPr>
                      </w:pPr>
                      <w:r w:rsidRPr="0074729A">
                        <w:rPr>
                          <w:rFonts w:ascii="BlackChancery" w:hAnsi="BlackChancery"/>
                          <w:color w:val="4D4121"/>
                          <w:sz w:val="20"/>
                          <w:szCs w:val="20"/>
                        </w:rPr>
                        <w:fldChar w:fldCharType="begin"/>
                      </w:r>
                      <w:r w:rsidRPr="0074729A">
                        <w:rPr>
                          <w:rFonts w:ascii="BlackChancery" w:hAnsi="BlackChancery"/>
                          <w:color w:val="4D4121"/>
                          <w:sz w:val="20"/>
                          <w:szCs w:val="20"/>
                          <w:lang w:val="en-US"/>
                        </w:rPr>
                        <w:instrText xml:space="preserve"> MERGEFIELD description </w:instrText>
                      </w:r>
                      <w:r w:rsidRPr="0074729A">
                        <w:rPr>
                          <w:rFonts w:ascii="BlackChancery" w:hAnsi="BlackChancery"/>
                          <w:color w:val="4D4121"/>
                          <w:sz w:val="20"/>
                          <w:szCs w:val="20"/>
                        </w:rPr>
                        <w:fldChar w:fldCharType="separate"/>
                      </w:r>
                      <w:r w:rsidRPr="00BB50D2">
                        <w:rPr>
                          <w:rFonts w:ascii="BlackChancery" w:hAnsi="BlackChancery"/>
                          <w:noProof/>
                          <w:color w:val="4D4121"/>
                          <w:sz w:val="20"/>
                          <w:szCs w:val="20"/>
                          <w:lang w:val="en-US"/>
                        </w:rPr>
                        <w:t>You attempt to interrupt a creature in the process of casting a spell. If the creature is casting a spell of 3rd level or lower, its spell fails and has no effect. If it is casting a spell of l or higher, make an ability check using your spellcasting ability. The DC equals 10 + the spell’s level. On a success, the creature’s spell fails and has no effect. At Higher Levels</w:t>
                      </w:r>
                      <w:r w:rsidRPr="0074729A">
                        <w:rPr>
                          <w:rFonts w:ascii="BlackChancery" w:hAnsi="BlackChancery"/>
                          <w:color w:val="4D4121"/>
                          <w:sz w:val="20"/>
                          <w:szCs w:val="20"/>
                        </w:rPr>
                        <w:fldChar w:fldCharType="end"/>
                      </w:r>
                      <w:r w:rsidRPr="00F63685">
                        <w:rPr>
                          <w:rFonts w:ascii="BlackChancery" w:hAnsi="BlackChancery"/>
                          <w:color w:val="4D4121"/>
                          <w:sz w:val="20"/>
                          <w:szCs w:val="20"/>
                          <w:lang w:val="en-US"/>
                        </w:rPr>
                        <w:t xml:space="preserve"> when you cast this spell using a spell slot of 4th </w:t>
                      </w:r>
                      <w:r>
                        <w:rPr>
                          <w:rFonts w:ascii="BlackChancery" w:hAnsi="BlackChancery"/>
                          <w:color w:val="4D4121"/>
                          <w:sz w:val="20"/>
                          <w:szCs w:val="20"/>
                          <w:lang w:val="en-US"/>
                        </w:rPr>
                        <w:t>level or higher, the interrupted spell has no effect if its level is less than or equal to the level of the spell slot you used.</w:t>
                      </w:r>
                    </w:p>
                    <w:p w14:paraId="413DE815" w14:textId="5F56AF1A" w:rsidR="00640ED9" w:rsidRPr="00414886" w:rsidRDefault="00640ED9" w:rsidP="00A37863">
                      <w:pPr>
                        <w:rPr>
                          <w:rFonts w:ascii="BlackChancery" w:hAnsi="BlackChancery"/>
                          <w:color w:val="4D4121"/>
                          <w:sz w:val="28"/>
                          <w:szCs w:val="28"/>
                          <w:lang w:val="en-US"/>
                        </w:rPr>
                      </w:pP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2170C33" wp14:editId="193BB415">
                <wp:simplePos x="0" y="0"/>
                <wp:positionH relativeFrom="column">
                  <wp:posOffset>-533400</wp:posOffset>
                </wp:positionH>
                <wp:positionV relativeFrom="paragraph">
                  <wp:posOffset>2108200</wp:posOffset>
                </wp:positionV>
                <wp:extent cx="1079500" cy="27940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62452D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0C33" id="Textfeld 60" o:spid="_x0000_s1062"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EbHOo4xAgAAWwQAAA4AAAAAAAAAAAAA&#13;&#10;AAAALgIAAGRycy9lMm9Eb2MueG1sUEsBAi0AFAAGAAgAAAAhAPSCsMDjAAAADwEAAA8AAAAAAAAA&#13;&#10;AAAAAAAAiwQAAGRycy9kb3ducmV2LnhtbFBLBQYAAAAABAAEAPMAAACbBQAAAAA=&#13;&#10;" filled="f" stroked="f" strokeweight=".5pt">
                <v:textbox>
                  <w:txbxContent>
                    <w:p w14:paraId="562452D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2783BE8" wp14:editId="799F088C">
                <wp:simplePos x="0" y="0"/>
                <wp:positionH relativeFrom="column">
                  <wp:posOffset>2694305</wp:posOffset>
                </wp:positionH>
                <wp:positionV relativeFrom="paragraph">
                  <wp:posOffset>2389505</wp:posOffset>
                </wp:positionV>
                <wp:extent cx="1079500" cy="2794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362897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3BE8" id="Textfeld 61" o:spid="_x0000_s1063" type="#_x0000_t202" style="position:absolute;margin-left:212.15pt;margin-top:188.15pt;width:8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95dTODECAABbBAAADgAAAAAAAAAA&#13;&#10;AAAAAAAuAgAAZHJzL2Uyb0RvYy54bWxQSwECLQAUAAYACAAAACEAVx/aOOUAAAAQAQAADwAAAAAA&#13;&#10;AAAAAAAAAACLBAAAZHJzL2Rvd25yZXYueG1sUEsFBgAAAAAEAAQA8wAAAJ0FAAAAAA==&#13;&#10;" filled="f" stroked="f" strokeweight=".5pt">
                <v:textbox>
                  <w:txbxContent>
                    <w:p w14:paraId="4362897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517D7D2" wp14:editId="5EBF81F5">
                <wp:simplePos x="0" y="0"/>
                <wp:positionH relativeFrom="column">
                  <wp:posOffset>3024505</wp:posOffset>
                </wp:positionH>
                <wp:positionV relativeFrom="paragraph">
                  <wp:posOffset>2110105</wp:posOffset>
                </wp:positionV>
                <wp:extent cx="1079500" cy="2794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AAA392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7D7D2" id="Textfeld 62" o:spid="_x0000_s1064" type="#_x0000_t202" style="position:absolute;margin-left:238.15pt;margin-top:166.15pt;width:8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pimNxjICAABbBAAADgAAAAAAAAAA&#13;&#10;AAAAAAAuAgAAZHJzL2Uyb0RvYy54bWxQSwECLQAUAAYACAAAACEAPV3Q1+QAAAAQAQAADwAAAAAA&#13;&#10;AAAAAAAAAACMBAAAZHJzL2Rvd25yZXYueG1sUEsFBgAAAAAEAAQA8wAAAJ0FAAAAAA==&#13;&#10;" filled="f" stroked="f" strokeweight=".5pt">
                <v:textbox>
                  <w:txbxContent>
                    <w:p w14:paraId="5AAA392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Pr>
          <w:noProof/>
        </w:rPr>
        <w:drawing>
          <wp:anchor distT="0" distB="0" distL="114300" distR="114300" simplePos="0" relativeHeight="251707392" behindDoc="0" locked="0" layoutInCell="1" allowOverlap="1" wp14:anchorId="73E978B4" wp14:editId="5EC89663">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06368" behindDoc="0" locked="0" layoutInCell="1" allowOverlap="1" wp14:anchorId="503E3DB0" wp14:editId="7ED16E16">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04320" behindDoc="0" locked="0" layoutInCell="1" allowOverlap="1" wp14:anchorId="43794A70" wp14:editId="1F297BB0">
                <wp:simplePos x="0" y="0"/>
                <wp:positionH relativeFrom="column">
                  <wp:posOffset>280035</wp:posOffset>
                </wp:positionH>
                <wp:positionV relativeFrom="paragraph">
                  <wp:posOffset>-729615</wp:posOffset>
                </wp:positionV>
                <wp:extent cx="2743200" cy="482138"/>
                <wp:effectExtent l="0" t="0" r="0" b="635"/>
                <wp:wrapNone/>
                <wp:docPr id="63" name="Textfeld 6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257710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Counterspell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94A70" id="Textfeld 63" o:spid="_x0000_s1065" type="#_x0000_t202" style="position:absolute;margin-left:22.05pt;margin-top:-57.45pt;width:3in;height:37.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GCYgdNGAgAAgwQAAA4AAAAAAAAAAAAAAAAALgIAAGRycy9lMm9Eb2MueG1sUEsBAi0AFAAGAAgA&#13;&#10;AAAhABp3zSzmAAAAEAEAAA8AAAAAAAAAAAAAAAAAoAQAAGRycy9kb3ducmV2LnhtbFBLBQYAAAAA&#13;&#10;BAAEAPMAAACzBQAAAAA=&#13;&#10;" fillcolor="white [3201]" stroked="f" strokeweight=".5pt">
                <v:textbox>
                  <w:txbxContent>
                    <w:p w14:paraId="3257710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Counterspell</w:t>
                      </w:r>
                    </w:p>
                  </w:txbxContent>
                </v:textbox>
              </v:shape>
            </w:pict>
          </mc:Fallback>
        </mc:AlternateContent>
      </w:r>
    </w:p>
    <w:p w14:paraId="5D3E15BB" w14:textId="77777777" w:rsidR="00365D5C" w:rsidRDefault="00365D5C" w:rsidP="007717E6">
      <w:pPr>
        <w:sectPr w:rsidR="00365D5C" w:rsidSect="00365D5C">
          <w:headerReference w:type="even" r:id="rId38"/>
          <w:headerReference w:type="default" r:id="rId39"/>
          <w:footerReference w:type="even" r:id="rId40"/>
          <w:footerReference w:type="default" r:id="rId41"/>
          <w:headerReference w:type="first" r:id="rId42"/>
          <w:foot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16608" behindDoc="0" locked="0" layoutInCell="1" allowOverlap="1" wp14:anchorId="157ACFFA" wp14:editId="238976C6">
                <wp:simplePos x="0" y="0"/>
                <wp:positionH relativeFrom="column">
                  <wp:posOffset>3348355</wp:posOffset>
                </wp:positionH>
                <wp:positionV relativeFrom="paragraph">
                  <wp:posOffset>-732362</wp:posOffset>
                </wp:positionV>
                <wp:extent cx="368300" cy="90818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5871063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ACFFA" id="Textfeld 69" o:spid="_x0000_s1066" type="#_x0000_t202" style="position:absolute;margin-left:263.65pt;margin-top:-57.65pt;width:29pt;height:7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" filled="f" stroked="f" strokeweight=".5pt">
                <v:textbox>
                  <w:txbxContent>
                    <w:p w14:paraId="5871063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B9E524F" wp14:editId="33C88C5F">
                <wp:simplePos x="0" y="0"/>
                <wp:positionH relativeFrom="column">
                  <wp:posOffset>-265313</wp:posOffset>
                </wp:positionH>
                <wp:positionV relativeFrom="paragraph">
                  <wp:posOffset>2353478</wp:posOffset>
                </wp:positionV>
                <wp:extent cx="1079500" cy="255037"/>
                <wp:effectExtent l="0" t="0" r="0" b="0"/>
                <wp:wrapNone/>
                <wp:docPr id="70" name="Textfeld 70"/>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0FB66706"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524F" id="Textfeld 70" o:spid="_x0000_s1067" type="#_x0000_t202" style="position:absolute;margin-left:-20.9pt;margin-top:185.3pt;width:85pt;height:20.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" filled="f" stroked="f" strokeweight=".5pt">
                <v:textbox>
                  <w:txbxContent>
                    <w:p w14:paraId="0FB66706"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FBDF31A" wp14:editId="2523F713">
                <wp:simplePos x="0" y="0"/>
                <wp:positionH relativeFrom="column">
                  <wp:posOffset>636647</wp:posOffset>
                </wp:positionH>
                <wp:positionV relativeFrom="paragraph">
                  <wp:posOffset>2608515</wp:posOffset>
                </wp:positionV>
                <wp:extent cx="2207636" cy="584719"/>
                <wp:effectExtent l="0" t="0" r="0" b="0"/>
                <wp:wrapNone/>
                <wp:docPr id="71" name="Textfeld 71"/>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4D4DC6DC"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F31A" id="Textfeld 71" o:spid="_x0000_s1068" type="#_x0000_t202" style="position:absolute;margin-left:50.15pt;margin-top:205.4pt;width:173.85pt;height:46.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C5tvJU0AgAAWwQAAA4AAAAA&#13;&#10;AAAAAAAAAAAALgIAAGRycy9lMm9Eb2MueG1sUEsBAi0AFAAGAAgAAAAhAH8bwz3mAAAAEAEAAA8A&#13;&#10;AAAAAAAAAAAAAAAAjgQAAGRycy9kb3ducmV2LnhtbFBLBQYAAAAABAAEAPMAAAChBQAAAAA=&#13;&#10;" filled="f" stroked="f" strokeweight=".5pt">
                <v:textbox>
                  <w:txbxContent>
                    <w:p w14:paraId="4D4DC6DC"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6FCA6A71" wp14:editId="43626963">
                <wp:simplePos x="0" y="0"/>
                <wp:positionH relativeFrom="column">
                  <wp:posOffset>-190668</wp:posOffset>
                </wp:positionH>
                <wp:positionV relativeFrom="paragraph">
                  <wp:posOffset>3242996</wp:posOffset>
                </wp:positionV>
                <wp:extent cx="3886200" cy="3222171"/>
                <wp:effectExtent l="0" t="0" r="0" b="0"/>
                <wp:wrapNone/>
                <wp:docPr id="72" name="Textfeld 72"/>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14F73C7"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and grant it a measure of protection from death. The first time the target would drop to 0 hit points as a result of taking damage, the target instead drops to 1 hit point, and the spell ends. If the spell is still in effect when the target is subjected to an effect that would kill it instantaneously without dealing damage, that effect is instead negated against the target, and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6A71" id="Textfeld 72" o:spid="_x0000_s1069" type="#_x0000_t202" style="position:absolute;margin-left:-15pt;margin-top:255.35pt;width:306pt;height:25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LLLkCjUCAABcBAAADgAA&#13;&#10;AAAAAAAAAAAAAAAuAgAAZHJzL2Uyb0RvYy54bWxQSwECLQAUAAYACAAAACEAuQU7/ecAAAARAQAA&#13;&#10;DwAAAAAAAAAAAAAAAACPBAAAZHJzL2Rvd25yZXYueG1sUEsFBgAAAAAEAAQA8wAAAKMFAAAAAA==&#13;&#10;" filled="f" stroked="f" strokeweight=".5pt">
                <v:textbox>
                  <w:txbxContent>
                    <w:p w14:paraId="214F73C7"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and grant it a measure of protection from death. The first time the target would drop to 0 hit points as a result of taking damage, the target instead drops to 1 hit point, and the spell ends. If the spell is still in effect when the target is subjected to an effect that would kill it instantaneously without dealing damage, that effect is instead negated against the target, and the spell ends.</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171CA04" wp14:editId="755FC721">
                <wp:simplePos x="0" y="0"/>
                <wp:positionH relativeFrom="column">
                  <wp:posOffset>-533400</wp:posOffset>
                </wp:positionH>
                <wp:positionV relativeFrom="paragraph">
                  <wp:posOffset>2108200</wp:posOffset>
                </wp:positionV>
                <wp:extent cx="1079500" cy="279400"/>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26AAC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CA04" id="Textfeld 73" o:spid="_x0000_s1070"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gqJ4KMgIAAFsEAAAOAAAAAAAAAAAA&#13;&#10;AAAAAC4CAABkcnMvZTJvRG9jLnhtbFBLAQItABQABgAIAAAAIQD0grDA4wAAAA8BAAAPAAAAAAAA&#13;&#10;AAAAAAAAAIwEAABkcnMvZG93bnJldi54bWxQSwUGAAAAAAQABADzAAAAnAUAAAAA&#13;&#10;" filled="f" stroked="f" strokeweight=".5pt">
                <v:textbox>
                  <w:txbxContent>
                    <w:p w14:paraId="6926AAC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7667285C" wp14:editId="6E84367F">
                <wp:simplePos x="0" y="0"/>
                <wp:positionH relativeFrom="column">
                  <wp:posOffset>2694305</wp:posOffset>
                </wp:positionH>
                <wp:positionV relativeFrom="paragraph">
                  <wp:posOffset>2389505</wp:posOffset>
                </wp:positionV>
                <wp:extent cx="1079500" cy="27940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52C08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285C" id="Textfeld 74" o:spid="_x0000_s1071" type="#_x0000_t202" style="position:absolute;margin-left:212.15pt;margin-top:188.15pt;width:85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DSwUC0yAgAAWwQAAA4AAAAAAAAA&#13;&#10;AAAAAAAALgIAAGRycy9lMm9Eb2MueG1sUEsBAi0AFAAGAAgAAAAhAFcf2jjlAAAAEAEAAA8AAAAA&#13;&#10;AAAAAAAAAAAAjAQAAGRycy9kb3ducmV2LnhtbFBLBQYAAAAABAAEAPMAAACeBQAAAAA=&#13;&#10;" filled="f" stroked="f" strokeweight=".5pt">
                <v:textbox>
                  <w:txbxContent>
                    <w:p w14:paraId="2552C08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12BA7B0" wp14:editId="62CCE706">
                <wp:simplePos x="0" y="0"/>
                <wp:positionH relativeFrom="column">
                  <wp:posOffset>3024505</wp:posOffset>
                </wp:positionH>
                <wp:positionV relativeFrom="paragraph">
                  <wp:posOffset>2110105</wp:posOffset>
                </wp:positionV>
                <wp:extent cx="1079500" cy="2794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725C93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15-foot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A7B0" id="Textfeld 75" o:spid="_x0000_s1072" type="#_x0000_t202" style="position:absolute;margin-left:238.15pt;margin-top:166.15pt;width:8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tfq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OoLX6jICAABbBAAADgAAAAAAAAAA&#13;&#10;AAAAAAAuAgAAZHJzL2Uyb0RvYy54bWxQSwECLQAUAAYACAAAACEAPV3Q1+QAAAAQAQAADwAAAAAA&#13;&#10;AAAAAAAAAACMBAAAZHJzL2Rvd25yZXYueG1sUEsFBgAAAAAEAAQA8wAAAJ0FAAAAAA==&#13;&#10;" filled="f" stroked="f" strokeweight=".5pt">
                <v:textbox>
                  <w:txbxContent>
                    <w:p w14:paraId="2725C93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15-foot sphere</w:t>
                      </w:r>
                    </w:p>
                  </w:txbxContent>
                </v:textbox>
              </v:shape>
            </w:pict>
          </mc:Fallback>
        </mc:AlternateContent>
      </w:r>
      <w:r>
        <w:rPr>
          <w:noProof/>
        </w:rPr>
        <w:drawing>
          <wp:anchor distT="0" distB="0" distL="114300" distR="114300" simplePos="0" relativeHeight="251718656" behindDoc="0" locked="0" layoutInCell="1" allowOverlap="1" wp14:anchorId="69C7B415" wp14:editId="2D5480D7">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17632" behindDoc="0" locked="0" layoutInCell="1" allowOverlap="1" wp14:anchorId="1DDF9192" wp14:editId="24E0633C">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15584" behindDoc="0" locked="0" layoutInCell="1" allowOverlap="1" wp14:anchorId="4F4BBC6D" wp14:editId="27889451">
                <wp:simplePos x="0" y="0"/>
                <wp:positionH relativeFrom="column">
                  <wp:posOffset>280035</wp:posOffset>
                </wp:positionH>
                <wp:positionV relativeFrom="paragraph">
                  <wp:posOffset>-729615</wp:posOffset>
                </wp:positionV>
                <wp:extent cx="2743200" cy="482138"/>
                <wp:effectExtent l="0" t="0" r="0" b="635"/>
                <wp:wrapNone/>
                <wp:docPr id="76" name="Textfeld 7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6BAAE87"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Death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BBC6D" id="Textfeld 76" o:spid="_x0000_s1073" type="#_x0000_t202" style="position:absolute;margin-left:22.05pt;margin-top:-57.45pt;width:3in;height:37.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WT+SEgCAACDBAAADgAAAAAAAAAAAAAAAAAuAgAAZHJzL2Uyb0RvYy54bWxQSwECLQAUAAYA&#13;&#10;CAAAACEAGnfNLOYAAAAQAQAADwAAAAAAAAAAAAAAAACiBAAAZHJzL2Rvd25yZXYueG1sUEsFBgAA&#13;&#10;AAAEAAQA8wAAALUFAAAAAA==&#13;&#10;" fillcolor="white [3201]" stroked="f" strokeweight=".5pt">
                <v:textbox>
                  <w:txbxContent>
                    <w:p w14:paraId="16BAAE87"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Death Ward</w:t>
                      </w:r>
                    </w:p>
                  </w:txbxContent>
                </v:textbox>
              </v:shape>
            </w:pict>
          </mc:Fallback>
        </mc:AlternateContent>
      </w:r>
    </w:p>
    <w:p w14:paraId="31D48173" w14:textId="77777777" w:rsidR="00365D5C" w:rsidRDefault="00365D5C" w:rsidP="007717E6">
      <w:pPr>
        <w:sectPr w:rsidR="00365D5C" w:rsidSect="00365D5C">
          <w:headerReference w:type="even" r:id="rId44"/>
          <w:headerReference w:type="default" r:id="rId45"/>
          <w:footerReference w:type="even" r:id="rId46"/>
          <w:footerReference w:type="default" r:id="rId47"/>
          <w:headerReference w:type="first" r:id="rId48"/>
          <w:foot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7872" behindDoc="0" locked="0" layoutInCell="1" allowOverlap="1" wp14:anchorId="3DAE9E6C" wp14:editId="6F007B82">
                <wp:simplePos x="0" y="0"/>
                <wp:positionH relativeFrom="column">
                  <wp:posOffset>3348355</wp:posOffset>
                </wp:positionH>
                <wp:positionV relativeFrom="paragraph">
                  <wp:posOffset>-732362</wp:posOffset>
                </wp:positionV>
                <wp:extent cx="368300" cy="90818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590EB5F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E9E6C" id="Textfeld 82" o:spid="_x0000_s1074" type="#_x0000_t202" style="position:absolute;margin-left:263.65pt;margin-top:-57.65pt;width:29pt;height:7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" filled="f" stroked="f" strokeweight=".5pt">
                <v:textbox>
                  <w:txbxContent>
                    <w:p w14:paraId="590EB5F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08F281C" wp14:editId="0F0273A5">
                <wp:simplePos x="0" y="0"/>
                <wp:positionH relativeFrom="column">
                  <wp:posOffset>-265313</wp:posOffset>
                </wp:positionH>
                <wp:positionV relativeFrom="paragraph">
                  <wp:posOffset>2353478</wp:posOffset>
                </wp:positionV>
                <wp:extent cx="1079500" cy="255037"/>
                <wp:effectExtent l="0" t="0" r="0" b="0"/>
                <wp:wrapNone/>
                <wp:docPr id="83" name="Textfeld 83"/>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35B893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281C" id="Textfeld 83" o:spid="_x0000_s1075" type="#_x0000_t202" style="position:absolute;margin-left:-20.9pt;margin-top:185.3pt;width:85pt;height:20.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A4z9KkMwIAAFsEAAAOAAAA&#13;&#10;AAAAAAAAAAAAAC4CAABkcnMvZTJvRG9jLnhtbFBLAQItABQABgAIAAAAIQBiLbPH6AAAABABAAAP&#13;&#10;AAAAAAAAAAAAAAAAAI0EAABkcnMvZG93bnJldi54bWxQSwUGAAAAAAQABADzAAAAogUAAAAA&#13;&#10;" filled="f" stroked="f" strokeweight=".5pt">
                <v:textbox>
                  <w:txbxContent>
                    <w:p w14:paraId="535B893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6C1B40A1" wp14:editId="6C8B54F6">
                <wp:simplePos x="0" y="0"/>
                <wp:positionH relativeFrom="column">
                  <wp:posOffset>636647</wp:posOffset>
                </wp:positionH>
                <wp:positionV relativeFrom="paragraph">
                  <wp:posOffset>2608515</wp:posOffset>
                </wp:positionV>
                <wp:extent cx="2207636" cy="584719"/>
                <wp:effectExtent l="0" t="0" r="0" b="0"/>
                <wp:wrapNone/>
                <wp:docPr id="84" name="Textfeld 84"/>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75B0126D"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B40A1" id="Textfeld 84" o:spid="_x0000_s1076" type="#_x0000_t202" style="position:absolute;margin-left:50.15pt;margin-top:205.4pt;width:173.85pt;height:4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Pl9o+80AgAAWwQAAA4AAAAA&#13;&#10;AAAAAAAAAAAALgIAAGRycy9lMm9Eb2MueG1sUEsBAi0AFAAGAAgAAAAhAH8bwz3mAAAAEAEAAA8A&#13;&#10;AAAAAAAAAAAAAAAAjgQAAGRycy9kb3ducmV2LnhtbFBLBQYAAAAABAAEAPMAAAChBQAAAAA=&#13;&#10;" filled="f" stroked="f" strokeweight=".5pt">
                <v:textbox>
                  <w:txbxContent>
                    <w:p w14:paraId="75B0126D"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38475C53" wp14:editId="24ADB8D7">
                <wp:simplePos x="0" y="0"/>
                <wp:positionH relativeFrom="column">
                  <wp:posOffset>-190668</wp:posOffset>
                </wp:positionH>
                <wp:positionV relativeFrom="paragraph">
                  <wp:posOffset>3242996</wp:posOffset>
                </wp:positionV>
                <wp:extent cx="3886200" cy="3222171"/>
                <wp:effectExtent l="0" t="0" r="0" b="0"/>
                <wp:wrapNone/>
                <wp:docPr id="85" name="Textfeld 85"/>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1F30AD4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Choose one creature, object, or magical effect within range. Any spell of 3rd level or lower on the target ends. For each spell of 4th level or higher on the target, make an ability check using your spellcasting ability. The DC equals 10 + the spell’s level. On a successful check, the spell ends. At Higher Levels. When you cast this spell using a spell slot of 4th level or higher, you automatically end the effects of a spell on the target if the spell’s level is equal to or less than the level of the spell slot you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5C53" id="Textfeld 85" o:spid="_x0000_s1077" type="#_x0000_t202" style="position:absolute;margin-left:-15pt;margin-top:255.35pt;width:306pt;height:253.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" filled="f" stroked="f" strokeweight=".5pt">
                <v:textbox>
                  <w:txbxContent>
                    <w:p w14:paraId="1F30AD4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Choose one creature, object, or magical effect within range. Any spell of 3rd level or lower on the target ends. For each spell of 4th level or higher on the target, make an ability check using your spellcasting ability. The DC equals 10 + the spell’s level. On a successful check, the spell ends. At Higher Levels. When you cast this spell using a spell slot of 4th level or higher, you automatically end the effects of a spell on the target if the spell’s level is equal to or less than the level of the spell slot you used.</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798DE08" wp14:editId="7E8AAF25">
                <wp:simplePos x="0" y="0"/>
                <wp:positionH relativeFrom="column">
                  <wp:posOffset>-533400</wp:posOffset>
                </wp:positionH>
                <wp:positionV relativeFrom="paragraph">
                  <wp:posOffset>2108200</wp:posOffset>
                </wp:positionV>
                <wp:extent cx="1079500" cy="279400"/>
                <wp:effectExtent l="0" t="0" r="0" b="0"/>
                <wp:wrapNone/>
                <wp:docPr id="86" name="Textfeld 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175A1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DE08" id="Textfeld 86" o:spid="_x0000_s1078"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yX1dkzMCAABbBAAADgAAAAAAAAAA&#13;&#10;AAAAAAAuAgAAZHJzL2Uyb0RvYy54bWxQSwECLQAUAAYACAAAACEA9IKwwOMAAAAPAQAADwAAAAAA&#13;&#10;AAAAAAAAAACNBAAAZHJzL2Rvd25yZXYueG1sUEsFBgAAAAAEAAQA8wAAAJ0FAAAAAA==&#13;&#10;" filled="f" stroked="f" strokeweight=".5pt">
                <v:textbox>
                  <w:txbxContent>
                    <w:p w14:paraId="05175A1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120 feet</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96E2145" wp14:editId="00FF0D3E">
                <wp:simplePos x="0" y="0"/>
                <wp:positionH relativeFrom="column">
                  <wp:posOffset>2694305</wp:posOffset>
                </wp:positionH>
                <wp:positionV relativeFrom="paragraph">
                  <wp:posOffset>2389505</wp:posOffset>
                </wp:positionV>
                <wp:extent cx="1079500" cy="279400"/>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E8B0891"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E2145" id="Textfeld 87" o:spid="_x0000_s1079" type="#_x0000_t202" style="position:absolute;margin-left:212.15pt;margin-top:188.15pt;width:85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HgtNCUyAgAAWwQAAA4AAAAAAAAA&#13;&#10;AAAAAAAALgIAAGRycy9lMm9Eb2MueG1sUEsBAi0AFAAGAAgAAAAhAFcf2jjlAAAAEAEAAA8AAAAA&#13;&#10;AAAAAAAAAAAAjAQAAGRycy9kb3ducmV2LnhtbFBLBQYAAAAABAAEAPMAAACeBQAAAAA=&#13;&#10;" filled="f" stroked="f" strokeweight=".5pt">
                <v:textbox>
                  <w:txbxContent>
                    <w:p w14:paraId="2E8B0891"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53ABA757" wp14:editId="7B3F87B3">
                <wp:simplePos x="0" y="0"/>
                <wp:positionH relativeFrom="column">
                  <wp:posOffset>3024505</wp:posOffset>
                </wp:positionH>
                <wp:positionV relativeFrom="paragraph">
                  <wp:posOffset>2110105</wp:posOffset>
                </wp:positionV>
                <wp:extent cx="1079500" cy="279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D894A5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A757" id="Textfeld 88" o:spid="_x0000_s1080" type="#_x0000_t202" style="position:absolute;margin-left:238.15pt;margin-top:166.15pt;width:8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4gdPzICAABbBAAADgAAAAAAAAAA&#13;&#10;AAAAAAAuAgAAZHJzL2Uyb0RvYy54bWxQSwECLQAUAAYACAAAACEAPV3Q1+QAAAAQAQAADwAAAAAA&#13;&#10;AAAAAAAAAACMBAAAZHJzL2Rvd25yZXYueG1sUEsFBgAAAAAEAAQA8wAAAJ0FAAAAAA==&#13;&#10;" filled="f" stroked="f" strokeweight=".5pt">
                <v:textbox>
                  <w:txbxContent>
                    <w:p w14:paraId="3D894A5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Pr>
          <w:noProof/>
        </w:rPr>
        <w:drawing>
          <wp:anchor distT="0" distB="0" distL="114300" distR="114300" simplePos="0" relativeHeight="251729920" behindDoc="0" locked="0" layoutInCell="1" allowOverlap="1" wp14:anchorId="4F45D430" wp14:editId="44EA2083">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28896" behindDoc="0" locked="0" layoutInCell="1" allowOverlap="1" wp14:anchorId="64EE0AB8" wp14:editId="1B1E197A">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26848" behindDoc="0" locked="0" layoutInCell="1" allowOverlap="1" wp14:anchorId="6CC40E9F" wp14:editId="3871D788">
                <wp:simplePos x="0" y="0"/>
                <wp:positionH relativeFrom="column">
                  <wp:posOffset>280035</wp:posOffset>
                </wp:positionH>
                <wp:positionV relativeFrom="paragraph">
                  <wp:posOffset>-729615</wp:posOffset>
                </wp:positionV>
                <wp:extent cx="2743200" cy="482138"/>
                <wp:effectExtent l="0" t="0" r="0" b="635"/>
                <wp:wrapNone/>
                <wp:docPr id="89" name="Textfeld 8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1BDD098"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Dispel Magic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40E9F" id="Textfeld 89" o:spid="_x0000_s1081" type="#_x0000_t202" style="position:absolute;margin-left:22.05pt;margin-top:-57.45pt;width:3in;height:37.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CzW87ZRwIAAIMEAAAOAAAAAAAAAAAAAAAAAC4CAABkcnMvZTJvRG9jLnhtbFBLAQItABQABgAI&#13;&#10;AAAAIQAad80s5gAAABABAAAPAAAAAAAAAAAAAAAAAKEEAABkcnMvZG93bnJldi54bWxQSwUGAAAA&#13;&#10;AAQABADzAAAAtAUAAAAA&#13;&#10;" fillcolor="white [3201]" stroked="f" strokeweight=".5pt">
                <v:textbox>
                  <w:txbxContent>
                    <w:p w14:paraId="41BDD098"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Dispel Magic</w:t>
                      </w:r>
                    </w:p>
                  </w:txbxContent>
                </v:textbox>
              </v:shape>
            </w:pict>
          </mc:Fallback>
        </mc:AlternateContent>
      </w:r>
    </w:p>
    <w:p w14:paraId="4076DC70" w14:textId="77777777" w:rsidR="00365D5C" w:rsidRDefault="00365D5C" w:rsidP="007717E6">
      <w:pPr>
        <w:sectPr w:rsidR="00365D5C" w:rsidSect="00365D5C">
          <w:headerReference w:type="even" r:id="rId50"/>
          <w:headerReference w:type="default" r:id="rId51"/>
          <w:footerReference w:type="even" r:id="rId52"/>
          <w:footerReference w:type="default" r:id="rId53"/>
          <w:headerReference w:type="first" r:id="rId54"/>
          <w:foot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9136" behindDoc="0" locked="0" layoutInCell="1" allowOverlap="1" wp14:anchorId="02665A4C" wp14:editId="6E298E22">
                <wp:simplePos x="0" y="0"/>
                <wp:positionH relativeFrom="column">
                  <wp:posOffset>3326843</wp:posOffset>
                </wp:positionH>
                <wp:positionV relativeFrom="paragraph">
                  <wp:posOffset>-732155</wp:posOffset>
                </wp:positionV>
                <wp:extent cx="368300" cy="908180"/>
                <wp:effectExtent l="0" t="0" r="0" b="0"/>
                <wp:wrapNone/>
                <wp:docPr id="95" name="Textfeld 95"/>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2FC9F1C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65A4C" id="Textfeld 95" o:spid="_x0000_s1082" type="#_x0000_t202" style="position:absolute;margin-left:261.95pt;margin-top:-57.65pt;width:29pt;height:7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" filled="f" stroked="f" strokeweight=".5pt">
                <v:textbox>
                  <w:txbxContent>
                    <w:p w14:paraId="2FC9F1C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CB61D70" wp14:editId="119424C9">
                <wp:simplePos x="0" y="0"/>
                <wp:positionH relativeFrom="column">
                  <wp:posOffset>-265313</wp:posOffset>
                </wp:positionH>
                <wp:positionV relativeFrom="paragraph">
                  <wp:posOffset>2353478</wp:posOffset>
                </wp:positionV>
                <wp:extent cx="1079500" cy="255037"/>
                <wp:effectExtent l="0" t="0" r="0" b="0"/>
                <wp:wrapNone/>
                <wp:docPr id="96" name="Textfeld 96"/>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3C674A13"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1D70" id="Textfeld 96" o:spid="_x0000_s1083" type="#_x0000_t202" style="position:absolute;margin-left:-20.9pt;margin-top:185.3pt;width:85pt;height:20.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" filled="f" stroked="f" strokeweight=".5pt">
                <v:textbox>
                  <w:txbxContent>
                    <w:p w14:paraId="3C674A13"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7B53F75A" wp14:editId="5F452AB5">
                <wp:simplePos x="0" y="0"/>
                <wp:positionH relativeFrom="column">
                  <wp:posOffset>636647</wp:posOffset>
                </wp:positionH>
                <wp:positionV relativeFrom="paragraph">
                  <wp:posOffset>2608515</wp:posOffset>
                </wp:positionV>
                <wp:extent cx="2207636" cy="584719"/>
                <wp:effectExtent l="0" t="0" r="0" b="0"/>
                <wp:wrapNone/>
                <wp:docPr id="97" name="Textfeld 97"/>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26A2AA1D" w14:textId="043C062B"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leather strap, bound around the arm or a similar appendage)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F75A" id="Textfeld 97" o:spid="_x0000_s1084" type="#_x0000_t202" style="position:absolute;margin-left:50.15pt;margin-top:205.4pt;width:173.85pt;height:4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EMfvyo0AgAAWwQAAA4AAAAA&#13;&#10;AAAAAAAAAAAALgIAAGRycy9lMm9Eb2MueG1sUEsBAi0AFAAGAAgAAAAhAH8bwz3mAAAAEAEAAA8A&#13;&#10;AAAAAAAAAAAAAAAAjgQAAGRycy9kb3ducmV2LnhtbFBLBQYAAAAABAAEAPMAAAChBQAAAAA=&#13;&#10;" filled="f" stroked="f" strokeweight=".5pt">
                <v:textbox>
                  <w:txbxContent>
                    <w:p w14:paraId="26A2AA1D" w14:textId="043C062B"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leather strap, bound around the arm or a similar appendage)</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B845B0F" wp14:editId="1FA65193">
                <wp:simplePos x="0" y="0"/>
                <wp:positionH relativeFrom="column">
                  <wp:posOffset>-190668</wp:posOffset>
                </wp:positionH>
                <wp:positionV relativeFrom="paragraph">
                  <wp:posOffset>3242996</wp:posOffset>
                </wp:positionV>
                <wp:extent cx="3886200" cy="3222171"/>
                <wp:effectExtent l="0" t="0" r="0" b="0"/>
                <wp:wrapNone/>
                <wp:docPr id="98" name="Textfeld 98"/>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3FA12853"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For the duration, the target’s movement is unaffected by difficult terrain, and spells and other magical effects can neither reduce the target’s speed nor cause the target to be paralyzed or restrained. The target can also spend 5 feet of movement to automatically escape from nonmagical restraints, such as manacles or a creature that has it grappled. Finally, being underwater imposes no penalties on the target’s movement or attacks.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5B0F" id="Textfeld 98" o:spid="_x0000_s1085" type="#_x0000_t202" style="position:absolute;margin-left:-15pt;margin-top:255.35pt;width:306pt;height:25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jSEojTUCAABcBAAADgAA&#13;&#10;AAAAAAAAAAAAAAAuAgAAZHJzL2Uyb0RvYy54bWxQSwECLQAUAAYACAAAACEAuQU7/ecAAAARAQAA&#13;&#10;DwAAAAAAAAAAAAAAAACPBAAAZHJzL2Rvd25yZXYueG1sUEsFBgAAAAAEAAQA8wAAAKMFAAAAAA==&#13;&#10;" filled="f" stroked="f" strokeweight=".5pt">
                <v:textbox>
                  <w:txbxContent>
                    <w:p w14:paraId="3FA12853"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For the duration, the target’s movement is unaffected by difficult terrain, and spells and other magical effects can neither reduce the target’s speed nor cause the target to be paralyzed or restrained. The target can also spend 5 feet of movement to automatically escape from nonmagical restraints, such as manacles or a creature that has it grappled. Finally, being underwater imposes no penalties on the target’s movement or attacks.</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A944972" wp14:editId="35D27A79">
                <wp:simplePos x="0" y="0"/>
                <wp:positionH relativeFrom="column">
                  <wp:posOffset>-533400</wp:posOffset>
                </wp:positionH>
                <wp:positionV relativeFrom="paragraph">
                  <wp:posOffset>2108200</wp:posOffset>
                </wp:positionV>
                <wp:extent cx="1079500" cy="279400"/>
                <wp:effectExtent l="0" t="0" r="0" b="0"/>
                <wp:wrapNone/>
                <wp:docPr id="99" name="Textfeld 9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CD2C8B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44972" id="Textfeld 99" o:spid="_x0000_s1086"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mgWYWDACAABbBAAADgAAAAAAAAAAAAAA&#13;&#10;AAAuAgAAZHJzL2Uyb0RvYy54bWxQSwECLQAUAAYACAAAACEA9IKwwOMAAAAPAQAADwAAAAAAAAAA&#13;&#10;AAAAAACKBAAAZHJzL2Rvd25yZXYueG1sUEsFBgAAAAAEAAQA8wAAAJoFAAAAAA==&#13;&#10;" filled="f" stroked="f" strokeweight=".5pt">
                <v:textbox>
                  <w:txbxContent>
                    <w:p w14:paraId="7CD2C8B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6B1488D" wp14:editId="3A3925D6">
                <wp:simplePos x="0" y="0"/>
                <wp:positionH relativeFrom="column">
                  <wp:posOffset>2694305</wp:posOffset>
                </wp:positionH>
                <wp:positionV relativeFrom="paragraph">
                  <wp:posOffset>2389505</wp:posOffset>
                </wp:positionV>
                <wp:extent cx="1079500" cy="27940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BCCCF5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488D" id="Textfeld 100" o:spid="_x0000_s1087" type="#_x0000_t202" style="position:absolute;margin-left:212.15pt;margin-top:188.15pt;width:85pt;height: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qeCMgIAAF0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DKSp4IyAgAAXQQAAA4AAAAAAAAA&#13;&#10;AAAAAAAALgIAAGRycy9lMm9Eb2MueG1sUEsBAi0AFAAGAAgAAAAhAFcf2jjlAAAAEAEAAA8AAAAA&#13;&#10;AAAAAAAAAAAAjAQAAGRycy9kb3ducmV2LnhtbFBLBQYAAAAABAAEAPMAAACeBQAAAAA=&#13;&#10;" filled="f" stroked="f" strokeweight=".5pt">
                <v:textbox>
                  <w:txbxContent>
                    <w:p w14:paraId="6BCCCF5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D6D49B3" wp14:editId="24B13265">
                <wp:simplePos x="0" y="0"/>
                <wp:positionH relativeFrom="column">
                  <wp:posOffset>3024505</wp:posOffset>
                </wp:positionH>
                <wp:positionV relativeFrom="paragraph">
                  <wp:posOffset>2110105</wp:posOffset>
                </wp:positionV>
                <wp:extent cx="1079500" cy="27940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F6FDA8E"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49B3" id="Textfeld 101" o:spid="_x0000_s1088" type="#_x0000_t202" style="position:absolute;margin-left:238.15pt;margin-top:166.15pt;width:8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oxC8vTICAABdBAAADgAAAAAAAAAA&#13;&#10;AAAAAAAuAgAAZHJzL2Uyb0RvYy54bWxQSwECLQAUAAYACAAAACEAPV3Q1+QAAAAQAQAADwAAAAAA&#13;&#10;AAAAAAAAAACMBAAAZHJzL2Rvd25yZXYueG1sUEsFBgAAAAAEAAQA8wAAAJ0FAAAAAA==&#13;&#10;" filled="f" stroked="f" strokeweight=".5pt">
                <v:textbox>
                  <w:txbxContent>
                    <w:p w14:paraId="3F6FDA8E"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v:textbox>
              </v:shape>
            </w:pict>
          </mc:Fallback>
        </mc:AlternateContent>
      </w:r>
      <w:r>
        <w:rPr>
          <w:noProof/>
        </w:rPr>
        <w:drawing>
          <wp:anchor distT="0" distB="0" distL="114300" distR="114300" simplePos="0" relativeHeight="251741184" behindDoc="0" locked="0" layoutInCell="1" allowOverlap="1" wp14:anchorId="3CE7026A" wp14:editId="05547F6B">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40160" behindDoc="0" locked="0" layoutInCell="1" allowOverlap="1" wp14:anchorId="15A8D65C" wp14:editId="09343A87">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38112" behindDoc="0" locked="0" layoutInCell="1" allowOverlap="1" wp14:anchorId="33B5FBE0" wp14:editId="678C8801">
                <wp:simplePos x="0" y="0"/>
                <wp:positionH relativeFrom="column">
                  <wp:posOffset>280035</wp:posOffset>
                </wp:positionH>
                <wp:positionV relativeFrom="paragraph">
                  <wp:posOffset>-729615</wp:posOffset>
                </wp:positionV>
                <wp:extent cx="2743200" cy="482138"/>
                <wp:effectExtent l="0" t="0" r="0" b="635"/>
                <wp:wrapNone/>
                <wp:docPr id="102" name="Textfeld 10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D840CEC"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Freedom of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5FBE0" id="Textfeld 102" o:spid="_x0000_s1089" type="#_x0000_t202" style="position:absolute;margin-left:22.05pt;margin-top:-57.45pt;width:3in;height:37.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4s7PRwIAAIUEAAAOAAAAAAAAAAAAAAAAAC4CAABkcnMvZTJvRG9jLnhtbFBLAQItABQABgAI&#13;&#10;AAAAIQAad80s5gAAABABAAAPAAAAAAAAAAAAAAAAAKEEAABkcnMvZG93bnJldi54bWxQSwUGAAAA&#13;&#10;AAQABADzAAAAtAUAAAAA&#13;&#10;" fillcolor="white [3201]" stroked="f" strokeweight=".5pt">
                <v:textbox>
                  <w:txbxContent>
                    <w:p w14:paraId="0D840CEC"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Freedom of Movement</w:t>
                      </w:r>
                    </w:p>
                  </w:txbxContent>
                </v:textbox>
              </v:shape>
            </w:pict>
          </mc:Fallback>
        </mc:AlternateContent>
      </w:r>
    </w:p>
    <w:p w14:paraId="2AF38F5A" w14:textId="77777777" w:rsidR="00365D5C" w:rsidRDefault="00365D5C" w:rsidP="007717E6">
      <w:pPr>
        <w:sectPr w:rsidR="00365D5C" w:rsidSect="00365D5C">
          <w:headerReference w:type="even" r:id="rId56"/>
          <w:headerReference w:type="default" r:id="rId57"/>
          <w:footerReference w:type="even" r:id="rId58"/>
          <w:footerReference w:type="default" r:id="rId59"/>
          <w:headerReference w:type="first" r:id="rId60"/>
          <w:foot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0400" behindDoc="0" locked="0" layoutInCell="1" allowOverlap="1" wp14:anchorId="154A8115" wp14:editId="675E8812">
                <wp:simplePos x="0" y="0"/>
                <wp:positionH relativeFrom="column">
                  <wp:posOffset>3317253</wp:posOffset>
                </wp:positionH>
                <wp:positionV relativeFrom="paragraph">
                  <wp:posOffset>-595306</wp:posOffset>
                </wp:positionV>
                <wp:extent cx="503853" cy="90818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503853" cy="908180"/>
                        </a:xfrm>
                        <a:prstGeom prst="rect">
                          <a:avLst/>
                        </a:prstGeom>
                        <a:noFill/>
                        <a:ln w="6350">
                          <a:noFill/>
                        </a:ln>
                      </wps:spPr>
                      <wps:txbx>
                        <w:txbxContent>
                          <w:p w14:paraId="2E2CC4A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8115" id="Textfeld 108" o:spid="_x0000_s1090" type="#_x0000_t202" style="position:absolute;margin-left:261.2pt;margin-top:-46.85pt;width:39.6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" filled="f" stroked="f" strokeweight=".5pt">
                <v:textbox>
                  <w:txbxContent>
                    <w:p w14:paraId="2E2CC4A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24C1567" wp14:editId="7BDDE7EE">
                <wp:simplePos x="0" y="0"/>
                <wp:positionH relativeFrom="column">
                  <wp:posOffset>-265313</wp:posOffset>
                </wp:positionH>
                <wp:positionV relativeFrom="paragraph">
                  <wp:posOffset>2353478</wp:posOffset>
                </wp:positionV>
                <wp:extent cx="1079500" cy="255037"/>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3FF74C17"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C1567" id="Textfeld 109" o:spid="_x0000_s1091" type="#_x0000_t202" style="position:absolute;margin-left:-20.9pt;margin-top:185.3pt;width:85pt;height:2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A3IHCHMwIAAF0EAAAOAAAA&#13;&#10;AAAAAAAAAAAAAC4CAABkcnMvZTJvRG9jLnhtbFBLAQItABQABgAIAAAAIQBiLbPH6AAAABABAAAP&#13;&#10;AAAAAAAAAAAAAAAAAI0EAABkcnMvZG93bnJldi54bWxQSwUGAAAAAAQABADzAAAAogUAAAAA&#13;&#10;" filled="f" stroked="f" strokeweight=".5pt">
                <v:textbox>
                  <w:txbxContent>
                    <w:p w14:paraId="3FF74C17"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B179BA9" wp14:editId="23BB6229">
                <wp:simplePos x="0" y="0"/>
                <wp:positionH relativeFrom="column">
                  <wp:posOffset>636647</wp:posOffset>
                </wp:positionH>
                <wp:positionV relativeFrom="paragraph">
                  <wp:posOffset>2608515</wp:posOffset>
                </wp:positionV>
                <wp:extent cx="2207636" cy="584719"/>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59529192" w14:textId="3097144C"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 glass or crystal bead that shatters when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9BA9" id="Textfeld 110" o:spid="_x0000_s1092" type="#_x0000_t202" style="position:absolute;margin-left:50.15pt;margin-top:205.4pt;width:173.85pt;height:4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K/7cBI0AgAAXQQAAA4AAAAA&#13;&#10;AAAAAAAAAAAALgIAAGRycy9lMm9Eb2MueG1sUEsBAi0AFAAGAAgAAAAhAH8bwz3mAAAAEAEAAA8A&#13;&#10;AAAAAAAAAAAAAAAAjgQAAGRycy9kb3ducmV2LnhtbFBLBQYAAAAABAAEAPMAAAChBQAAAAA=&#13;&#10;" filled="f" stroked="f" strokeweight=".5pt">
                <v:textbox>
                  <w:txbxContent>
                    <w:p w14:paraId="59529192" w14:textId="3097144C"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 glass or crystal bead that shatters when the spell ends)</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6B18879" wp14:editId="43CD7208">
                <wp:simplePos x="0" y="0"/>
                <wp:positionH relativeFrom="column">
                  <wp:posOffset>-190668</wp:posOffset>
                </wp:positionH>
                <wp:positionV relativeFrom="paragraph">
                  <wp:posOffset>3242996</wp:posOffset>
                </wp:positionV>
                <wp:extent cx="3886200" cy="3222171"/>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66627C39"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An immobile, faintly shimmering barrier springs into existence in a 10-foot radius around you and remains for the duration. Any spell of 5th level or lower cast from outside the barrier can’t affect creatures or objects within it, even if the spell is cast using a higher level spell slot. Such a spell can target creatures and objects within the barrier, but the spell has no effect on them. Similarly, the area within the barrier is excluded from the areas affected by such spells. At Higher Levels. When you cast this spell using a spell slot of 7th level or higher, the barrier blocks spells of one level higher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8879" id="Textfeld 111" o:spid="_x0000_s1093" type="#_x0000_t202" style="position:absolute;margin-left:-15pt;margin-top:255.35pt;width:306pt;height:25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0YsnxjUCAABeBAAADgAA&#13;&#10;AAAAAAAAAAAAAAAuAgAAZHJzL2Uyb0RvYy54bWxQSwECLQAUAAYACAAAACEAuQU7/ecAAAARAQAA&#13;&#10;DwAAAAAAAAAAAAAAAACPBAAAZHJzL2Rvd25yZXYueG1sUEsFBgAAAAAEAAQA8wAAAKMFAAAAAA==&#13;&#10;" filled="f" stroked="f" strokeweight=".5pt">
                <v:textbox>
                  <w:txbxContent>
                    <w:p w14:paraId="66627C39"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An immobile, faintly shimmering barrier springs into existence in a 10-foot radius around you and remains for the duration. Any spell of 5th level or lower cast from outside the barrier can’t affect creatures or objects within it, even if the spell is cast using a higher level spell slot. Such a spell can target creatures and objects within the barrier, but the spell has no effect on them. Similarly, the area within the barrier is excluded from the areas affected by such spells. At Higher Levels. When you cast this spell using a spell slot of 7th level or higher, the barrier blocks spells of one level higher for each slot level above 6th.</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B9C8236" wp14:editId="7E3C1B45">
                <wp:simplePos x="0" y="0"/>
                <wp:positionH relativeFrom="column">
                  <wp:posOffset>-533400</wp:posOffset>
                </wp:positionH>
                <wp:positionV relativeFrom="paragraph">
                  <wp:posOffset>2108200</wp:posOffset>
                </wp:positionV>
                <wp:extent cx="1079500" cy="279400"/>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0CBA0EA"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 (10-foot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8236" id="Textfeld 112" o:spid="_x0000_s1094"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I9XSuzMCAABdBAAADgAAAAAAAAAA&#13;&#10;AAAAAAAuAgAAZHJzL2Uyb0RvYy54bWxQSwECLQAUAAYACAAAACEA9IKwwOMAAAAPAQAADwAAAAAA&#13;&#10;AAAAAAAAAACNBAAAZHJzL2Rvd25yZXYueG1sUEsFBgAAAAAEAAQA8wAAAJ0FAAAAAA==&#13;&#10;" filled="f" stroked="f" strokeweight=".5pt">
                <v:textbox>
                  <w:txbxContent>
                    <w:p w14:paraId="40CBA0EA"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 (10-foot radius)</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2EF151C" wp14:editId="0909B482">
                <wp:simplePos x="0" y="0"/>
                <wp:positionH relativeFrom="column">
                  <wp:posOffset>2694305</wp:posOffset>
                </wp:positionH>
                <wp:positionV relativeFrom="paragraph">
                  <wp:posOffset>2389505</wp:posOffset>
                </wp:positionV>
                <wp:extent cx="1079500" cy="279400"/>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A441BAF"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151C" id="Textfeld 113" o:spid="_x0000_s1095" type="#_x0000_t202" style="position:absolute;margin-left:212.15pt;margin-top:188.15pt;width:8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Sf1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NNSf1MwIAAF0EAAAOAAAAAAAA&#13;&#10;AAAAAAAAAC4CAABkcnMvZTJvRG9jLnhtbFBLAQItABQABgAIAAAAIQBXH9o45QAAABABAAAPAAAA&#13;&#10;AAAAAAAAAAAAAI0EAABkcnMvZG93bnJldi54bWxQSwUGAAAAAAQABADzAAAAnwUAAAAA&#13;&#10;" filled="f" stroked="f" strokeweight=".5pt">
                <v:textbox>
                  <w:txbxContent>
                    <w:p w14:paraId="2A441BAF"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minute</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45E90D4" wp14:editId="4AE6F84C">
                <wp:simplePos x="0" y="0"/>
                <wp:positionH relativeFrom="column">
                  <wp:posOffset>3024505</wp:posOffset>
                </wp:positionH>
                <wp:positionV relativeFrom="paragraph">
                  <wp:posOffset>2110105</wp:posOffset>
                </wp:positionV>
                <wp:extent cx="1079500" cy="27940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CF9C2AF"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E90D4" id="Textfeld 114" o:spid="_x0000_s1096" type="#_x0000_t202" style="position:absolute;margin-left:238.15pt;margin-top:166.15pt;width:8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qIMAIAAF0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OWbCogwAgAAXQQAAA4AAAAAAAAAAAAA&#13;&#10;AAAALgIAAGRycy9lMm9Eb2MueG1sUEsBAi0AFAAGAAgAAAAhAD1d0NfkAAAAEAEAAA8AAAAAAAAA&#13;&#10;AAAAAAAAigQAAGRycy9kb3ducmV2LnhtbFBLBQYAAAAABAAEAPMAAACbBQAAAAA=&#13;&#10;" filled="f" stroked="f" strokeweight=".5pt">
                <v:textbox>
                  <w:txbxContent>
                    <w:p w14:paraId="5CF9C2AF"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10-foot radius</w:t>
                      </w:r>
                    </w:p>
                  </w:txbxContent>
                </v:textbox>
              </v:shape>
            </w:pict>
          </mc:Fallback>
        </mc:AlternateContent>
      </w:r>
      <w:r>
        <w:rPr>
          <w:noProof/>
        </w:rPr>
        <w:drawing>
          <wp:anchor distT="0" distB="0" distL="114300" distR="114300" simplePos="0" relativeHeight="251752448" behindDoc="0" locked="0" layoutInCell="1" allowOverlap="1" wp14:anchorId="19D048F0" wp14:editId="668AE40B">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51424" behindDoc="0" locked="0" layoutInCell="1" allowOverlap="1" wp14:anchorId="795B776C" wp14:editId="45016CFC">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49376" behindDoc="0" locked="0" layoutInCell="1" allowOverlap="1" wp14:anchorId="62BED809" wp14:editId="4E72BEF7">
                <wp:simplePos x="0" y="0"/>
                <wp:positionH relativeFrom="column">
                  <wp:posOffset>280035</wp:posOffset>
                </wp:positionH>
                <wp:positionV relativeFrom="paragraph">
                  <wp:posOffset>-729615</wp:posOffset>
                </wp:positionV>
                <wp:extent cx="2743200" cy="482138"/>
                <wp:effectExtent l="0" t="0" r="0" b="635"/>
                <wp:wrapNone/>
                <wp:docPr id="115" name="Textfeld 11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AE94558" w14:textId="77777777" w:rsidR="00640ED9" w:rsidRPr="00365D5C" w:rsidRDefault="00640ED9" w:rsidP="00AB562C">
                            <w:pPr>
                              <w:jc w:val="center"/>
                              <w:rPr>
                                <w:rFonts w:ascii="BlackChancery" w:hAnsi="BlackChancery"/>
                                <w:b/>
                                <w:bCs/>
                                <w:i/>
                                <w:iCs/>
                                <w:color w:val="4D4121"/>
                                <w:sz w:val="40"/>
                                <w:szCs w:val="40"/>
                              </w:rPr>
                            </w:pPr>
                            <w:r w:rsidRPr="00365D5C">
                              <w:rPr>
                                <w:rFonts w:ascii="BlackChancery" w:hAnsi="BlackChancery"/>
                                <w:b/>
                                <w:bCs/>
                                <w:i/>
                                <w:iCs/>
                                <w:noProof/>
                                <w:color w:val="4D4121"/>
                                <w:sz w:val="40"/>
                                <w:szCs w:val="40"/>
                              </w:rPr>
                              <w:t>Globe of Invulnerability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BED809" id="Textfeld 115" o:spid="_x0000_s1097" type="#_x0000_t202" style="position:absolute;margin-left:22.05pt;margin-top:-57.45pt;width:3in;height:37.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OSX4/RwIAAIUEAAAOAAAAAAAAAAAAAAAAAC4CAABkcnMvZTJvRG9jLnhtbFBLAQItABQABgAI&#13;&#10;AAAAIQAad80s5gAAABABAAAPAAAAAAAAAAAAAAAAAKEEAABkcnMvZG93bnJldi54bWxQSwUGAAAA&#13;&#10;AAQABADzAAAAtAUAAAAA&#13;&#10;" fillcolor="white [3201]" stroked="f" strokeweight=".5pt">
                <v:textbox>
                  <w:txbxContent>
                    <w:p w14:paraId="6AE94558" w14:textId="77777777" w:rsidR="00640ED9" w:rsidRPr="00365D5C" w:rsidRDefault="00640ED9" w:rsidP="00AB562C">
                      <w:pPr>
                        <w:jc w:val="center"/>
                        <w:rPr>
                          <w:rFonts w:ascii="BlackChancery" w:hAnsi="BlackChancery"/>
                          <w:b/>
                          <w:bCs/>
                          <w:i/>
                          <w:iCs/>
                          <w:color w:val="4D4121"/>
                          <w:sz w:val="40"/>
                          <w:szCs w:val="40"/>
                        </w:rPr>
                      </w:pPr>
                      <w:r w:rsidRPr="00365D5C">
                        <w:rPr>
                          <w:rFonts w:ascii="BlackChancery" w:hAnsi="BlackChancery"/>
                          <w:b/>
                          <w:bCs/>
                          <w:i/>
                          <w:iCs/>
                          <w:noProof/>
                          <w:color w:val="4D4121"/>
                          <w:sz w:val="40"/>
                          <w:szCs w:val="40"/>
                        </w:rPr>
                        <w:t>Globe of Invulnerability</w:t>
                      </w:r>
                    </w:p>
                  </w:txbxContent>
                </v:textbox>
              </v:shape>
            </w:pict>
          </mc:Fallback>
        </mc:AlternateContent>
      </w:r>
    </w:p>
    <w:p w14:paraId="5CCF414A" w14:textId="77777777" w:rsidR="00365D5C" w:rsidRDefault="00365D5C" w:rsidP="007717E6">
      <w:pPr>
        <w:sectPr w:rsidR="00365D5C" w:rsidSect="00365D5C">
          <w:headerReference w:type="even" r:id="rId62"/>
          <w:headerReference w:type="default" r:id="rId63"/>
          <w:footerReference w:type="even" r:id="rId64"/>
          <w:footerReference w:type="default" r:id="rId65"/>
          <w:headerReference w:type="first" r:id="rId66"/>
          <w:foot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1664" behindDoc="0" locked="0" layoutInCell="1" allowOverlap="1" wp14:anchorId="2314E093" wp14:editId="3955F531">
                <wp:simplePos x="0" y="0"/>
                <wp:positionH relativeFrom="column">
                  <wp:posOffset>3348743</wp:posOffset>
                </wp:positionH>
                <wp:positionV relativeFrom="paragraph">
                  <wp:posOffset>-731844</wp:posOffset>
                </wp:positionV>
                <wp:extent cx="478971" cy="90818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478971" cy="908180"/>
                        </a:xfrm>
                        <a:prstGeom prst="rect">
                          <a:avLst/>
                        </a:prstGeom>
                        <a:noFill/>
                        <a:ln w="6350">
                          <a:noFill/>
                        </a:ln>
                      </wps:spPr>
                      <wps:txbx>
                        <w:txbxContent>
                          <w:p w14:paraId="7A450CF0"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E093" id="Textfeld 121" o:spid="_x0000_s1098" type="#_x0000_t202" style="position:absolute;margin-left:263.7pt;margin-top:-57.65pt;width:37.7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" filled="f" stroked="f" strokeweight=".5pt">
                <v:textbox>
                  <w:txbxContent>
                    <w:p w14:paraId="7A450CF0"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362B78E2" wp14:editId="3CC9356B">
                <wp:simplePos x="0" y="0"/>
                <wp:positionH relativeFrom="column">
                  <wp:posOffset>-265313</wp:posOffset>
                </wp:positionH>
                <wp:positionV relativeFrom="paragraph">
                  <wp:posOffset>2353478</wp:posOffset>
                </wp:positionV>
                <wp:extent cx="1079500" cy="255037"/>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2AC241C5"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78E2" id="Textfeld 122" o:spid="_x0000_s1099" type="#_x0000_t202" style="position:absolute;margin-left:-20.9pt;margin-top:185.3pt;width:85pt;height:2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A1ZYmdMwIAAF0EAAAOAAAA&#13;&#10;AAAAAAAAAAAAAC4CAABkcnMvZTJvRG9jLnhtbFBLAQItABQABgAIAAAAIQBiLbPH6AAAABABAAAP&#13;&#10;AAAAAAAAAAAAAAAAAI0EAABkcnMvZG93bnJldi54bWxQSwUGAAAAAAQABADzAAAAogUAAAAA&#13;&#10;" filled="f" stroked="f" strokeweight=".5pt">
                <v:textbox>
                  <w:txbxContent>
                    <w:p w14:paraId="2AC241C5"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E131002" wp14:editId="0C59D0CE">
                <wp:simplePos x="0" y="0"/>
                <wp:positionH relativeFrom="column">
                  <wp:posOffset>636647</wp:posOffset>
                </wp:positionH>
                <wp:positionV relativeFrom="paragraph">
                  <wp:posOffset>2608515</wp:posOffset>
                </wp:positionV>
                <wp:extent cx="2207636" cy="584719"/>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3BBBBA61" w14:textId="31AC2501"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(diamond dust worth at least 100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31002" id="Textfeld 123" o:spid="_x0000_s1100" type="#_x0000_t202" style="position:absolute;margin-left:50.15pt;margin-top:205.4pt;width:173.85pt;height:46.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DtJ1bxNQIAAF0EAAAOAAAA&#13;&#10;AAAAAAAAAAAAAC4CAABkcnMvZTJvRG9jLnhtbFBLAQItABQABgAIAAAAIQB/G8M95gAAABABAAAP&#13;&#10;AAAAAAAAAAAAAAAAAI8EAABkcnMvZG93bnJldi54bWxQSwUGAAAAAAQABADzAAAAogUAAAAA&#13;&#10;" filled="f" stroked="f" strokeweight=".5pt">
                <v:textbox>
                  <w:txbxContent>
                    <w:p w14:paraId="3BBBBA61" w14:textId="31AC2501"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(diamond dust worth at least 100 gp, which the spell consumes)</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6CAC2B87" wp14:editId="240EB8D4">
                <wp:simplePos x="0" y="0"/>
                <wp:positionH relativeFrom="column">
                  <wp:posOffset>-190668</wp:posOffset>
                </wp:positionH>
                <wp:positionV relativeFrom="paragraph">
                  <wp:posOffset>3242996</wp:posOffset>
                </wp:positionV>
                <wp:extent cx="3886200" cy="3222171"/>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4B48FC78" w14:textId="77777777" w:rsidR="00640ED9" w:rsidRPr="00365D5C" w:rsidRDefault="00640ED9" w:rsidP="00A37863">
                            <w:pPr>
                              <w:rPr>
                                <w:rFonts w:ascii="BlackChancery" w:hAnsi="BlackChancery"/>
                                <w:color w:val="4D4121"/>
                                <w:lang w:val="en-US"/>
                              </w:rPr>
                            </w:pPr>
                            <w:r w:rsidRPr="00365D5C">
                              <w:rPr>
                                <w:rFonts w:ascii="BlackChancery" w:hAnsi="BlackChancery"/>
                                <w:noProof/>
                                <w:color w:val="4D4121"/>
                                <w:lang w:val="en-US"/>
                              </w:rPr>
                              <w:t>You imbue a creature you touch with positive energy to undo a debilitating effect. You can reduce the target’s exhaustion level by one, or end one of the following effects on the target: •   One effect that charmed or petrified the target •   One curse, including the target’s attunement to a cursed magic item •   Any reduction to one of the target’s ability scores •   One effect reducing the target’s hit point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2B87" id="Textfeld 124" o:spid="_x0000_s1101" type="#_x0000_t202" style="position:absolute;margin-left:-15pt;margin-top:255.35pt;width:306pt;height:253.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Bg0wHM2AgAAXgQAAA4A&#13;&#10;AAAAAAAAAAAAAAAALgIAAGRycy9lMm9Eb2MueG1sUEsBAi0AFAAGAAgAAAAhALkFO/3nAAAAEQEA&#13;&#10;AA8AAAAAAAAAAAAAAAAAkAQAAGRycy9kb3ducmV2LnhtbFBLBQYAAAAABAAEAPMAAACkBQAAAAA=&#13;&#10;" filled="f" stroked="f" strokeweight=".5pt">
                <v:textbox>
                  <w:txbxContent>
                    <w:p w14:paraId="4B48FC78" w14:textId="77777777" w:rsidR="00640ED9" w:rsidRPr="00365D5C" w:rsidRDefault="00640ED9" w:rsidP="00A37863">
                      <w:pPr>
                        <w:rPr>
                          <w:rFonts w:ascii="BlackChancery" w:hAnsi="BlackChancery"/>
                          <w:color w:val="4D4121"/>
                          <w:lang w:val="en-US"/>
                        </w:rPr>
                      </w:pPr>
                      <w:r w:rsidRPr="00365D5C">
                        <w:rPr>
                          <w:rFonts w:ascii="BlackChancery" w:hAnsi="BlackChancery"/>
                          <w:noProof/>
                          <w:color w:val="4D4121"/>
                          <w:lang w:val="en-US"/>
                        </w:rPr>
                        <w:t>You imbue a creature you touch with positive energy to undo a debilitating effect. You can reduce the target’s exhaustion level by one, or end one of the following effects on the target: •   One effect that charmed or petrified the target •   One curse, including the target’s attunement to a cursed magic item •   Any reduction to one of the target’s ability scores •   One effect reducing the target’s hit point maximum</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3D56E50" wp14:editId="0DF5CFFA">
                <wp:simplePos x="0" y="0"/>
                <wp:positionH relativeFrom="column">
                  <wp:posOffset>-533400</wp:posOffset>
                </wp:positionH>
                <wp:positionV relativeFrom="paragraph">
                  <wp:posOffset>2108200</wp:posOffset>
                </wp:positionV>
                <wp:extent cx="1079500" cy="2794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C2EA6A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6E50" id="Textfeld 125" o:spid="_x0000_s1102"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5qkMgIAAF0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lA5qkMgIAAF0EAAAOAAAAAAAAAAAA&#13;&#10;AAAAAC4CAABkcnMvZTJvRG9jLnhtbFBLAQItABQABgAIAAAAIQD0grDA4wAAAA8BAAAPAAAAAAAA&#13;&#10;AAAAAAAAAIwEAABkcnMvZG93bnJldi54bWxQSwUGAAAAAAQABADzAAAAnAUAAAAA&#13;&#10;" filled="f" stroked="f" strokeweight=".5pt">
                <v:textbox>
                  <w:txbxContent>
                    <w:p w14:paraId="0C2EA6A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2A38664A" wp14:editId="50B8EEC3">
                <wp:simplePos x="0" y="0"/>
                <wp:positionH relativeFrom="column">
                  <wp:posOffset>2694305</wp:posOffset>
                </wp:positionH>
                <wp:positionV relativeFrom="paragraph">
                  <wp:posOffset>2389505</wp:posOffset>
                </wp:positionV>
                <wp:extent cx="1079500" cy="2794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D5EAF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664A" id="Textfeld 126" o:spid="_x0000_s1103" type="#_x0000_t202" style="position:absolute;margin-left:212.15pt;margin-top:188.15pt;width:85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WoGMgIAAF0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OhBagYyAgAAXQQAAA4AAAAAAAAA&#13;&#10;AAAAAAAALgIAAGRycy9lMm9Eb2MueG1sUEsBAi0AFAAGAAgAAAAhAFcf2jjlAAAAEAEAAA8AAAAA&#13;&#10;AAAAAAAAAAAAjAQAAGRycy9kb3ducmV2LnhtbFBLBQYAAAAABAAEAPMAAACeBQAAAAA=&#13;&#10;" filled="f" stroked="f" strokeweight=".5pt">
                <v:textbox>
                  <w:txbxContent>
                    <w:p w14:paraId="6ED5EAF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1AC8C6C" wp14:editId="3394066B">
                <wp:simplePos x="0" y="0"/>
                <wp:positionH relativeFrom="column">
                  <wp:posOffset>3024505</wp:posOffset>
                </wp:positionH>
                <wp:positionV relativeFrom="paragraph">
                  <wp:posOffset>2110105</wp:posOffset>
                </wp:positionV>
                <wp:extent cx="1079500" cy="2794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0EC955C"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C8C6C" id="Textfeld 127" o:spid="_x0000_s1104" type="#_x0000_t202" style="position:absolute;margin-left:238.15pt;margin-top:166.15pt;width:8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mXGMgIAAF0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uoplxjICAABdBAAADgAAAAAAAAAA&#13;&#10;AAAAAAAuAgAAZHJzL2Uyb0RvYy54bWxQSwECLQAUAAYACAAAACEAPV3Q1+QAAAAQAQAADwAAAAAA&#13;&#10;AAAAAAAAAACMBAAAZHJzL2Rvd25yZXYueG1sUEsFBgAAAAAEAAQA8wAAAJ0FAAAAAA==&#13;&#10;" filled="f" stroked="f" strokeweight=".5pt">
                <v:textbox>
                  <w:txbxContent>
                    <w:p w14:paraId="10EC955C"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Pr>
          <w:noProof/>
        </w:rPr>
        <w:drawing>
          <wp:anchor distT="0" distB="0" distL="114300" distR="114300" simplePos="0" relativeHeight="251763712" behindDoc="0" locked="0" layoutInCell="1" allowOverlap="1" wp14:anchorId="50C70206" wp14:editId="7DA58122">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62688" behindDoc="0" locked="0" layoutInCell="1" allowOverlap="1" wp14:anchorId="5157F734" wp14:editId="36B3577D">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60640" behindDoc="0" locked="0" layoutInCell="1" allowOverlap="1" wp14:anchorId="193028D5" wp14:editId="679B45B9">
                <wp:simplePos x="0" y="0"/>
                <wp:positionH relativeFrom="column">
                  <wp:posOffset>280035</wp:posOffset>
                </wp:positionH>
                <wp:positionV relativeFrom="paragraph">
                  <wp:posOffset>-729615</wp:posOffset>
                </wp:positionV>
                <wp:extent cx="2743200" cy="482138"/>
                <wp:effectExtent l="0" t="0" r="0" b="635"/>
                <wp:wrapNone/>
                <wp:docPr id="128" name="Textfeld 12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287E041" w14:textId="77777777" w:rsidR="00640ED9" w:rsidRPr="00365D5C" w:rsidRDefault="00640ED9" w:rsidP="00AB562C">
                            <w:pPr>
                              <w:jc w:val="center"/>
                              <w:rPr>
                                <w:rFonts w:ascii="BlackChancery" w:hAnsi="BlackChancery"/>
                                <w:b/>
                                <w:bCs/>
                                <w:i/>
                                <w:iCs/>
                                <w:color w:val="4D4121"/>
                                <w:sz w:val="40"/>
                                <w:szCs w:val="40"/>
                              </w:rPr>
                            </w:pPr>
                            <w:r w:rsidRPr="00365D5C">
                              <w:rPr>
                                <w:rFonts w:ascii="BlackChancery" w:hAnsi="BlackChancery"/>
                                <w:b/>
                                <w:bCs/>
                                <w:i/>
                                <w:iCs/>
                                <w:noProof/>
                                <w:color w:val="4D4121"/>
                                <w:sz w:val="40"/>
                                <w:szCs w:val="40"/>
                              </w:rPr>
                              <w:t>Greater Restoration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028D5" id="Textfeld 128" o:spid="_x0000_s1105" type="#_x0000_t202" style="position:absolute;margin-left:22.05pt;margin-top:-57.45pt;width:3in;height:37.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uQ/peRwIAAIUEAAAOAAAAAAAAAAAAAAAAAC4CAABkcnMvZTJvRG9jLnhtbFBLAQItABQABgAI&#13;&#10;AAAAIQAad80s5gAAABABAAAPAAAAAAAAAAAAAAAAAKEEAABkcnMvZG93bnJldi54bWxQSwUGAAAA&#13;&#10;AAQABADzAAAAtAUAAAAA&#13;&#10;" fillcolor="white [3201]" stroked="f" strokeweight=".5pt">
                <v:textbox>
                  <w:txbxContent>
                    <w:p w14:paraId="0287E041" w14:textId="77777777" w:rsidR="00640ED9" w:rsidRPr="00365D5C" w:rsidRDefault="00640ED9" w:rsidP="00AB562C">
                      <w:pPr>
                        <w:jc w:val="center"/>
                        <w:rPr>
                          <w:rFonts w:ascii="BlackChancery" w:hAnsi="BlackChancery"/>
                          <w:b/>
                          <w:bCs/>
                          <w:i/>
                          <w:iCs/>
                          <w:color w:val="4D4121"/>
                          <w:sz w:val="40"/>
                          <w:szCs w:val="40"/>
                        </w:rPr>
                      </w:pPr>
                      <w:r w:rsidRPr="00365D5C">
                        <w:rPr>
                          <w:rFonts w:ascii="BlackChancery" w:hAnsi="BlackChancery"/>
                          <w:b/>
                          <w:bCs/>
                          <w:i/>
                          <w:iCs/>
                          <w:noProof/>
                          <w:color w:val="4D4121"/>
                          <w:sz w:val="40"/>
                          <w:szCs w:val="40"/>
                        </w:rPr>
                        <w:t>Greater Restoration</w:t>
                      </w:r>
                    </w:p>
                  </w:txbxContent>
                </v:textbox>
              </v:shape>
            </w:pict>
          </mc:Fallback>
        </mc:AlternateContent>
      </w:r>
    </w:p>
    <w:p w14:paraId="1608ACAC" w14:textId="4EB031B5" w:rsidR="00365D5C" w:rsidRDefault="00640ED9" w:rsidP="007717E6">
      <w:pPr>
        <w:sectPr w:rsidR="00365D5C" w:rsidSect="00365D5C">
          <w:headerReference w:type="even" r:id="rId68"/>
          <w:headerReference w:type="default" r:id="rId69"/>
          <w:footerReference w:type="even" r:id="rId70"/>
          <w:footerReference w:type="default" r:id="rId71"/>
          <w:headerReference w:type="first" r:id="rId72"/>
          <w:footerReference w:type="first" r:id="rId7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71904" behindDoc="0" locked="0" layoutInCell="1" allowOverlap="1" wp14:anchorId="2EC123D2" wp14:editId="73274DB9">
                <wp:simplePos x="0" y="0"/>
                <wp:positionH relativeFrom="column">
                  <wp:posOffset>282083</wp:posOffset>
                </wp:positionH>
                <wp:positionV relativeFrom="paragraph">
                  <wp:posOffset>-731844</wp:posOffset>
                </wp:positionV>
                <wp:extent cx="2743200" cy="559837"/>
                <wp:effectExtent l="0" t="0" r="0" b="0"/>
                <wp:wrapNone/>
                <wp:docPr id="141" name="Textfeld 141"/>
                <wp:cNvGraphicFramePr/>
                <a:graphic xmlns:a="http://schemas.openxmlformats.org/drawingml/2006/main">
                  <a:graphicData uri="http://schemas.microsoft.com/office/word/2010/wordprocessingShape">
                    <wps:wsp>
                      <wps:cNvSpPr txBox="1"/>
                      <wps:spPr>
                        <a:xfrm>
                          <a:off x="0" y="0"/>
                          <a:ext cx="2743200" cy="559837"/>
                        </a:xfrm>
                        <a:prstGeom prst="rect">
                          <a:avLst/>
                        </a:prstGeom>
                        <a:solidFill>
                          <a:schemeClr val="lt1"/>
                        </a:solidFill>
                        <a:ln w="6350">
                          <a:noFill/>
                        </a:ln>
                      </wps:spPr>
                      <wps:txbx>
                        <w:txbxContent>
                          <w:p w14:paraId="2969DCB6"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Holy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123D2" id="Textfeld 141" o:spid="_x0000_s1106" type="#_x0000_t202" style="position:absolute;margin-left:22.2pt;margin-top:-57.65pt;width:3in;height:44.1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" fillcolor="white [3201]" stroked="f" strokeweight=".5pt">
                <v:textbox>
                  <w:txbxContent>
                    <w:p w14:paraId="2969DCB6"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Holy Aura</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40F56F34" wp14:editId="0183DD99">
                <wp:simplePos x="0" y="0"/>
                <wp:positionH relativeFrom="column">
                  <wp:posOffset>95470</wp:posOffset>
                </wp:positionH>
                <wp:positionV relativeFrom="paragraph">
                  <wp:posOffset>2608515</wp:posOffset>
                </wp:positionV>
                <wp:extent cx="3253274" cy="584200"/>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3253274" cy="584200"/>
                        </a:xfrm>
                        <a:prstGeom prst="rect">
                          <a:avLst/>
                        </a:prstGeom>
                        <a:noFill/>
                        <a:ln w="6350">
                          <a:noFill/>
                        </a:ln>
                      </wps:spPr>
                      <wps:txbx>
                        <w:txbxContent>
                          <w:p w14:paraId="4E302DD5" w14:textId="6EFE77E2" w:rsidR="00640ED9" w:rsidRPr="00640ED9"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640ED9">
                              <w:rPr>
                                <w:rFonts w:ascii="BlackChancery" w:hAnsi="BlackChancery"/>
                                <w:noProof/>
                                <w:color w:val="4D4121"/>
                                <w:sz w:val="16"/>
                                <w:szCs w:val="16"/>
                                <w:lang w:val="en-US"/>
                              </w:rPr>
                              <w:t>(a tiny reliquary worth at least 1,000 gp containing a sacred relic, such as a scrap of cloth from a saint’s robe or a piece of parchment from a religious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6F34" id="Textfeld 136" o:spid="_x0000_s1107" type="#_x0000_t202" style="position:absolute;margin-left:7.5pt;margin-top:205.4pt;width:256.15pt;height:4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" filled="f" stroked="f" strokeweight=".5pt">
                <v:textbox>
                  <w:txbxContent>
                    <w:p w14:paraId="4E302DD5" w14:textId="6EFE77E2" w:rsidR="00640ED9" w:rsidRPr="00640ED9"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640ED9">
                        <w:rPr>
                          <w:rFonts w:ascii="BlackChancery" w:hAnsi="BlackChancery"/>
                          <w:noProof/>
                          <w:color w:val="4D4121"/>
                          <w:sz w:val="16"/>
                          <w:szCs w:val="16"/>
                          <w:lang w:val="en-US"/>
                        </w:rPr>
                        <w:t>(a tiny reliquary worth at least 1,000 gp containing a sacred relic, such as a scrap of cloth from a saint’s robe or a piece of parchment from a religious text)</w:t>
                      </w:r>
                    </w:p>
                  </w:txbxContent>
                </v:textbox>
              </v:shape>
            </w:pict>
          </mc:Fallback>
        </mc:AlternateContent>
      </w:r>
      <w:r w:rsidR="00365D5C">
        <w:rPr>
          <w:noProof/>
        </w:rPr>
        <mc:AlternateContent>
          <mc:Choice Requires="wps">
            <w:drawing>
              <wp:anchor distT="0" distB="0" distL="114300" distR="114300" simplePos="0" relativeHeight="251772928" behindDoc="0" locked="0" layoutInCell="1" allowOverlap="1" wp14:anchorId="4ACEBBF3" wp14:editId="66AF528A">
                <wp:simplePos x="0" y="0"/>
                <wp:positionH relativeFrom="column">
                  <wp:posOffset>3348355</wp:posOffset>
                </wp:positionH>
                <wp:positionV relativeFrom="paragraph">
                  <wp:posOffset>-570425</wp:posOffset>
                </wp:positionV>
                <wp:extent cx="368300" cy="908180"/>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345F8D4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EBBF3" id="Textfeld 134" o:spid="_x0000_s1108" type="#_x0000_t202" style="position:absolute;margin-left:263.65pt;margin-top:-44.9pt;width:29pt;height:71.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" filled="f" stroked="f" strokeweight=".5pt">
                <v:textbox>
                  <w:txbxContent>
                    <w:p w14:paraId="345F8D4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365D5C">
        <w:rPr>
          <w:noProof/>
        </w:rPr>
        <mc:AlternateContent>
          <mc:Choice Requires="wps">
            <w:drawing>
              <wp:anchor distT="0" distB="0" distL="114300" distR="114300" simplePos="0" relativeHeight="251779072" behindDoc="0" locked="0" layoutInCell="1" allowOverlap="1" wp14:anchorId="2BE2296B" wp14:editId="3981130E">
                <wp:simplePos x="0" y="0"/>
                <wp:positionH relativeFrom="column">
                  <wp:posOffset>-265313</wp:posOffset>
                </wp:positionH>
                <wp:positionV relativeFrom="paragraph">
                  <wp:posOffset>2353478</wp:posOffset>
                </wp:positionV>
                <wp:extent cx="1079500" cy="255037"/>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4F11D73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296B" id="Textfeld 135" o:spid="_x0000_s1109" type="#_x0000_t202" style="position:absolute;margin-left:-20.9pt;margin-top:185.3pt;width:85pt;height:2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AT6elsMwIAAF0EAAAOAAAA&#13;&#10;AAAAAAAAAAAAAC4CAABkcnMvZTJvRG9jLnhtbFBLAQItABQABgAIAAAAIQBiLbPH6AAAABABAAAP&#13;&#10;AAAAAAAAAAAAAAAAAI0EAABkcnMvZG93bnJldi54bWxQSwUGAAAAAAQABADzAAAAogUAAAAA&#13;&#10;" filled="f" stroked="f" strokeweight=".5pt">
                <v:textbox>
                  <w:txbxContent>
                    <w:p w14:paraId="4F11D73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781120" behindDoc="0" locked="0" layoutInCell="1" allowOverlap="1" wp14:anchorId="08623EB1" wp14:editId="3C0BD0DC">
                <wp:simplePos x="0" y="0"/>
                <wp:positionH relativeFrom="column">
                  <wp:posOffset>-190668</wp:posOffset>
                </wp:positionH>
                <wp:positionV relativeFrom="paragraph">
                  <wp:posOffset>3242996</wp:posOffset>
                </wp:positionV>
                <wp:extent cx="3886200" cy="3222171"/>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A10001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Divine light washes out from you and coalesces in a soft radiance in a 30-foot radius around you. Creatures of your choice in that radius when you cast this spell shed dim light in a 5-foot radius and have advantage on all saving throws, and other creatures have disadvantage on attack rolls against them until the spell ends. In addition, when a fiend or an undead hits an affected creature with a melee attack, the aura flashes with brilliant light. The attacker must succeed on a Constitution saving throw or be blinded until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EB1" id="Textfeld 137" o:spid="_x0000_s1110" type="#_x0000_t202" style="position:absolute;margin-left:-15pt;margin-top:255.35pt;width:306pt;height:253.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Y8gAPDUCAABeBAAADgAA&#13;&#10;AAAAAAAAAAAAAAAuAgAAZHJzL2Uyb0RvYy54bWxQSwECLQAUAAYACAAAACEAuQU7/ecAAAARAQAA&#13;&#10;DwAAAAAAAAAAAAAAAACPBAAAZHJzL2Rvd25yZXYueG1sUEsFBgAAAAAEAAQA8wAAAKMFAAAAAA==&#13;&#10;" filled="f" stroked="f" strokeweight=".5pt">
                <v:textbox>
                  <w:txbxContent>
                    <w:p w14:paraId="2A10001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Divine light washes out from you and coalesces in a soft radiance in a 30-foot radius around you. Creatures of your choice in that radius when you cast this spell shed dim light in a 5-foot radius and have advantage on all saving throws, and other creatures have disadvantage on attack rolls against them until the spell ends. In addition, when a fiend or an undead hits an affected creature with a melee attack, the aura flashes with brilliant light. The attacker must succeed on a Constitution saving throw or be blinded until the spell ends.</w:t>
                      </w:r>
                    </w:p>
                  </w:txbxContent>
                </v:textbox>
              </v:shape>
            </w:pict>
          </mc:Fallback>
        </mc:AlternateContent>
      </w:r>
      <w:r w:rsidR="00365D5C">
        <w:rPr>
          <w:noProof/>
        </w:rPr>
        <mc:AlternateContent>
          <mc:Choice Requires="wps">
            <w:drawing>
              <wp:anchor distT="0" distB="0" distL="114300" distR="114300" simplePos="0" relativeHeight="251780096" behindDoc="0" locked="0" layoutInCell="1" allowOverlap="1" wp14:anchorId="2C58697B" wp14:editId="56D35A31">
                <wp:simplePos x="0" y="0"/>
                <wp:positionH relativeFrom="column">
                  <wp:posOffset>-533400</wp:posOffset>
                </wp:positionH>
                <wp:positionV relativeFrom="paragraph">
                  <wp:posOffset>2108200</wp:posOffset>
                </wp:positionV>
                <wp:extent cx="1079500" cy="279400"/>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1C3E7E"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697B" id="Textfeld 138" o:spid="_x0000_s1111"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LnqqGzMCAABdBAAADgAAAAAAAAAA&#13;&#10;AAAAAAAuAgAAZHJzL2Uyb0RvYy54bWxQSwECLQAUAAYACAAAACEA9IKwwOMAAAAPAQAADwAAAAAA&#13;&#10;AAAAAAAAAACNBAAAZHJzL2Rvd25yZXYueG1sUEsFBgAAAAAEAAQA8wAAAJ0FAAAAAA==&#13;&#10;" filled="f" stroked="f" strokeweight=".5pt">
                <v:textbox>
                  <w:txbxContent>
                    <w:p w14:paraId="251C3E7E"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sidR="00365D5C">
        <w:rPr>
          <w:noProof/>
        </w:rPr>
        <mc:AlternateContent>
          <mc:Choice Requires="wps">
            <w:drawing>
              <wp:anchor distT="0" distB="0" distL="114300" distR="114300" simplePos="0" relativeHeight="251777024" behindDoc="0" locked="0" layoutInCell="1" allowOverlap="1" wp14:anchorId="0537E0B9" wp14:editId="4BB4C14B">
                <wp:simplePos x="0" y="0"/>
                <wp:positionH relativeFrom="column">
                  <wp:posOffset>2694305</wp:posOffset>
                </wp:positionH>
                <wp:positionV relativeFrom="paragraph">
                  <wp:posOffset>2389505</wp:posOffset>
                </wp:positionV>
                <wp:extent cx="1079500" cy="279400"/>
                <wp:effectExtent l="0" t="0" r="0" b="0"/>
                <wp:wrapNone/>
                <wp:docPr id="139" name="Textfeld 13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4082A3"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E0B9" id="Textfeld 139" o:spid="_x0000_s1112" type="#_x0000_t202" style="position:absolute;margin-left:212.15pt;margin-top:188.15pt;width:85pt;height: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k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LEkMwIAAF0EAAAOAAAAAAAA&#13;&#10;AAAAAAAAAC4CAABkcnMvZTJvRG9jLnhtbFBLAQItABQABgAIAAAAIQBXH9o45QAAABABAAAPAAAA&#13;&#10;AAAAAAAAAAAAAI0EAABkcnMvZG93bnJldi54bWxQSwUGAAAAAAQABADzAAAAnwUAAAAA&#13;&#10;" filled="f" stroked="f" strokeweight=".5pt">
                <v:textbox>
                  <w:txbxContent>
                    <w:p w14:paraId="694082A3"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minute</w:t>
                      </w:r>
                    </w:p>
                  </w:txbxContent>
                </v:textbox>
              </v:shape>
            </w:pict>
          </mc:Fallback>
        </mc:AlternateContent>
      </w:r>
      <w:r w:rsidR="00365D5C">
        <w:rPr>
          <w:noProof/>
        </w:rPr>
        <mc:AlternateContent>
          <mc:Choice Requires="wps">
            <w:drawing>
              <wp:anchor distT="0" distB="0" distL="114300" distR="114300" simplePos="0" relativeHeight="251776000" behindDoc="0" locked="0" layoutInCell="1" allowOverlap="1" wp14:anchorId="70683AE7" wp14:editId="69A895E5">
                <wp:simplePos x="0" y="0"/>
                <wp:positionH relativeFrom="column">
                  <wp:posOffset>3024505</wp:posOffset>
                </wp:positionH>
                <wp:positionV relativeFrom="paragraph">
                  <wp:posOffset>2110105</wp:posOffset>
                </wp:positionV>
                <wp:extent cx="1079500" cy="27940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5F6D76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3AE7" id="Textfeld 140" o:spid="_x0000_s1113" type="#_x0000_t202" style="position:absolute;margin-left:238.15pt;margin-top:166.15pt;width:85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D553OjICAABdBAAADgAAAAAAAAAA&#13;&#10;AAAAAAAuAgAAZHJzL2Uyb0RvYy54bWxQSwECLQAUAAYACAAAACEAPV3Q1+QAAAAQAQAADwAAAAAA&#13;&#10;AAAAAAAAAACMBAAAZHJzL2Rvd25yZXYueG1sUEsFBgAAAAAEAAQA8wAAAJ0FAAAAAA==&#13;&#10;" filled="f" stroked="f" strokeweight=".5pt">
                <v:textbox>
                  <w:txbxContent>
                    <w:p w14:paraId="45F6D76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w:t>
                      </w:r>
                    </w:p>
                  </w:txbxContent>
                </v:textbox>
              </v:shape>
            </w:pict>
          </mc:Fallback>
        </mc:AlternateContent>
      </w:r>
      <w:r w:rsidR="00365D5C">
        <w:rPr>
          <w:noProof/>
        </w:rPr>
        <w:drawing>
          <wp:anchor distT="0" distB="0" distL="114300" distR="114300" simplePos="0" relativeHeight="251774976" behindDoc="0" locked="0" layoutInCell="1" allowOverlap="1" wp14:anchorId="038B5447" wp14:editId="132CD25B">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773952" behindDoc="0" locked="0" layoutInCell="1" allowOverlap="1" wp14:anchorId="398EA721" wp14:editId="3C0AA1F2">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5D4EE77" w14:textId="0E435077" w:rsidR="00365D5C" w:rsidRDefault="00640ED9" w:rsidP="007717E6">
      <w:pPr>
        <w:sectPr w:rsidR="00365D5C" w:rsidSect="00365D5C">
          <w:headerReference w:type="even" r:id="rId74"/>
          <w:headerReference w:type="default" r:id="rId75"/>
          <w:footerReference w:type="even" r:id="rId76"/>
          <w:footerReference w:type="default" r:id="rId77"/>
          <w:headerReference w:type="first" r:id="rId78"/>
          <w:footerReference w:type="first" r:id="rId7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2384" behindDoc="0" locked="0" layoutInCell="1" allowOverlap="1" wp14:anchorId="21C5754F" wp14:editId="24BDA2F1">
                <wp:simplePos x="0" y="0"/>
                <wp:positionH relativeFrom="column">
                  <wp:posOffset>-532791</wp:posOffset>
                </wp:positionH>
                <wp:positionV relativeFrom="paragraph">
                  <wp:posOffset>3211895</wp:posOffset>
                </wp:positionV>
                <wp:extent cx="4733381" cy="3383902"/>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4733381" cy="3383902"/>
                        </a:xfrm>
                        <a:prstGeom prst="rect">
                          <a:avLst/>
                        </a:prstGeom>
                        <a:noFill/>
                        <a:ln w="6350">
                          <a:noFill/>
                        </a:ln>
                      </wps:spPr>
                      <wps:txbx>
                        <w:txbxContent>
                          <w:p w14:paraId="0EDEF109" w14:textId="77777777" w:rsidR="00640ED9" w:rsidRPr="00640ED9" w:rsidRDefault="00640ED9" w:rsidP="00A37863">
                            <w:pPr>
                              <w:rPr>
                                <w:rFonts w:ascii="BlackChancery" w:hAnsi="BlackChancery"/>
                                <w:color w:val="4D4121"/>
                                <w:sz w:val="16"/>
                                <w:szCs w:val="16"/>
                                <w:lang w:val="en-US"/>
                              </w:rPr>
                            </w:pPr>
                            <w:r w:rsidRPr="00640ED9">
                              <w:rPr>
                                <w:rFonts w:ascii="BlackChancery" w:hAnsi="BlackChancery"/>
                                <w:noProof/>
                                <w:color w:val="4D4121"/>
                                <w:sz w:val="16"/>
                                <w:szCs w:val="16"/>
                                <w:lang w:val="en-US"/>
                              </w:rPr>
                              <w:t>You create a magical restraint to hold a creature that you can see within range. The target must succeed on a Wisdom saving throw or be bound by the spell; if it succeeds, it is immune to this spell if you cast it again. While affected by this spell, the creature doesn’t need to breathe, eat, or drink, and it doesn’t age. Divination spells can’t locate or perceive the target. When you cast the spell, you choose one of the following forms of imprisonment. Burial. The target is entombed far beneath the earth in a sphere of magical force that is just large enough to contain the target. Nothing can pass through the sphere, nor can any creature teleport or use planar travel to get into or out of it. The special component for this version of the spell is a small mithral orb. Chaining. Heavy chains, firmly rooted in the ground, hold the target in place. The target is restrained until the spell ends, and it can’t move or be moved by any means until then. The special component for this version of the spell is a fine chain of precious metal. Hedged Prison. The spell transports the target into a tiny demiplane that is warded against teleportation and planar travel. The demiplane can be a labyrinth, a cage, a tower, or any similar confined structure or area of your choice. The special component for this version of the spell is a miniature representation of the prison made from jade. Minimus Containment. The target shrinks to a height of 1 inch and is imprisoned inside a gemstone or similar object. Light can pass through the gemstone normally (allowing the target to see out and other creatures to see in), but nothing else can pass through, even by means of teleportation or planar travel. The gemstone can’t be cut or broken while the spell remains in effect. The special component for this version of the spell is a large, transparent gemstone, such as a corundum, diamond, or ruby. Slumber. The target falls asleep and can’t be awoken. The special component for this version of the spell consists of rare soporific herbs. Ending the Spell. During the casting of the spell, in any of its versions, you can specify a condition that will cause the spell to end and release the target. The condition can be as specific or as elaborate as you choose, but the DM must agree that the condition is reasonable and has a likelihood of coming to pass. The conditions can be based on a creature’s name, identity, or deity but otherwise must be based on observable actions or qualities and not based on intangibles such as level, class, or hit points. A dispel magic spell can end the spell only if it is cast as a 9th-level spell, targeting either the prison or the special component used to create it. You can use a particular special component to create only one prison at a time. If you cast the spell again using the same component, the target of the first casting is immediately freed from its binding.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754F" id="Textfeld 150" o:spid="_x0000_s1114" type="#_x0000_t202" style="position:absolute;margin-left:-41.95pt;margin-top:252.9pt;width:372.7pt;height:26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" filled="f" stroked="f" strokeweight=".5pt">
                <v:textbox>
                  <w:txbxContent>
                    <w:p w14:paraId="0EDEF109" w14:textId="77777777" w:rsidR="00640ED9" w:rsidRPr="00640ED9" w:rsidRDefault="00640ED9" w:rsidP="00A37863">
                      <w:pPr>
                        <w:rPr>
                          <w:rFonts w:ascii="BlackChancery" w:hAnsi="BlackChancery"/>
                          <w:color w:val="4D4121"/>
                          <w:sz w:val="16"/>
                          <w:szCs w:val="16"/>
                          <w:lang w:val="en-US"/>
                        </w:rPr>
                      </w:pPr>
                      <w:r w:rsidRPr="00640ED9">
                        <w:rPr>
                          <w:rFonts w:ascii="BlackChancery" w:hAnsi="BlackChancery"/>
                          <w:noProof/>
                          <w:color w:val="4D4121"/>
                          <w:sz w:val="16"/>
                          <w:szCs w:val="16"/>
                          <w:lang w:val="en-US"/>
                        </w:rPr>
                        <w:t>You create a magical restraint to hold a creature that you can see within range. The target must succeed on a Wisdom saving throw or be bound by the spell; if it succeeds, it is immune to this spell if you cast it again. While affected by this spell, the creature doesn’t need to breathe, eat, or drink, and it doesn’t age. Divination spells can’t locate or perceive the target. When you cast the spell, you choose one of the following forms of imprisonment. Burial. The target is entombed far beneath the earth in a sphere of magical force that is just large enough to contain the target. Nothing can pass through the sphere, nor can any creature teleport or use planar travel to get into or out of it. The special component for this version of the spell is a small mithral orb. Chaining. Heavy chains, firmly rooted in the ground, hold the target in place. The target is restrained until the spell ends, and it can’t move or be moved by any means until then. The special component for this version of the spell is a fine chain of precious metal. Hedged Prison. The spell transports the target into a tiny demiplane that is warded against teleportation and planar travel. The demiplane can be a labyrinth, a cage, a tower, or any similar confined structure or area of your choice. The special component for this version of the spell is a miniature representation of the prison made from jade. Minimus Containment. The target shrinks to a height of 1 inch and is imprisoned inside a gemstone or similar object. Light can pass through the gemstone normally (allowing the target to see out and other creatures to see in), but nothing else can pass through, even by means of teleportation or planar travel. The gemstone can’t be cut or broken while the spell remains in effect. The special component for this version of the spell is a large, transparent gemstone, such as a corundum, diamond, or ruby. Slumber. The target falls asleep and can’t be awoken. The special component for this version of the spell consists of rare soporific herbs. Ending the Spell. During the casting of the spell, in any of its versions, you can specify a condition that will cause the spell to end and release the target. The condition can be as specific or as elaborate as you choose, but the DM must agree that the condition is reasonable and has a likelihood of coming to pass. The conditions can be based on a creature’s name, identity, or deity but otherwise must be based on observable actions or qualities and not based on intangibles such as level, class, or hit points. A dispel magic spell can end the spell only if it is cast as a 9th-level spell, targeting either the prison or the special component used to create it. You can use a particular special component to create only one prison at a time. If you cast the spell again using the same component, the target of the first casting is immediately freed from its binding.</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1B4E2494" wp14:editId="00A5B32F">
                <wp:simplePos x="0" y="0"/>
                <wp:positionH relativeFrom="column">
                  <wp:posOffset>70589</wp:posOffset>
                </wp:positionH>
                <wp:positionV relativeFrom="paragraph">
                  <wp:posOffset>2608515</wp:posOffset>
                </wp:positionV>
                <wp:extent cx="3402511" cy="690466"/>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3402511" cy="690466"/>
                        </a:xfrm>
                        <a:prstGeom prst="rect">
                          <a:avLst/>
                        </a:prstGeom>
                        <a:noFill/>
                        <a:ln w="6350">
                          <a:noFill/>
                        </a:ln>
                      </wps:spPr>
                      <wps:txbx>
                        <w:txbxContent>
                          <w:p w14:paraId="01946252" w14:textId="19E33A6A" w:rsidR="00640ED9" w:rsidRPr="00640ED9"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640ED9">
                              <w:rPr>
                                <w:rFonts w:ascii="BlackChancery" w:hAnsi="BlackChancery"/>
                                <w:noProof/>
                                <w:color w:val="4D4121"/>
                                <w:sz w:val="16"/>
                                <w:szCs w:val="16"/>
                                <w:lang w:val="en-US"/>
                              </w:rPr>
                              <w:t>(a vellum depiction or a carved statuette in the likeness of the target, and a special component that varies according to the version of the spell you choose, worth at least 500 gp per Hit Die of the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2494" id="Textfeld 149" o:spid="_x0000_s1115" type="#_x0000_t202" style="position:absolute;margin-left:5.55pt;margin-top:205.4pt;width:267.9pt;height:5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" filled="f" stroked="f" strokeweight=".5pt">
                <v:textbox>
                  <w:txbxContent>
                    <w:p w14:paraId="01946252" w14:textId="19E33A6A" w:rsidR="00640ED9" w:rsidRPr="00640ED9"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640ED9">
                        <w:rPr>
                          <w:rFonts w:ascii="BlackChancery" w:hAnsi="BlackChancery"/>
                          <w:noProof/>
                          <w:color w:val="4D4121"/>
                          <w:sz w:val="16"/>
                          <w:szCs w:val="16"/>
                          <w:lang w:val="en-US"/>
                        </w:rPr>
                        <w:t>(a vellum depiction or a carved statuette in the likeness of the target, and a special component that varies according to the version of the spell you choose, worth at least 500 gp per Hit Die of the target)</w:t>
                      </w:r>
                    </w:p>
                  </w:txbxContent>
                </v:textbox>
              </v:shape>
            </w:pict>
          </mc:Fallback>
        </mc:AlternateContent>
      </w:r>
      <w:r w:rsidR="00365D5C">
        <w:rPr>
          <w:noProof/>
        </w:rPr>
        <mc:AlternateContent>
          <mc:Choice Requires="wps">
            <w:drawing>
              <wp:anchor distT="0" distB="0" distL="114300" distR="114300" simplePos="0" relativeHeight="251784192" behindDoc="0" locked="0" layoutInCell="1" allowOverlap="1" wp14:anchorId="75468604" wp14:editId="453EEBA7">
                <wp:simplePos x="0" y="0"/>
                <wp:positionH relativeFrom="column">
                  <wp:posOffset>3348744</wp:posOffset>
                </wp:positionH>
                <wp:positionV relativeFrom="paragraph">
                  <wp:posOffset>-731844</wp:posOffset>
                </wp:positionV>
                <wp:extent cx="528734" cy="908180"/>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528734" cy="908180"/>
                        </a:xfrm>
                        <a:prstGeom prst="rect">
                          <a:avLst/>
                        </a:prstGeom>
                        <a:noFill/>
                        <a:ln w="6350">
                          <a:noFill/>
                        </a:ln>
                      </wps:spPr>
                      <wps:txbx>
                        <w:txbxContent>
                          <w:p w14:paraId="38E375F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8604" id="Textfeld 147" o:spid="_x0000_s1116" type="#_x0000_t202" style="position:absolute;margin-left:263.7pt;margin-top:-57.65pt;width:41.65pt;height:7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" filled="f" stroked="f" strokeweight=".5pt">
                <v:textbox>
                  <w:txbxContent>
                    <w:p w14:paraId="38E375F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365D5C">
        <w:rPr>
          <w:noProof/>
        </w:rPr>
        <mc:AlternateContent>
          <mc:Choice Requires="wps">
            <w:drawing>
              <wp:anchor distT="0" distB="0" distL="114300" distR="114300" simplePos="0" relativeHeight="251790336" behindDoc="0" locked="0" layoutInCell="1" allowOverlap="1" wp14:anchorId="0F7F135F" wp14:editId="7C04E6E2">
                <wp:simplePos x="0" y="0"/>
                <wp:positionH relativeFrom="column">
                  <wp:posOffset>-265313</wp:posOffset>
                </wp:positionH>
                <wp:positionV relativeFrom="paragraph">
                  <wp:posOffset>2353478</wp:posOffset>
                </wp:positionV>
                <wp:extent cx="1079500" cy="255037"/>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414B6C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135F" id="Textfeld 148" o:spid="_x0000_s1117" type="#_x0000_t202" style="position:absolute;margin-left:-20.9pt;margin-top:185.3pt;width:85pt;height:20.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" filled="f" stroked="f" strokeweight=".5pt">
                <v:textbox>
                  <w:txbxContent>
                    <w:p w14:paraId="5414B6C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minute</w:t>
                      </w:r>
                    </w:p>
                  </w:txbxContent>
                </v:textbox>
              </v:shape>
            </w:pict>
          </mc:Fallback>
        </mc:AlternateContent>
      </w:r>
      <w:r w:rsidR="00365D5C">
        <w:rPr>
          <w:noProof/>
        </w:rPr>
        <mc:AlternateContent>
          <mc:Choice Requires="wps">
            <w:drawing>
              <wp:anchor distT="0" distB="0" distL="114300" distR="114300" simplePos="0" relativeHeight="251791360" behindDoc="0" locked="0" layoutInCell="1" allowOverlap="1" wp14:anchorId="3064922E" wp14:editId="1D48C9D4">
                <wp:simplePos x="0" y="0"/>
                <wp:positionH relativeFrom="column">
                  <wp:posOffset>-533400</wp:posOffset>
                </wp:positionH>
                <wp:positionV relativeFrom="paragraph">
                  <wp:posOffset>2108200</wp:posOffset>
                </wp:positionV>
                <wp:extent cx="1079500" cy="279400"/>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C8EED4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922E" id="Textfeld 151" o:spid="_x0000_s1118"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wQ8ZLMgIAAF0EAAAOAAAAAAAAAAAA&#13;&#10;AAAAAC4CAABkcnMvZTJvRG9jLnhtbFBLAQItABQABgAIAAAAIQD0grDA4wAAAA8BAAAPAAAAAAAA&#13;&#10;AAAAAAAAAIwEAABkcnMvZG93bnJldi54bWxQSwUGAAAAAAQABADzAAAAnAUAAAAA&#13;&#10;" filled="f" stroked="f" strokeweight=".5pt">
                <v:textbox>
                  <w:txbxContent>
                    <w:p w14:paraId="1C8EED4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v:textbox>
              </v:shape>
            </w:pict>
          </mc:Fallback>
        </mc:AlternateContent>
      </w:r>
      <w:r w:rsidR="00365D5C">
        <w:rPr>
          <w:noProof/>
        </w:rPr>
        <mc:AlternateContent>
          <mc:Choice Requires="wps">
            <w:drawing>
              <wp:anchor distT="0" distB="0" distL="114300" distR="114300" simplePos="0" relativeHeight="251788288" behindDoc="0" locked="0" layoutInCell="1" allowOverlap="1" wp14:anchorId="0C7378B3" wp14:editId="44EA24B9">
                <wp:simplePos x="0" y="0"/>
                <wp:positionH relativeFrom="column">
                  <wp:posOffset>2694305</wp:posOffset>
                </wp:positionH>
                <wp:positionV relativeFrom="paragraph">
                  <wp:posOffset>2389505</wp:posOffset>
                </wp:positionV>
                <wp:extent cx="1079500" cy="27940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45C4C4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78B3" id="Textfeld 152" o:spid="_x0000_s1119" type="#_x0000_t202" style="position:absolute;margin-left:212.15pt;margin-top:188.15pt;width:85pt;height: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Tbp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0BNukyAgAAXQQAAA4AAAAAAAAA&#13;&#10;AAAAAAAALgIAAGRycy9lMm9Eb2MueG1sUEsBAi0AFAAGAAgAAAAhAFcf2jjlAAAAEAEAAA8AAAAA&#13;&#10;AAAAAAAAAAAAjAQAAGRycy9kb3ducmV2LnhtbFBLBQYAAAAABAAEAPMAAACeBQAAAAA=&#13;&#10;" filled="f" stroked="f" strokeweight=".5pt">
                <v:textbox>
                  <w:txbxContent>
                    <w:p w14:paraId="145C4C4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w:t>
                      </w:r>
                    </w:p>
                  </w:txbxContent>
                </v:textbox>
              </v:shape>
            </w:pict>
          </mc:Fallback>
        </mc:AlternateContent>
      </w:r>
      <w:r w:rsidR="00365D5C">
        <w:rPr>
          <w:noProof/>
        </w:rPr>
        <mc:AlternateContent>
          <mc:Choice Requires="wps">
            <w:drawing>
              <wp:anchor distT="0" distB="0" distL="114300" distR="114300" simplePos="0" relativeHeight="251787264" behindDoc="0" locked="0" layoutInCell="1" allowOverlap="1" wp14:anchorId="658FA1CD" wp14:editId="523F1215">
                <wp:simplePos x="0" y="0"/>
                <wp:positionH relativeFrom="column">
                  <wp:posOffset>3024505</wp:posOffset>
                </wp:positionH>
                <wp:positionV relativeFrom="paragraph">
                  <wp:posOffset>2110105</wp:posOffset>
                </wp:positionV>
                <wp:extent cx="1079500" cy="27940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A2903CF"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A1CD" id="Textfeld 153" o:spid="_x0000_s1120" type="#_x0000_t202" style="position:absolute;margin-left:238.15pt;margin-top:166.15pt;width:85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vE1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UkbxNTICAABdBAAADgAAAAAAAAAA&#13;&#10;AAAAAAAuAgAAZHJzL2Uyb0RvYy54bWxQSwECLQAUAAYACAAAACEAPV3Q1+QAAAAQAQAADwAAAAAA&#13;&#10;AAAAAAAAAACMBAAAZHJzL2Rvd25yZXYueG1sUEsFBgAAAAAEAAQA8wAAAJ0FAAAAAA==&#13;&#10;" filled="f" stroked="f" strokeweight=".5pt">
                <v:textbox>
                  <w:txbxContent>
                    <w:p w14:paraId="6A2903CF"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sidR="00365D5C">
        <w:rPr>
          <w:noProof/>
        </w:rPr>
        <w:drawing>
          <wp:anchor distT="0" distB="0" distL="114300" distR="114300" simplePos="0" relativeHeight="251786240" behindDoc="0" locked="0" layoutInCell="1" allowOverlap="1" wp14:anchorId="58A59CF3" wp14:editId="6482F0A4">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785216" behindDoc="0" locked="0" layoutInCell="1" allowOverlap="1" wp14:anchorId="0E569FAB" wp14:editId="2C381FAA">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1783168" behindDoc="0" locked="0" layoutInCell="1" allowOverlap="1" wp14:anchorId="00238D9C" wp14:editId="6EFC4CC5">
                <wp:simplePos x="0" y="0"/>
                <wp:positionH relativeFrom="column">
                  <wp:posOffset>280035</wp:posOffset>
                </wp:positionH>
                <wp:positionV relativeFrom="paragraph">
                  <wp:posOffset>-729615</wp:posOffset>
                </wp:positionV>
                <wp:extent cx="2743200" cy="482138"/>
                <wp:effectExtent l="0" t="0" r="0" b="635"/>
                <wp:wrapNone/>
                <wp:docPr id="154" name="Textfeld 15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EE55859"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Imprisonment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38D9C" id="Textfeld 154" o:spid="_x0000_s1121" type="#_x0000_t202" style="position:absolute;margin-left:22.05pt;margin-top:-57.45pt;width:3in;height:37.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2eutFEgCAACFBAAADgAAAAAAAAAAAAAAAAAuAgAAZHJzL2Uyb0RvYy54bWxQSwECLQAUAAYA&#13;&#10;CAAAACEAGnfNLOYAAAAQAQAADwAAAAAAAAAAAAAAAACiBAAAZHJzL2Rvd25yZXYueG1sUEsFBgAA&#13;&#10;AAAEAAQA8wAAALUFAAAAAA==&#13;&#10;" fillcolor="white [3201]" stroked="f" strokeweight=".5pt">
                <v:textbox>
                  <w:txbxContent>
                    <w:p w14:paraId="5EE55859"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Imprisonment</w:t>
                      </w:r>
                    </w:p>
                  </w:txbxContent>
                </v:textbox>
              </v:shape>
            </w:pict>
          </mc:Fallback>
        </mc:AlternateContent>
      </w:r>
    </w:p>
    <w:p w14:paraId="34CD3CF9" w14:textId="77777777" w:rsidR="00365D5C" w:rsidRDefault="00365D5C" w:rsidP="007717E6">
      <w:pPr>
        <w:sectPr w:rsidR="00365D5C" w:rsidSect="00365D5C">
          <w:headerReference w:type="even" r:id="rId80"/>
          <w:headerReference w:type="default" r:id="rId81"/>
          <w:footerReference w:type="even" r:id="rId82"/>
          <w:footerReference w:type="default" r:id="rId83"/>
          <w:headerReference w:type="first" r:id="rId84"/>
          <w:footerReference w:type="first" r:id="rId8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5456" behindDoc="0" locked="0" layoutInCell="1" allowOverlap="1" wp14:anchorId="601A1D1F" wp14:editId="67F9B9C8">
                <wp:simplePos x="0" y="0"/>
                <wp:positionH relativeFrom="column">
                  <wp:posOffset>3348355</wp:posOffset>
                </wp:positionH>
                <wp:positionV relativeFrom="paragraph">
                  <wp:posOffset>-645069</wp:posOffset>
                </wp:positionV>
                <wp:extent cx="368300" cy="908180"/>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56BA83E0"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A1D1F" id="Textfeld 160" o:spid="_x0000_s1122" type="#_x0000_t202" style="position:absolute;margin-left:263.65pt;margin-top:-50.8pt;width:29pt;height:7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" filled="f" stroked="f" strokeweight=".5pt">
                <v:textbox>
                  <w:txbxContent>
                    <w:p w14:paraId="56BA83E0"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D5FA35E" wp14:editId="090B34C7">
                <wp:simplePos x="0" y="0"/>
                <wp:positionH relativeFrom="column">
                  <wp:posOffset>-265313</wp:posOffset>
                </wp:positionH>
                <wp:positionV relativeFrom="paragraph">
                  <wp:posOffset>2353478</wp:posOffset>
                </wp:positionV>
                <wp:extent cx="1079500" cy="255037"/>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66C24C3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A35E" id="Textfeld 161" o:spid="_x0000_s1123" type="#_x0000_t202" style="position:absolute;margin-left:-20.9pt;margin-top:185.3pt;width:85pt;height:20.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" filled="f" stroked="f" strokeweight=".5pt">
                <v:textbox>
                  <w:txbxContent>
                    <w:p w14:paraId="66C24C3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DF471DD" wp14:editId="75C0EE45">
                <wp:simplePos x="0" y="0"/>
                <wp:positionH relativeFrom="column">
                  <wp:posOffset>636647</wp:posOffset>
                </wp:positionH>
                <wp:positionV relativeFrom="paragraph">
                  <wp:posOffset>2608515</wp:posOffset>
                </wp:positionV>
                <wp:extent cx="2207636" cy="584719"/>
                <wp:effectExtent l="0" t="0" r="0" b="0"/>
                <wp:wrapNone/>
                <wp:docPr id="162" name="Textfeld 162"/>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0B30FA9F"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71DD" id="Textfeld 162" o:spid="_x0000_s1124" type="#_x0000_t202" style="position:absolute;margin-left:50.15pt;margin-top:205.4pt;width:173.85pt;height:46.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IOXGr80AgAAXQQAAA4AAAAA&#13;&#10;AAAAAAAAAAAALgIAAGRycy9lMm9Eb2MueG1sUEsBAi0AFAAGAAgAAAAhAH8bwz3mAAAAEAEAAA8A&#13;&#10;AAAAAAAAAAAAAAAAjgQAAGRycy9kb3ducmV2LnhtbFBLBQYAAAAABAAEAPMAAAChBQAAAAA=&#13;&#10;" filled="f" stroked="f" strokeweight=".5pt">
                <v:textbox>
                  <w:txbxContent>
                    <w:p w14:paraId="0B30FA9F"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0581B5BF" wp14:editId="5C260A6C">
                <wp:simplePos x="0" y="0"/>
                <wp:positionH relativeFrom="column">
                  <wp:posOffset>-190668</wp:posOffset>
                </wp:positionH>
                <wp:positionV relativeFrom="paragraph">
                  <wp:posOffset>3242996</wp:posOffset>
                </wp:positionV>
                <wp:extent cx="3886200" cy="3222171"/>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5E1D2BC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and can end either one disease or one condition afflicting it. The condition can be blinded, deafened, paralyzed, or poisoned.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B5BF" id="Textfeld 163" o:spid="_x0000_s1125" type="#_x0000_t202" style="position:absolute;margin-left:-15pt;margin-top:255.35pt;width:306pt;height:253.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q6Y5GDUCAABeBAAADgAA&#13;&#10;AAAAAAAAAAAAAAAuAgAAZHJzL2Uyb0RvYy54bWxQSwECLQAUAAYACAAAACEAuQU7/ecAAAARAQAA&#13;&#10;DwAAAAAAAAAAAAAAAACPBAAAZHJzL2Rvd25yZXYueG1sUEsFBgAAAAAEAAQA8wAAAKMFAAAAAA==&#13;&#10;" filled="f" stroked="f" strokeweight=".5pt">
                <v:textbox>
                  <w:txbxContent>
                    <w:p w14:paraId="5E1D2BC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and can end either one disease or one condition afflicting it. The condition can be blinded, deafened, paralyzed, or poisoned.</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A6AA741" wp14:editId="289F302C">
                <wp:simplePos x="0" y="0"/>
                <wp:positionH relativeFrom="column">
                  <wp:posOffset>-533400</wp:posOffset>
                </wp:positionH>
                <wp:positionV relativeFrom="paragraph">
                  <wp:posOffset>2108200</wp:posOffset>
                </wp:positionV>
                <wp:extent cx="1079500" cy="279400"/>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F5923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A741" id="Textfeld 164" o:spid="_x0000_s1126"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" filled="f" stroked="f" strokeweight=".5pt">
                <v:textbox>
                  <w:txbxContent>
                    <w:p w14:paraId="69F5923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7E07CD5D" wp14:editId="0C5E70A2">
                <wp:simplePos x="0" y="0"/>
                <wp:positionH relativeFrom="column">
                  <wp:posOffset>2694305</wp:posOffset>
                </wp:positionH>
                <wp:positionV relativeFrom="paragraph">
                  <wp:posOffset>2389505</wp:posOffset>
                </wp:positionV>
                <wp:extent cx="1079500" cy="279400"/>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553B86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7CD5D" id="Textfeld 165" o:spid="_x0000_s1127" type="#_x0000_t202" style="position:absolute;margin-left:212.15pt;margin-top:188.15pt;width:85pt;height: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FUIBjzECAABeBAAADgAAAAAAAAAA&#13;&#10;AAAAAAAuAgAAZHJzL2Uyb0RvYy54bWxQSwECLQAUAAYACAAAACEAVx/aOOUAAAAQAQAADwAAAAAA&#13;&#10;AAAAAAAAAACLBAAAZHJzL2Rvd25yZXYueG1sUEsFBgAAAAAEAAQA8wAAAJ0FAAAAAA==&#13;&#10;" filled="f" stroked="f" strokeweight=".5pt">
                <v:textbox>
                  <w:txbxContent>
                    <w:p w14:paraId="6553B86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1E13B678" wp14:editId="754BD53C">
                <wp:simplePos x="0" y="0"/>
                <wp:positionH relativeFrom="column">
                  <wp:posOffset>3024505</wp:posOffset>
                </wp:positionH>
                <wp:positionV relativeFrom="paragraph">
                  <wp:posOffset>2110105</wp:posOffset>
                </wp:positionV>
                <wp:extent cx="1079500" cy="279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366F5C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3B678" id="Textfeld 166" o:spid="_x0000_s1128" type="#_x0000_t202" style="position:absolute;margin-left:238.15pt;margin-top:166.15pt;width:85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gO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f+4DjICAABeBAAADgAAAAAAAAAA&#13;&#10;AAAAAAAuAgAAZHJzL2Uyb0RvYy54bWxQSwECLQAUAAYACAAAACEAPV3Q1+QAAAAQAQAADwAAAAAA&#13;&#10;AAAAAAAAAACMBAAAZHJzL2Rvd25yZXYueG1sUEsFBgAAAAAEAAQA8wAAAJ0FAAAAAA==&#13;&#10;" filled="f" stroked="f" strokeweight=".5pt">
                <v:textbox>
                  <w:txbxContent>
                    <w:p w14:paraId="7366F5C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Pr>
          <w:noProof/>
        </w:rPr>
        <w:drawing>
          <wp:anchor distT="0" distB="0" distL="114300" distR="114300" simplePos="0" relativeHeight="251797504" behindDoc="0" locked="0" layoutInCell="1" allowOverlap="1" wp14:anchorId="79404F1C" wp14:editId="3327F02A">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96480" behindDoc="0" locked="0" layoutInCell="1" allowOverlap="1" wp14:anchorId="1E355300" wp14:editId="7EBDF55F">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94432" behindDoc="0" locked="0" layoutInCell="1" allowOverlap="1" wp14:anchorId="587B3D90" wp14:editId="0AF5A77D">
                <wp:simplePos x="0" y="0"/>
                <wp:positionH relativeFrom="column">
                  <wp:posOffset>280035</wp:posOffset>
                </wp:positionH>
                <wp:positionV relativeFrom="paragraph">
                  <wp:posOffset>-729615</wp:posOffset>
                </wp:positionV>
                <wp:extent cx="2743200" cy="482138"/>
                <wp:effectExtent l="0" t="0" r="0" b="635"/>
                <wp:wrapNone/>
                <wp:docPr id="167" name="Textfeld 16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A332B7B" w14:textId="77777777" w:rsidR="00640ED9" w:rsidRPr="00640ED9" w:rsidRDefault="00640ED9" w:rsidP="00AB562C">
                            <w:pPr>
                              <w:jc w:val="center"/>
                              <w:rPr>
                                <w:rFonts w:ascii="BlackChancery" w:hAnsi="BlackChancery"/>
                                <w:b/>
                                <w:bCs/>
                                <w:i/>
                                <w:iCs/>
                                <w:color w:val="4D4121"/>
                                <w:sz w:val="40"/>
                                <w:szCs w:val="40"/>
                              </w:rPr>
                            </w:pPr>
                            <w:r w:rsidRPr="00640ED9">
                              <w:rPr>
                                <w:rFonts w:ascii="BlackChancery" w:hAnsi="BlackChancery"/>
                                <w:b/>
                                <w:bCs/>
                                <w:i/>
                                <w:iCs/>
                                <w:noProof/>
                                <w:color w:val="4D4121"/>
                                <w:sz w:val="40"/>
                                <w:szCs w:val="40"/>
                              </w:rPr>
                              <w:t>Lesser Restoration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B3D90" id="Textfeld 167" o:spid="_x0000_s1129" type="#_x0000_t202" style="position:absolute;margin-left:22.05pt;margin-top:-57.45pt;width:3in;height:37.9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qWXmN0gCAACGBAAADgAAAAAAAAAAAAAAAAAuAgAAZHJzL2Uyb0RvYy54bWxQSwECLQAUAAYA&#13;&#10;CAAAACEAGnfNLOYAAAAQAQAADwAAAAAAAAAAAAAAAACiBAAAZHJzL2Rvd25yZXYueG1sUEsFBgAA&#13;&#10;AAAEAAQA8wAAALUFAAAAAA==&#13;&#10;" fillcolor="white [3201]" stroked="f" strokeweight=".5pt">
                <v:textbox>
                  <w:txbxContent>
                    <w:p w14:paraId="2A332B7B" w14:textId="77777777" w:rsidR="00640ED9" w:rsidRPr="00640ED9" w:rsidRDefault="00640ED9" w:rsidP="00AB562C">
                      <w:pPr>
                        <w:jc w:val="center"/>
                        <w:rPr>
                          <w:rFonts w:ascii="BlackChancery" w:hAnsi="BlackChancery"/>
                          <w:b/>
                          <w:bCs/>
                          <w:i/>
                          <w:iCs/>
                          <w:color w:val="4D4121"/>
                          <w:sz w:val="40"/>
                          <w:szCs w:val="40"/>
                        </w:rPr>
                      </w:pPr>
                      <w:r w:rsidRPr="00640ED9">
                        <w:rPr>
                          <w:rFonts w:ascii="BlackChancery" w:hAnsi="BlackChancery"/>
                          <w:b/>
                          <w:bCs/>
                          <w:i/>
                          <w:iCs/>
                          <w:noProof/>
                          <w:color w:val="4D4121"/>
                          <w:sz w:val="40"/>
                          <w:szCs w:val="40"/>
                        </w:rPr>
                        <w:t>Lesser Restoration</w:t>
                      </w:r>
                    </w:p>
                  </w:txbxContent>
                </v:textbox>
              </v:shape>
            </w:pict>
          </mc:Fallback>
        </mc:AlternateContent>
      </w:r>
    </w:p>
    <w:p w14:paraId="40A8EBF5" w14:textId="77777777" w:rsidR="00365D5C" w:rsidRDefault="00365D5C" w:rsidP="007717E6">
      <w:pPr>
        <w:sectPr w:rsidR="00365D5C" w:rsidSect="00365D5C">
          <w:headerReference w:type="even" r:id="rId86"/>
          <w:headerReference w:type="default" r:id="rId87"/>
          <w:footerReference w:type="even" r:id="rId88"/>
          <w:footerReference w:type="default" r:id="rId89"/>
          <w:headerReference w:type="first" r:id="rId90"/>
          <w:footerReference w:type="first" r:id="rId9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6720" behindDoc="0" locked="0" layoutInCell="1" allowOverlap="1" wp14:anchorId="0D2728A6" wp14:editId="10DFBF30">
                <wp:simplePos x="0" y="0"/>
                <wp:positionH relativeFrom="column">
                  <wp:posOffset>3406412</wp:posOffset>
                </wp:positionH>
                <wp:positionV relativeFrom="paragraph">
                  <wp:posOffset>-669951</wp:posOffset>
                </wp:positionV>
                <wp:extent cx="368300" cy="908180"/>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184AAF2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728A6" id="Textfeld 173" o:spid="_x0000_s1130" type="#_x0000_t202" style="position:absolute;margin-left:268.2pt;margin-top:-52.75pt;width:29pt;height:71.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" filled="f" stroked="f" strokeweight=".5pt">
                <v:textbox>
                  <w:txbxContent>
                    <w:p w14:paraId="184AAF2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2330F391" wp14:editId="27FCCCFB">
                <wp:simplePos x="0" y="0"/>
                <wp:positionH relativeFrom="column">
                  <wp:posOffset>-265313</wp:posOffset>
                </wp:positionH>
                <wp:positionV relativeFrom="paragraph">
                  <wp:posOffset>2353478</wp:posOffset>
                </wp:positionV>
                <wp:extent cx="1079500" cy="255037"/>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F08C4A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F391" id="Textfeld 174" o:spid="_x0000_s1131" type="#_x0000_t202" style="position:absolute;margin-left:-20.9pt;margin-top:185.3pt;width:85pt;height:20.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BfOpdqMwIAAF4EAAAOAAAA&#13;&#10;AAAAAAAAAAAAAC4CAABkcnMvZTJvRG9jLnhtbFBLAQItABQABgAIAAAAIQBiLbPH6AAAABABAAAP&#13;&#10;AAAAAAAAAAAAAAAAAI0EAABkcnMvZG93bnJldi54bWxQSwUGAAAAAAQABADzAAAAogUAAAAA&#13;&#10;" filled="f" stroked="f" strokeweight=".5pt">
                <v:textbox>
                  <w:txbxContent>
                    <w:p w14:paraId="7F08C4A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285081B7" wp14:editId="338D1CBA">
                <wp:simplePos x="0" y="0"/>
                <wp:positionH relativeFrom="column">
                  <wp:posOffset>636647</wp:posOffset>
                </wp:positionH>
                <wp:positionV relativeFrom="paragraph">
                  <wp:posOffset>2608515</wp:posOffset>
                </wp:positionV>
                <wp:extent cx="2207636" cy="584719"/>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1B622579" w14:textId="72B65B9E"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piece of cured leather)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81B7" id="Textfeld 175" o:spid="_x0000_s1132" type="#_x0000_t202" style="position:absolute;margin-left:50.15pt;margin-top:205.4pt;width:173.85pt;height:46.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CljMxqNQIAAF4EAAAOAAAA&#13;&#10;AAAAAAAAAAAAAC4CAABkcnMvZTJvRG9jLnhtbFBLAQItABQABgAIAAAAIQB/G8M95gAAABABAAAP&#13;&#10;AAAAAAAAAAAAAAAAAI8EAABkcnMvZG93bnJldi54bWxQSwUGAAAAAAQABADzAAAAogUAAAAA&#13;&#10;" filled="f" stroked="f" strokeweight=".5pt">
                <v:textbox>
                  <w:txbxContent>
                    <w:p w14:paraId="1B622579" w14:textId="72B65B9E"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piece of cured leather)</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4793DDD7" wp14:editId="0EB26BE2">
                <wp:simplePos x="0" y="0"/>
                <wp:positionH relativeFrom="column">
                  <wp:posOffset>-190668</wp:posOffset>
                </wp:positionH>
                <wp:positionV relativeFrom="paragraph">
                  <wp:posOffset>3242996</wp:posOffset>
                </wp:positionV>
                <wp:extent cx="3886200" cy="3222171"/>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19630118"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who isn’t wearing armor, and a protective magical force surrounds it until the spell ends. The target’s base AC becomes 13 + its Dexterity modifier. The spell ends if the target dons armor or if you dismiss the spell as an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DDD7" id="Textfeld 176" o:spid="_x0000_s1133" type="#_x0000_t202" style="position:absolute;margin-left:-15pt;margin-top:255.35pt;width:306pt;height:253.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BqraUk2AgAAXwQAAA4A&#13;&#10;AAAAAAAAAAAAAAAALgIAAGRycy9lMm9Eb2MueG1sUEsBAi0AFAAGAAgAAAAhALkFO/3nAAAAEQEA&#13;&#10;AA8AAAAAAAAAAAAAAAAAkAQAAGRycy9kb3ducmV2LnhtbFBLBQYAAAAABAAEAPMAAACkBQAAAAA=&#13;&#10;" filled="f" stroked="f" strokeweight=".5pt">
                <v:textbox>
                  <w:txbxContent>
                    <w:p w14:paraId="19630118"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who isn’t wearing armor, and a protective magical force surrounds it until the spell ends. The target’s base AC becomes 13 + its Dexterity modifier. The spell ends if the target dons armor or if you dismiss the spell as an action.</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6DE16A5B" wp14:editId="7BBA1A2B">
                <wp:simplePos x="0" y="0"/>
                <wp:positionH relativeFrom="column">
                  <wp:posOffset>-533400</wp:posOffset>
                </wp:positionH>
                <wp:positionV relativeFrom="paragraph">
                  <wp:posOffset>2108200</wp:posOffset>
                </wp:positionV>
                <wp:extent cx="1079500" cy="279400"/>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21C853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6A5B" id="Textfeld 177" o:spid="_x0000_s1134"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axZMg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ADaxZMgIAAF4EAAAOAAAAAAAAAAAA&#13;&#10;AAAAAC4CAABkcnMvZTJvRG9jLnhtbFBLAQItABQABgAIAAAAIQD0grDA4wAAAA8BAAAPAAAAAAAA&#13;&#10;AAAAAAAAAIwEAABkcnMvZG93bnJldi54bWxQSwUGAAAAAAQABADzAAAAnAUAAAAA&#13;&#10;" filled="f" stroked="f" strokeweight=".5pt">
                <v:textbox>
                  <w:txbxContent>
                    <w:p w14:paraId="221C853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2D8AE03A" wp14:editId="43C8ED9B">
                <wp:simplePos x="0" y="0"/>
                <wp:positionH relativeFrom="column">
                  <wp:posOffset>2694305</wp:posOffset>
                </wp:positionH>
                <wp:positionV relativeFrom="paragraph">
                  <wp:posOffset>2389505</wp:posOffset>
                </wp:positionV>
                <wp:extent cx="1079500" cy="279400"/>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C88821C"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E03A" id="Textfeld 178" o:spid="_x0000_s1135" type="#_x0000_t202" style="position:absolute;margin-left:212.15pt;margin-top:188.15pt;width:85pt;height: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K9nmj0yAgAAXgQAAA4AAAAAAAAA&#13;&#10;AAAAAAAALgIAAGRycy9lMm9Eb2MueG1sUEsBAi0AFAAGAAgAAAAhAFcf2jjlAAAAEAEAAA8AAAAA&#13;&#10;AAAAAAAAAAAAjAQAAGRycy9kb3ducmV2LnhtbFBLBQYAAAAABAAEAPMAAACeBQAAAAA=&#13;&#10;" filled="f" stroked="f" strokeweight=".5pt">
                <v:textbox>
                  <w:txbxContent>
                    <w:p w14:paraId="7C88821C"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0E5039AA" wp14:editId="36C0E6E1">
                <wp:simplePos x="0" y="0"/>
                <wp:positionH relativeFrom="column">
                  <wp:posOffset>3024505</wp:posOffset>
                </wp:positionH>
                <wp:positionV relativeFrom="paragraph">
                  <wp:posOffset>2110105</wp:posOffset>
                </wp:positionV>
                <wp:extent cx="1079500" cy="2794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833EFFA"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39AA" id="Textfeld 179" o:spid="_x0000_s1136" type="#_x0000_t202" style="position:absolute;margin-left:238.15pt;margin-top:166.15pt;width:85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YUoMAIAAF4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EKhhSgwAgAAXgQAAA4AAAAAAAAAAAAA&#13;&#10;AAAALgIAAGRycy9lMm9Eb2MueG1sUEsBAi0AFAAGAAgAAAAhAD1d0NfkAAAAEAEAAA8AAAAAAAAA&#13;&#10;AAAAAAAAigQAAGRycy9kb3ducmV2LnhtbFBLBQYAAAAABAAEAPMAAACbBQAAAAA=&#13;&#10;" filled="f" stroked="f" strokeweight=".5pt">
                <v:textbox>
                  <w:txbxContent>
                    <w:p w14:paraId="0833EFFA"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v:textbox>
              </v:shape>
            </w:pict>
          </mc:Fallback>
        </mc:AlternateContent>
      </w:r>
      <w:r>
        <w:rPr>
          <w:noProof/>
        </w:rPr>
        <w:drawing>
          <wp:anchor distT="0" distB="0" distL="114300" distR="114300" simplePos="0" relativeHeight="251808768" behindDoc="0" locked="0" layoutInCell="1" allowOverlap="1" wp14:anchorId="21662174" wp14:editId="661E1F34">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07744" behindDoc="0" locked="0" layoutInCell="1" allowOverlap="1" wp14:anchorId="2C9FF358" wp14:editId="0F474E90">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05696" behindDoc="0" locked="0" layoutInCell="1" allowOverlap="1" wp14:anchorId="3D9DAAC0" wp14:editId="64AC69AE">
                <wp:simplePos x="0" y="0"/>
                <wp:positionH relativeFrom="column">
                  <wp:posOffset>280035</wp:posOffset>
                </wp:positionH>
                <wp:positionV relativeFrom="paragraph">
                  <wp:posOffset>-729615</wp:posOffset>
                </wp:positionV>
                <wp:extent cx="2743200" cy="482138"/>
                <wp:effectExtent l="0" t="0" r="0" b="635"/>
                <wp:wrapNone/>
                <wp:docPr id="180" name="Textfeld 18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84E383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Mage Armor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DAAC0" id="Textfeld 180" o:spid="_x0000_s1137" type="#_x0000_t202" style="position:absolute;margin-left:22.05pt;margin-top:-57.45pt;width:3in;height:37.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OiKwLNGAgAAhgQAAA4AAAAAAAAAAAAAAAAALgIAAGRycy9lMm9Eb2MueG1sUEsBAi0AFAAGAAgA&#13;&#10;AAAhABp3zSzmAAAAEAEAAA8AAAAAAAAAAAAAAAAAoAQAAGRycy9kb3ducmV2LnhtbFBLBQYAAAAA&#13;&#10;BAAEAPMAAACzBQAAAAA=&#13;&#10;" fillcolor="white [3201]" stroked="f" strokeweight=".5pt">
                <v:textbox>
                  <w:txbxContent>
                    <w:p w14:paraId="084E383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Mage Armor</w:t>
                      </w:r>
                    </w:p>
                  </w:txbxContent>
                </v:textbox>
              </v:shape>
            </w:pict>
          </mc:Fallback>
        </mc:AlternateContent>
      </w:r>
    </w:p>
    <w:p w14:paraId="2B70E521" w14:textId="77777777" w:rsidR="00365D5C" w:rsidRDefault="00365D5C" w:rsidP="007717E6">
      <w:pPr>
        <w:sectPr w:rsidR="00365D5C" w:rsidSect="00365D5C">
          <w:headerReference w:type="even" r:id="rId92"/>
          <w:headerReference w:type="default" r:id="rId93"/>
          <w:footerReference w:type="even" r:id="rId94"/>
          <w:footerReference w:type="default" r:id="rId95"/>
          <w:headerReference w:type="first" r:id="rId96"/>
          <w:footerReference w:type="first" r:id="rId9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7984" behindDoc="0" locked="0" layoutInCell="1" allowOverlap="1" wp14:anchorId="455F218F" wp14:editId="6CE0B4AF">
                <wp:simplePos x="0" y="0"/>
                <wp:positionH relativeFrom="column">
                  <wp:posOffset>3348744</wp:posOffset>
                </wp:positionH>
                <wp:positionV relativeFrom="paragraph">
                  <wp:posOffset>-731844</wp:posOffset>
                </wp:positionV>
                <wp:extent cx="460310" cy="908180"/>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460310" cy="908180"/>
                        </a:xfrm>
                        <a:prstGeom prst="rect">
                          <a:avLst/>
                        </a:prstGeom>
                        <a:noFill/>
                        <a:ln w="6350">
                          <a:noFill/>
                        </a:ln>
                      </wps:spPr>
                      <wps:txbx>
                        <w:txbxContent>
                          <w:p w14:paraId="0E69479E"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F218F" id="Textfeld 186" o:spid="_x0000_s1138" type="#_x0000_t202" style="position:absolute;margin-left:263.7pt;margin-top:-57.65pt;width:36.25pt;height: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" filled="f" stroked="f" strokeweight=".5pt">
                <v:textbox>
                  <w:txbxContent>
                    <w:p w14:paraId="0E69479E"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616FF172" wp14:editId="1E8E97D4">
                <wp:simplePos x="0" y="0"/>
                <wp:positionH relativeFrom="column">
                  <wp:posOffset>-265313</wp:posOffset>
                </wp:positionH>
                <wp:positionV relativeFrom="paragraph">
                  <wp:posOffset>2353478</wp:posOffset>
                </wp:positionV>
                <wp:extent cx="1079500" cy="255037"/>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628D8CF7"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F172" id="Textfeld 187" o:spid="_x0000_s1139" type="#_x0000_t202" style="position:absolute;margin-left:-20.9pt;margin-top:185.3pt;width:85pt;height:20.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BtutQAMwIAAF4EAAAOAAAA&#13;&#10;AAAAAAAAAAAAAC4CAABkcnMvZTJvRG9jLnhtbFBLAQItABQABgAIAAAAIQBiLbPH6AAAABABAAAP&#13;&#10;AAAAAAAAAAAAAAAAAI0EAABkcnMvZG93bnJldi54bWxQSwUGAAAAAAQABADzAAAAogUAAAAA&#13;&#10;" filled="f" stroked="f" strokeweight=".5pt">
                <v:textbox>
                  <w:txbxContent>
                    <w:p w14:paraId="628D8CF7"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F636BB1" wp14:editId="042750AD">
                <wp:simplePos x="0" y="0"/>
                <wp:positionH relativeFrom="column">
                  <wp:posOffset>636647</wp:posOffset>
                </wp:positionH>
                <wp:positionV relativeFrom="paragraph">
                  <wp:posOffset>2608515</wp:posOffset>
                </wp:positionV>
                <wp:extent cx="2207636" cy="584719"/>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3B5007E6"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6BB1" id="Textfeld 188" o:spid="_x0000_s1140" type="#_x0000_t202" style="position:absolute;margin-left:50.15pt;margin-top:205.4pt;width:173.85pt;height:46.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MnK3U40AgAAXgQAAA4AAAAA&#13;&#10;AAAAAAAAAAAALgIAAGRycy9lMm9Eb2MueG1sUEsBAi0AFAAGAAgAAAAhAH8bwz3mAAAAEAEAAA8A&#13;&#10;AAAAAAAAAAAAAAAAjgQAAGRycy9kb3ducmV2LnhtbFBLBQYAAAAABAAEAPMAAAChBQAAAAA=&#13;&#10;" filled="f" stroked="f" strokeweight=".5pt">
                <v:textbox>
                  <w:txbxContent>
                    <w:p w14:paraId="3B5007E6"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734EBB7C" wp14:editId="2E7B7E8E">
                <wp:simplePos x="0" y="0"/>
                <wp:positionH relativeFrom="column">
                  <wp:posOffset>-190668</wp:posOffset>
                </wp:positionH>
                <wp:positionV relativeFrom="paragraph">
                  <wp:posOffset>3242996</wp:posOffset>
                </wp:positionV>
                <wp:extent cx="3886200" cy="3222171"/>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5ECEFD5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the willing creature you touch has resistance to one damage type of your choice: acid, cold, fire, lightning, or thunder.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BB7C" id="Textfeld 189" o:spid="_x0000_s1141" type="#_x0000_t202" style="position:absolute;margin-left:-15pt;margin-top:255.35pt;width:306pt;height:253.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yHokJzUCAABfBAAADgAA&#13;&#10;AAAAAAAAAAAAAAAuAgAAZHJzL2Uyb0RvYy54bWxQSwECLQAUAAYACAAAACEAuQU7/ecAAAARAQAA&#13;&#10;DwAAAAAAAAAAAAAAAACPBAAAZHJzL2Rvd25yZXYueG1sUEsFBgAAAAAEAAQA8wAAAKMFAAAAAA==&#13;&#10;" filled="f" stroked="f" strokeweight=".5pt">
                <v:textbox>
                  <w:txbxContent>
                    <w:p w14:paraId="5ECEFD5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For the duration, the willing creature you touch has resistance to one damage type of your choice: acid, cold, fire, lightning, or thunder.</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52B2E6D3" wp14:editId="344E134E">
                <wp:simplePos x="0" y="0"/>
                <wp:positionH relativeFrom="column">
                  <wp:posOffset>-533400</wp:posOffset>
                </wp:positionH>
                <wp:positionV relativeFrom="paragraph">
                  <wp:posOffset>2108200</wp:posOffset>
                </wp:positionV>
                <wp:extent cx="1079500" cy="279400"/>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450442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E6D3" id="Textfeld 190" o:spid="_x0000_s1142"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4qj16MgIAAF4EAAAOAAAAAAAAAAAA&#13;&#10;AAAAAC4CAABkcnMvZTJvRG9jLnhtbFBLAQItABQABgAIAAAAIQD0grDA4wAAAA8BAAAPAAAAAAAA&#13;&#10;AAAAAAAAAIwEAABkcnMvZG93bnJldi54bWxQSwUGAAAAAAQABADzAAAAnAUAAAAA&#13;&#10;" filled="f" stroked="f" strokeweight=".5pt">
                <v:textbox>
                  <w:txbxContent>
                    <w:p w14:paraId="4450442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2476B55" wp14:editId="78ED671B">
                <wp:simplePos x="0" y="0"/>
                <wp:positionH relativeFrom="column">
                  <wp:posOffset>2694305</wp:posOffset>
                </wp:positionH>
                <wp:positionV relativeFrom="paragraph">
                  <wp:posOffset>2389505</wp:posOffset>
                </wp:positionV>
                <wp:extent cx="1079500" cy="279400"/>
                <wp:effectExtent l="0" t="0" r="0" b="0"/>
                <wp:wrapNone/>
                <wp:docPr id="191" name="Textfeld 1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99C9F77"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76B55" id="Textfeld 191" o:spid="_x0000_s1143" type="#_x0000_t202" style="position:absolute;margin-left:212.15pt;margin-top:188.15pt;width:85pt;height: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fDhbMyAgAAXgQAAA4AAAAAAAAA&#13;&#10;AAAAAAAALgIAAGRycy9lMm9Eb2MueG1sUEsBAi0AFAAGAAgAAAAhAFcf2jjlAAAAEAEAAA8AAAAA&#13;&#10;AAAAAAAAAAAAjAQAAGRycy9kb3ducmV2LnhtbFBLBQYAAAAABAAEAPMAAACeBQAAAAA=&#13;&#10;" filled="f" stroked="f" strokeweight=".5pt">
                <v:textbox>
                  <w:txbxContent>
                    <w:p w14:paraId="599C9F77"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hour</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46995EBC" wp14:editId="04D429BE">
                <wp:simplePos x="0" y="0"/>
                <wp:positionH relativeFrom="column">
                  <wp:posOffset>3024505</wp:posOffset>
                </wp:positionH>
                <wp:positionV relativeFrom="paragraph">
                  <wp:posOffset>2110105</wp:posOffset>
                </wp:positionV>
                <wp:extent cx="1079500" cy="2794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2F51DE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5EBC" id="Textfeld 192" o:spid="_x0000_s1144" type="#_x0000_t202" style="position:absolute;margin-left:238.15pt;margin-top:166.15pt;width:8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jN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OQ3KM0zAgAAXgQAAA4AAAAAAAAA&#13;&#10;AAAAAAAALgIAAGRycy9lMm9Eb2MueG1sUEsBAi0AFAAGAAgAAAAhAD1d0NfkAAAAEAEAAA8AAAAA&#13;&#10;AAAAAAAAAAAAjQQAAGRycy9kb3ducmV2LnhtbFBLBQYAAAAABAAEAPMAAACeBQAAAAA=&#13;&#10;" filled="f" stroked="f" strokeweight=".5pt">
                <v:textbox>
                  <w:txbxContent>
                    <w:p w14:paraId="22F51DE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v:textbox>
              </v:shape>
            </w:pict>
          </mc:Fallback>
        </mc:AlternateContent>
      </w:r>
      <w:r>
        <w:rPr>
          <w:noProof/>
        </w:rPr>
        <w:drawing>
          <wp:anchor distT="0" distB="0" distL="114300" distR="114300" simplePos="0" relativeHeight="251820032" behindDoc="0" locked="0" layoutInCell="1" allowOverlap="1" wp14:anchorId="5A521086" wp14:editId="1950CEDB">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19008" behindDoc="0" locked="0" layoutInCell="1" allowOverlap="1" wp14:anchorId="4C1C69CB" wp14:editId="79138076">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16960" behindDoc="0" locked="0" layoutInCell="1" allowOverlap="1" wp14:anchorId="7C342866" wp14:editId="77FEC2DE">
                <wp:simplePos x="0" y="0"/>
                <wp:positionH relativeFrom="column">
                  <wp:posOffset>280035</wp:posOffset>
                </wp:positionH>
                <wp:positionV relativeFrom="paragraph">
                  <wp:posOffset>-729615</wp:posOffset>
                </wp:positionV>
                <wp:extent cx="2743200" cy="482138"/>
                <wp:effectExtent l="0" t="0" r="0" b="635"/>
                <wp:wrapNone/>
                <wp:docPr id="193" name="Textfeld 19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6C8FF81" w14:textId="77777777" w:rsidR="00640ED9" w:rsidRPr="00640ED9" w:rsidRDefault="00640ED9" w:rsidP="00AB562C">
                            <w:pPr>
                              <w:jc w:val="center"/>
                              <w:rPr>
                                <w:rFonts w:ascii="BlackChancery" w:hAnsi="BlackChancery"/>
                                <w:b/>
                                <w:bCs/>
                                <w:i/>
                                <w:iCs/>
                                <w:color w:val="4D4121"/>
                                <w:sz w:val="40"/>
                                <w:szCs w:val="40"/>
                              </w:rPr>
                            </w:pPr>
                            <w:r w:rsidRPr="00640ED9">
                              <w:rPr>
                                <w:rFonts w:ascii="BlackChancery" w:hAnsi="BlackChancery"/>
                                <w:b/>
                                <w:bCs/>
                                <w:i/>
                                <w:iCs/>
                                <w:noProof/>
                                <w:color w:val="4D4121"/>
                                <w:sz w:val="40"/>
                                <w:szCs w:val="40"/>
                              </w:rPr>
                              <w:t>Protection from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42866" id="Textfeld 193" o:spid="_x0000_s1145" type="#_x0000_t202" style="position:absolute;margin-left:22.05pt;margin-top:-57.45pt;width:3in;height:37.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Ue34WkgCAACGBAAADgAAAAAAAAAAAAAAAAAuAgAAZHJzL2Uyb0RvYy54bWxQSwECLQAUAAYA&#13;&#10;CAAAACEAGnfNLOYAAAAQAQAADwAAAAAAAAAAAAAAAACiBAAAZHJzL2Rvd25yZXYueG1sUEsFBgAA&#13;&#10;AAAEAAQA8wAAALUFAAAAAA==&#13;&#10;" fillcolor="white [3201]" stroked="f" strokeweight=".5pt">
                <v:textbox>
                  <w:txbxContent>
                    <w:p w14:paraId="26C8FF81" w14:textId="77777777" w:rsidR="00640ED9" w:rsidRPr="00640ED9" w:rsidRDefault="00640ED9" w:rsidP="00AB562C">
                      <w:pPr>
                        <w:jc w:val="center"/>
                        <w:rPr>
                          <w:rFonts w:ascii="BlackChancery" w:hAnsi="BlackChancery"/>
                          <w:b/>
                          <w:bCs/>
                          <w:i/>
                          <w:iCs/>
                          <w:color w:val="4D4121"/>
                          <w:sz w:val="40"/>
                          <w:szCs w:val="40"/>
                        </w:rPr>
                      </w:pPr>
                      <w:r w:rsidRPr="00640ED9">
                        <w:rPr>
                          <w:rFonts w:ascii="BlackChancery" w:hAnsi="BlackChancery"/>
                          <w:b/>
                          <w:bCs/>
                          <w:i/>
                          <w:iCs/>
                          <w:noProof/>
                          <w:color w:val="4D4121"/>
                          <w:sz w:val="40"/>
                          <w:szCs w:val="40"/>
                        </w:rPr>
                        <w:t>Protection from Energy</w:t>
                      </w:r>
                    </w:p>
                  </w:txbxContent>
                </v:textbox>
              </v:shape>
            </w:pict>
          </mc:Fallback>
        </mc:AlternateContent>
      </w:r>
    </w:p>
    <w:p w14:paraId="2512F5A3" w14:textId="77777777" w:rsidR="00365D5C" w:rsidRDefault="00365D5C" w:rsidP="007717E6">
      <w:pPr>
        <w:sectPr w:rsidR="00365D5C" w:rsidSect="00365D5C">
          <w:headerReference w:type="even" r:id="rId98"/>
          <w:headerReference w:type="default" r:id="rId99"/>
          <w:footerReference w:type="even" r:id="rId100"/>
          <w:footerReference w:type="default" r:id="rId101"/>
          <w:headerReference w:type="first" r:id="rId102"/>
          <w:footerReference w:type="first" r:id="rId10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29248" behindDoc="0" locked="0" layoutInCell="1" allowOverlap="1" wp14:anchorId="0386BB8F" wp14:editId="28C5FBF8">
                <wp:simplePos x="0" y="0"/>
                <wp:positionH relativeFrom="column">
                  <wp:posOffset>3348743</wp:posOffset>
                </wp:positionH>
                <wp:positionV relativeFrom="paragraph">
                  <wp:posOffset>-731844</wp:posOffset>
                </wp:positionV>
                <wp:extent cx="426357" cy="908180"/>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426357" cy="908180"/>
                        </a:xfrm>
                        <a:prstGeom prst="rect">
                          <a:avLst/>
                        </a:prstGeom>
                        <a:noFill/>
                        <a:ln w="6350">
                          <a:noFill/>
                        </a:ln>
                      </wps:spPr>
                      <wps:txbx>
                        <w:txbxContent>
                          <w:p w14:paraId="5061B5E1"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6BB8F" id="Textfeld 199" o:spid="_x0000_s1146" type="#_x0000_t202" style="position:absolute;margin-left:263.7pt;margin-top:-57.65pt;width:33.55pt;height:7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" filled="f" stroked="f" strokeweight=".5pt">
                <v:textbox>
                  <w:txbxContent>
                    <w:p w14:paraId="5061B5E1"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481604B8" wp14:editId="0FBFE6D5">
                <wp:simplePos x="0" y="0"/>
                <wp:positionH relativeFrom="column">
                  <wp:posOffset>-265313</wp:posOffset>
                </wp:positionH>
                <wp:positionV relativeFrom="paragraph">
                  <wp:posOffset>2353478</wp:posOffset>
                </wp:positionV>
                <wp:extent cx="1079500" cy="255037"/>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30DA333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604B8" id="Textfeld 200" o:spid="_x0000_s1147" type="#_x0000_t202" style="position:absolute;margin-left:-20.9pt;margin-top:185.3pt;width:85pt;height:20.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" filled="f" stroked="f" strokeweight=".5pt">
                <v:textbox>
                  <w:txbxContent>
                    <w:p w14:paraId="30DA333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00720A4" wp14:editId="3C7C1450">
                <wp:simplePos x="0" y="0"/>
                <wp:positionH relativeFrom="column">
                  <wp:posOffset>636647</wp:posOffset>
                </wp:positionH>
                <wp:positionV relativeFrom="paragraph">
                  <wp:posOffset>2608515</wp:posOffset>
                </wp:positionV>
                <wp:extent cx="2207636" cy="584719"/>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73AB5B5D"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20A4" id="Textfeld 201" o:spid="_x0000_s1148" type="#_x0000_t202" style="position:absolute;margin-left:50.15pt;margin-top:205.4pt;width:173.85pt;height:46.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IhUgdg0AgAAXgQAAA4AAAAA&#13;&#10;AAAAAAAAAAAALgIAAGRycy9lMm9Eb2MueG1sUEsBAi0AFAAGAAgAAAAhAH8bwz3mAAAAEAEAAA8A&#13;&#10;AAAAAAAAAAAAAAAAjgQAAGRycy9kb3ducmV2LnhtbFBLBQYAAAAABAAEAPMAAAChBQAAAAA=&#13;&#10;" filled="f" stroked="f" strokeweight=".5pt">
                <v:textbox>
                  <w:txbxContent>
                    <w:p w14:paraId="73AB5B5D"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7F2407A4" wp14:editId="244622D4">
                <wp:simplePos x="0" y="0"/>
                <wp:positionH relativeFrom="column">
                  <wp:posOffset>-190668</wp:posOffset>
                </wp:positionH>
                <wp:positionV relativeFrom="paragraph">
                  <wp:posOffset>3242996</wp:posOffset>
                </wp:positionV>
                <wp:extent cx="3886200" cy="3222171"/>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B490C01"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At your touch, all curses affecting one creature or object end. If the object is a cursed magic item, its curse remains, but the spell breaks its owner’s attunement to the object so it can be removed or discarded.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07A4" id="Textfeld 202" o:spid="_x0000_s1149" type="#_x0000_t202" style="position:absolute;margin-left:-15pt;margin-top:255.35pt;width:306pt;height:253.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lfMjDNwIAAF8EAAAO&#13;&#10;AAAAAAAAAAAAAAAAAC4CAABkcnMvZTJvRG9jLnhtbFBLAQItABQABgAIAAAAIQC5BTv95wAAABEB&#13;&#10;AAAPAAAAAAAAAAAAAAAAAJEEAABkcnMvZG93bnJldi54bWxQSwUGAAAAAAQABADzAAAApQUAAAAA&#13;&#10;" filled="f" stroked="f" strokeweight=".5pt">
                <v:textbox>
                  <w:txbxContent>
                    <w:p w14:paraId="2B490C01"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At your touch, all curses affecting one creature or object end. If the object is a cursed magic item, its curse remains, but the spell breaks its owner’s attunement to the object so it can be removed or discarded.</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1B2E96C" wp14:editId="37B195DF">
                <wp:simplePos x="0" y="0"/>
                <wp:positionH relativeFrom="column">
                  <wp:posOffset>-533400</wp:posOffset>
                </wp:positionH>
                <wp:positionV relativeFrom="paragraph">
                  <wp:posOffset>2108200</wp:posOffset>
                </wp:positionV>
                <wp:extent cx="1079500" cy="279400"/>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9A83836"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E96C" id="Textfeld 203" o:spid="_x0000_s1150"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Sn3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BZKfc0AgAAXgQAAA4AAAAAAAAA&#13;&#10;AAAAAAAALgIAAGRycy9lMm9Eb2MueG1sUEsBAi0AFAAGAAgAAAAhAPSCsMDjAAAADwEAAA8AAAAA&#13;&#10;AAAAAAAAAAAAjgQAAGRycy9kb3ducmV2LnhtbFBLBQYAAAAABAAEAPMAAACeBQAAAAA=&#13;&#10;" filled="f" stroked="f" strokeweight=".5pt">
                <v:textbox>
                  <w:txbxContent>
                    <w:p w14:paraId="39A83836"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32CF6A59" wp14:editId="5A2FA61B">
                <wp:simplePos x="0" y="0"/>
                <wp:positionH relativeFrom="column">
                  <wp:posOffset>2694305</wp:posOffset>
                </wp:positionH>
                <wp:positionV relativeFrom="paragraph">
                  <wp:posOffset>2389505</wp:posOffset>
                </wp:positionV>
                <wp:extent cx="1079500" cy="27940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BD7C015"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F6A59" id="Textfeld 204" o:spid="_x0000_s1151" type="#_x0000_t202" style="position:absolute;margin-left:212.15pt;margin-top:188.15pt;width:85pt;height: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v+qhdDQCAABeBAAADgAAAAAA&#13;&#10;AAAAAAAAAAAuAgAAZHJzL2Uyb0RvYy54bWxQSwECLQAUAAYACAAAACEAVx/aOOUAAAAQAQAADwAA&#13;&#10;AAAAAAAAAAAAAACOBAAAZHJzL2Rvd25yZXYueG1sUEsFBgAAAAAEAAQA8wAAAKAFAAAAAA==&#13;&#10;" filled="f" stroked="f" strokeweight=".5pt">
                <v:textbox>
                  <w:txbxContent>
                    <w:p w14:paraId="4BD7C015"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7104487A" wp14:editId="4C5D5506">
                <wp:simplePos x="0" y="0"/>
                <wp:positionH relativeFrom="column">
                  <wp:posOffset>3024505</wp:posOffset>
                </wp:positionH>
                <wp:positionV relativeFrom="paragraph">
                  <wp:posOffset>2110105</wp:posOffset>
                </wp:positionV>
                <wp:extent cx="1079500" cy="2794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36FE177"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487A" id="Textfeld 205" o:spid="_x0000_s1152" type="#_x0000_t202" style="position:absolute;margin-left:238.15pt;margin-top:166.15pt;width:85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ffM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P4ffMNAIAAF4EAAAOAAAAAAAA&#13;&#10;AAAAAAAAAC4CAABkcnMvZTJvRG9jLnhtbFBLAQItABQABgAIAAAAIQA9XdDX5AAAABABAAAPAAAA&#13;&#10;AAAAAAAAAAAAAI4EAABkcnMvZG93bnJldi54bWxQSwUGAAAAAAQABADzAAAAnwUAAAAA&#13;&#10;" filled="f" stroked="f" strokeweight=".5pt">
                <v:textbox>
                  <w:txbxContent>
                    <w:p w14:paraId="636FE177"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creature/object</w:t>
                      </w:r>
                    </w:p>
                  </w:txbxContent>
                </v:textbox>
              </v:shape>
            </w:pict>
          </mc:Fallback>
        </mc:AlternateContent>
      </w:r>
      <w:r>
        <w:rPr>
          <w:noProof/>
        </w:rPr>
        <w:drawing>
          <wp:anchor distT="0" distB="0" distL="114300" distR="114300" simplePos="0" relativeHeight="251831296" behindDoc="0" locked="0" layoutInCell="1" allowOverlap="1" wp14:anchorId="3393A5D1" wp14:editId="424D0636">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30272" behindDoc="0" locked="0" layoutInCell="1" allowOverlap="1" wp14:anchorId="1FF423CE" wp14:editId="740E55AC">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28224" behindDoc="0" locked="0" layoutInCell="1" allowOverlap="1" wp14:anchorId="64F99E65" wp14:editId="573E6CB8">
                <wp:simplePos x="0" y="0"/>
                <wp:positionH relativeFrom="column">
                  <wp:posOffset>280035</wp:posOffset>
                </wp:positionH>
                <wp:positionV relativeFrom="paragraph">
                  <wp:posOffset>-729615</wp:posOffset>
                </wp:positionV>
                <wp:extent cx="2743200" cy="482138"/>
                <wp:effectExtent l="0" t="0" r="0" b="635"/>
                <wp:wrapNone/>
                <wp:docPr id="206" name="Textfeld 20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FB90DFB"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Remove Curse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99E65" id="Textfeld 206" o:spid="_x0000_s1153" type="#_x0000_t202" style="position:absolute;margin-left:22.05pt;margin-top:-57.45pt;width:3in;height:37.9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oLUBFJAgAAhgQAAA4AAAAAAAAAAAAAAAAALgIAAGRycy9lMm9Eb2MueG1sUEsBAi0AFAAG&#13;&#10;AAgAAAAhABp3zSzmAAAAEAEAAA8AAAAAAAAAAAAAAAAAowQAAGRycy9kb3ducmV2LnhtbFBLBQYA&#13;&#10;AAAABAAEAPMAAAC2BQAAAAA=&#13;&#10;" fillcolor="white [3201]" stroked="f" strokeweight=".5pt">
                <v:textbox>
                  <w:txbxContent>
                    <w:p w14:paraId="0FB90DFB"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Remove Curse</w:t>
                      </w:r>
                    </w:p>
                  </w:txbxContent>
                </v:textbox>
              </v:shape>
            </w:pict>
          </mc:Fallback>
        </mc:AlternateContent>
      </w:r>
    </w:p>
    <w:p w14:paraId="63662F1A" w14:textId="57B2F0DC" w:rsidR="00365D5C" w:rsidRDefault="00640ED9" w:rsidP="007717E6">
      <w:pPr>
        <w:sectPr w:rsidR="00365D5C" w:rsidSect="00365D5C">
          <w:headerReference w:type="even" r:id="rId104"/>
          <w:headerReference w:type="default" r:id="rId105"/>
          <w:footerReference w:type="even" r:id="rId106"/>
          <w:footerReference w:type="default" r:id="rId107"/>
          <w:headerReference w:type="first" r:id="rId108"/>
          <w:footerReference w:type="first" r:id="rId10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4608" behindDoc="0" locked="0" layoutInCell="1" allowOverlap="1" wp14:anchorId="5EEBDC27" wp14:editId="61FC5AF2">
                <wp:simplePos x="0" y="0"/>
                <wp:positionH relativeFrom="column">
                  <wp:posOffset>2695601</wp:posOffset>
                </wp:positionH>
                <wp:positionV relativeFrom="paragraph">
                  <wp:posOffset>2390800</wp:posOffset>
                </wp:positionV>
                <wp:extent cx="1505339" cy="410547"/>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505339" cy="410547"/>
                        </a:xfrm>
                        <a:prstGeom prst="rect">
                          <a:avLst/>
                        </a:prstGeom>
                        <a:noFill/>
                        <a:ln w="6350">
                          <a:noFill/>
                        </a:ln>
                      </wps:spPr>
                      <wps:txbx>
                        <w:txbxContent>
                          <w:p w14:paraId="566D6820"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DC27" id="Textfeld 217" o:spid="_x0000_s1154" type="#_x0000_t202" style="position:absolute;margin-left:212.25pt;margin-top:188.25pt;width:118.55pt;height:32.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" filled="f" stroked="f" strokeweight=".5pt">
                <v:textbox>
                  <w:txbxContent>
                    <w:p w14:paraId="566D6820"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10DDBB7E" wp14:editId="7B509AF9">
                <wp:simplePos x="0" y="0"/>
                <wp:positionH relativeFrom="column">
                  <wp:posOffset>3348355</wp:posOffset>
                </wp:positionH>
                <wp:positionV relativeFrom="paragraph">
                  <wp:posOffset>-625773</wp:posOffset>
                </wp:positionV>
                <wp:extent cx="503853" cy="908050"/>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503853" cy="908050"/>
                        </a:xfrm>
                        <a:prstGeom prst="rect">
                          <a:avLst/>
                        </a:prstGeom>
                        <a:noFill/>
                        <a:ln w="6350">
                          <a:noFill/>
                        </a:ln>
                      </wps:spPr>
                      <wps:txbx>
                        <w:txbxContent>
                          <w:p w14:paraId="1D48948B"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BB7E" id="Textfeld 212" o:spid="_x0000_s1155" type="#_x0000_t202" style="position:absolute;margin-left:263.65pt;margin-top:-49.25pt;width:39.65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" filled="f" stroked="f" strokeweight=".5pt">
                <v:textbox>
                  <w:txbxContent>
                    <w:p w14:paraId="1D48948B"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4F19A681" wp14:editId="10C7309B">
                <wp:simplePos x="0" y="0"/>
                <wp:positionH relativeFrom="column">
                  <wp:posOffset>282083</wp:posOffset>
                </wp:positionH>
                <wp:positionV relativeFrom="paragraph">
                  <wp:posOffset>-731844</wp:posOffset>
                </wp:positionV>
                <wp:extent cx="2743200" cy="541176"/>
                <wp:effectExtent l="0" t="0" r="0" b="5080"/>
                <wp:wrapNone/>
                <wp:docPr id="219" name="Textfeld 219"/>
                <wp:cNvGraphicFramePr/>
                <a:graphic xmlns:a="http://schemas.openxmlformats.org/drawingml/2006/main">
                  <a:graphicData uri="http://schemas.microsoft.com/office/word/2010/wordprocessingShape">
                    <wps:wsp>
                      <wps:cNvSpPr txBox="1"/>
                      <wps:spPr>
                        <a:xfrm>
                          <a:off x="0" y="0"/>
                          <a:ext cx="2743200" cy="541176"/>
                        </a:xfrm>
                        <a:prstGeom prst="rect">
                          <a:avLst/>
                        </a:prstGeom>
                        <a:solidFill>
                          <a:schemeClr val="lt1"/>
                        </a:solidFill>
                        <a:ln w="6350">
                          <a:noFill/>
                        </a:ln>
                      </wps:spPr>
                      <wps:txbx>
                        <w:txbxContent>
                          <w:p w14:paraId="0E6DFCFE" w14:textId="77777777" w:rsidR="00640ED9" w:rsidRPr="00640ED9" w:rsidRDefault="00640ED9" w:rsidP="00AB562C">
                            <w:pPr>
                              <w:jc w:val="center"/>
                              <w:rPr>
                                <w:rFonts w:ascii="BlackChancery" w:hAnsi="BlackChancery"/>
                                <w:b/>
                                <w:bCs/>
                                <w:i/>
                                <w:iCs/>
                                <w:color w:val="4D4121"/>
                                <w:sz w:val="56"/>
                                <w:szCs w:val="56"/>
                              </w:rPr>
                            </w:pPr>
                            <w:r w:rsidRPr="00640ED9">
                              <w:rPr>
                                <w:rFonts w:ascii="BlackChancery" w:hAnsi="BlackChancery"/>
                                <w:b/>
                                <w:bCs/>
                                <w:i/>
                                <w:iCs/>
                                <w:noProof/>
                                <w:color w:val="4D4121"/>
                                <w:sz w:val="56"/>
                                <w:szCs w:val="56"/>
                              </w:rPr>
                              <w:t>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9A681" id="Textfeld 219" o:spid="_x0000_s1156" type="#_x0000_t202" style="position:absolute;margin-left:22.2pt;margin-top:-57.65pt;width:3in;height:42.6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" fillcolor="white [3201]" stroked="f" strokeweight=".5pt">
                <v:textbox>
                  <w:txbxContent>
                    <w:p w14:paraId="0E6DFCFE" w14:textId="77777777" w:rsidR="00640ED9" w:rsidRPr="00640ED9" w:rsidRDefault="00640ED9" w:rsidP="00AB562C">
                      <w:pPr>
                        <w:jc w:val="center"/>
                        <w:rPr>
                          <w:rFonts w:ascii="BlackChancery" w:hAnsi="BlackChancery"/>
                          <w:b/>
                          <w:bCs/>
                          <w:i/>
                          <w:iCs/>
                          <w:color w:val="4D4121"/>
                          <w:sz w:val="56"/>
                          <w:szCs w:val="56"/>
                        </w:rPr>
                      </w:pPr>
                      <w:r w:rsidRPr="00640ED9">
                        <w:rPr>
                          <w:rFonts w:ascii="BlackChancery" w:hAnsi="BlackChancery"/>
                          <w:b/>
                          <w:bCs/>
                          <w:i/>
                          <w:iCs/>
                          <w:noProof/>
                          <w:color w:val="4D4121"/>
                          <w:sz w:val="56"/>
                          <w:szCs w:val="56"/>
                        </w:rPr>
                        <w:t>Resistance</w:t>
                      </w:r>
                    </w:p>
                  </w:txbxContent>
                </v:textbox>
              </v:shape>
            </w:pict>
          </mc:Fallback>
        </mc:AlternateContent>
      </w:r>
      <w:r w:rsidR="00365D5C">
        <w:rPr>
          <w:noProof/>
        </w:rPr>
        <mc:AlternateContent>
          <mc:Choice Requires="wps">
            <w:drawing>
              <wp:anchor distT="0" distB="0" distL="114300" distR="114300" simplePos="0" relativeHeight="251846656" behindDoc="0" locked="0" layoutInCell="1" allowOverlap="1" wp14:anchorId="1E0203D6" wp14:editId="4E59E1E9">
                <wp:simplePos x="0" y="0"/>
                <wp:positionH relativeFrom="column">
                  <wp:posOffset>-265313</wp:posOffset>
                </wp:positionH>
                <wp:positionV relativeFrom="paragraph">
                  <wp:posOffset>2353478</wp:posOffset>
                </wp:positionV>
                <wp:extent cx="1079500" cy="255037"/>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3A1137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203D6" id="Textfeld 213" o:spid="_x0000_s1157" type="#_x0000_t202" style="position:absolute;margin-left:-20.9pt;margin-top:185.3pt;width:85pt;height:20.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SmtoGzQCAABeBAAADgAA&#13;&#10;AAAAAAAAAAAAAAAuAgAAZHJzL2Uyb0RvYy54bWxQSwECLQAUAAYACAAAACEAYi2zx+gAAAAQAQAA&#13;&#10;DwAAAAAAAAAAAAAAAACOBAAAZHJzL2Rvd25yZXYueG1sUEsFBgAAAAAEAAQA8wAAAKMFAAAAAA==&#13;&#10;" filled="f" stroked="f" strokeweight=".5pt">
                <v:textbox>
                  <w:txbxContent>
                    <w:p w14:paraId="73A1137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845632" behindDoc="0" locked="0" layoutInCell="1" allowOverlap="1" wp14:anchorId="693C982F" wp14:editId="54A73C88">
                <wp:simplePos x="0" y="0"/>
                <wp:positionH relativeFrom="column">
                  <wp:posOffset>636647</wp:posOffset>
                </wp:positionH>
                <wp:positionV relativeFrom="paragraph">
                  <wp:posOffset>2608515</wp:posOffset>
                </wp:positionV>
                <wp:extent cx="2207636" cy="584719"/>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7651D730" w14:textId="4E601F8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miniature cloak)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C982F" id="Textfeld 214" o:spid="_x0000_s1158" type="#_x0000_t202" style="position:absolute;margin-left:50.15pt;margin-top:205.4pt;width:173.85pt;height:46.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EAcDUTYCAABeBAAADgAA&#13;&#10;AAAAAAAAAAAAAAAuAgAAZHJzL2Uyb0RvYy54bWxQSwECLQAUAAYACAAAACEAfxvDPeYAAAAQAQAA&#13;&#10;DwAAAAAAAAAAAAAAAACQBAAAZHJzL2Rvd25yZXYueG1sUEsFBgAAAAAEAAQA8wAAAKMFAAAAAA==&#13;&#10;" filled="f" stroked="f" strokeweight=".5pt">
                <v:textbox>
                  <w:txbxContent>
                    <w:p w14:paraId="7651D730" w14:textId="4E601F8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miniature cloak)</w:t>
                      </w:r>
                    </w:p>
                  </w:txbxContent>
                </v:textbox>
              </v:shape>
            </w:pict>
          </mc:Fallback>
        </mc:AlternateContent>
      </w:r>
      <w:r w:rsidR="00365D5C">
        <w:rPr>
          <w:noProof/>
        </w:rPr>
        <mc:AlternateContent>
          <mc:Choice Requires="wps">
            <w:drawing>
              <wp:anchor distT="0" distB="0" distL="114300" distR="114300" simplePos="0" relativeHeight="251848704" behindDoc="0" locked="0" layoutInCell="1" allowOverlap="1" wp14:anchorId="2ECA181B" wp14:editId="1A0B9076">
                <wp:simplePos x="0" y="0"/>
                <wp:positionH relativeFrom="column">
                  <wp:posOffset>-190668</wp:posOffset>
                </wp:positionH>
                <wp:positionV relativeFrom="paragraph">
                  <wp:posOffset>3242996</wp:posOffset>
                </wp:positionV>
                <wp:extent cx="3886200" cy="3222171"/>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9653C6E"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one willing creature. Once before the spell ends, the target can roll a d4 and add the number rolled to one saving throw of its choice. It can roll the die before or after making the saving throw. The spell then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181B" id="Textfeld 215" o:spid="_x0000_s1159" type="#_x0000_t202" style="position:absolute;margin-left:-15pt;margin-top:255.35pt;width:306pt;height:253.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nKrk9NwIAAF8EAAAO&#13;&#10;AAAAAAAAAAAAAAAAAC4CAABkcnMvZTJvRG9jLnhtbFBLAQItABQABgAIAAAAIQC5BTv95wAAABEB&#13;&#10;AAAPAAAAAAAAAAAAAAAAAJEEAABkcnMvZG93bnJldi54bWxQSwUGAAAAAAQABADzAAAApQUAAAAA&#13;&#10;" filled="f" stroked="f" strokeweight=".5pt">
                <v:textbox>
                  <w:txbxContent>
                    <w:p w14:paraId="29653C6E"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one willing creature. Once before the spell ends, the target can roll a d4 and add the number rolled to one saving throw of its choice. It can roll the die before or after making the saving throw. The spell then ends.</w:t>
                      </w:r>
                    </w:p>
                  </w:txbxContent>
                </v:textbox>
              </v:shape>
            </w:pict>
          </mc:Fallback>
        </mc:AlternateContent>
      </w:r>
      <w:r w:rsidR="00365D5C">
        <w:rPr>
          <w:noProof/>
        </w:rPr>
        <mc:AlternateContent>
          <mc:Choice Requires="wps">
            <w:drawing>
              <wp:anchor distT="0" distB="0" distL="114300" distR="114300" simplePos="0" relativeHeight="251847680" behindDoc="0" locked="0" layoutInCell="1" allowOverlap="1" wp14:anchorId="48B1D1BD" wp14:editId="3AE38BF7">
                <wp:simplePos x="0" y="0"/>
                <wp:positionH relativeFrom="column">
                  <wp:posOffset>-533400</wp:posOffset>
                </wp:positionH>
                <wp:positionV relativeFrom="paragraph">
                  <wp:posOffset>2108200</wp:posOffset>
                </wp:positionV>
                <wp:extent cx="1079500" cy="27940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17343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1D1BD" id="Textfeld 216" o:spid="_x0000_s1160"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gKq340AgAAXgQAAA4AAAAAAAAA&#13;&#10;AAAAAAAALgIAAGRycy9lMm9Eb2MueG1sUEsBAi0AFAAGAAgAAAAhAPSCsMDjAAAADwEAAA8AAAAA&#13;&#10;AAAAAAAAAAAAjgQAAGRycy9kb3ducmV2LnhtbFBLBQYAAAAABAAEAPMAAACeBQAAAAA=&#13;&#10;" filled="f" stroked="f" strokeweight=".5pt">
                <v:textbox>
                  <w:txbxContent>
                    <w:p w14:paraId="5017343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1843584" behindDoc="0" locked="0" layoutInCell="1" allowOverlap="1" wp14:anchorId="0868D028" wp14:editId="38063246">
                <wp:simplePos x="0" y="0"/>
                <wp:positionH relativeFrom="column">
                  <wp:posOffset>3024505</wp:posOffset>
                </wp:positionH>
                <wp:positionV relativeFrom="paragraph">
                  <wp:posOffset>2110105</wp:posOffset>
                </wp:positionV>
                <wp:extent cx="1079500" cy="2794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827663D" w14:textId="77777777" w:rsidR="00640ED9" w:rsidRPr="00640ED9" w:rsidRDefault="00640ED9">
                            <w:pPr>
                              <w:rPr>
                                <w:rFonts w:ascii="BlackChancery" w:hAnsi="BlackChancery"/>
                                <w:color w:val="4D4121"/>
                                <w:sz w:val="20"/>
                                <w:szCs w:val="20"/>
                              </w:rPr>
                            </w:pPr>
                            <w:r w:rsidRPr="00640ED9">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D028" id="Textfeld 218" o:spid="_x0000_s1161" type="#_x0000_t202" style="position:absolute;margin-left:238.15pt;margin-top:166.15pt;width:85pt;height: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2oG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Xu2oGNAIAAF4EAAAOAAAAAAAA&#13;&#10;AAAAAAAAAC4CAABkcnMvZTJvRG9jLnhtbFBLAQItABQABgAIAAAAIQA9XdDX5AAAABABAAAPAAAA&#13;&#10;AAAAAAAAAAAAAI4EAABkcnMvZG93bnJldi54bWxQSwUGAAAAAAQABADzAAAAnwUAAAAA&#13;&#10;" filled="f" stroked="f" strokeweight=".5pt">
                <v:textbox>
                  <w:txbxContent>
                    <w:p w14:paraId="4827663D" w14:textId="77777777" w:rsidR="00640ED9" w:rsidRPr="00640ED9" w:rsidRDefault="00640ED9">
                      <w:pPr>
                        <w:rPr>
                          <w:rFonts w:ascii="BlackChancery" w:hAnsi="BlackChancery"/>
                          <w:color w:val="4D4121"/>
                          <w:sz w:val="20"/>
                          <w:szCs w:val="20"/>
                        </w:rPr>
                      </w:pPr>
                      <w:r w:rsidRPr="00640ED9">
                        <w:rPr>
                          <w:rFonts w:ascii="BlackChancery" w:hAnsi="BlackChancery"/>
                          <w:noProof/>
                          <w:color w:val="4D4121"/>
                          <w:sz w:val="20"/>
                          <w:szCs w:val="20"/>
                        </w:rPr>
                        <w:t>willing creature</w:t>
                      </w:r>
                    </w:p>
                  </w:txbxContent>
                </v:textbox>
              </v:shape>
            </w:pict>
          </mc:Fallback>
        </mc:AlternateContent>
      </w:r>
      <w:r w:rsidR="00365D5C">
        <w:rPr>
          <w:noProof/>
        </w:rPr>
        <w:drawing>
          <wp:anchor distT="0" distB="0" distL="114300" distR="114300" simplePos="0" relativeHeight="251842560" behindDoc="0" locked="0" layoutInCell="1" allowOverlap="1" wp14:anchorId="60C3738E" wp14:editId="4534FD68">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841536" behindDoc="0" locked="0" layoutInCell="1" allowOverlap="1" wp14:anchorId="1CEA4B10" wp14:editId="3B7ABF6E">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229DDD2" w14:textId="413A79B1" w:rsidR="00365D5C" w:rsidRDefault="00640ED9" w:rsidP="007717E6">
      <w:pPr>
        <w:sectPr w:rsidR="00365D5C" w:rsidSect="00365D5C">
          <w:headerReference w:type="even" r:id="rId110"/>
          <w:headerReference w:type="default" r:id="rId111"/>
          <w:footerReference w:type="even" r:id="rId112"/>
          <w:footerReference w:type="default" r:id="rId113"/>
          <w:headerReference w:type="first" r:id="rId114"/>
          <w:footerReference w:type="first" r:id="rId11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0752" behindDoc="0" locked="0" layoutInCell="1" allowOverlap="1" wp14:anchorId="4D1646F4" wp14:editId="242B9DEE">
                <wp:simplePos x="0" y="0"/>
                <wp:positionH relativeFrom="column">
                  <wp:posOffset>282083</wp:posOffset>
                </wp:positionH>
                <wp:positionV relativeFrom="paragraph">
                  <wp:posOffset>-731844</wp:posOffset>
                </wp:positionV>
                <wp:extent cx="2743200" cy="547396"/>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2743200" cy="547396"/>
                        </a:xfrm>
                        <a:prstGeom prst="rect">
                          <a:avLst/>
                        </a:prstGeom>
                        <a:solidFill>
                          <a:schemeClr val="lt1"/>
                        </a:solidFill>
                        <a:ln w="6350">
                          <a:noFill/>
                        </a:ln>
                      </wps:spPr>
                      <wps:txbx>
                        <w:txbxContent>
                          <w:p w14:paraId="03F99633"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Sanctuary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646F4" id="Textfeld 232" o:spid="_x0000_s1162" type="#_x0000_t202" style="position:absolute;margin-left:22.2pt;margin-top:-57.65pt;width:3in;height:43.1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" fillcolor="white [3201]" stroked="f" strokeweight=".5pt">
                <v:textbox>
                  <w:txbxContent>
                    <w:p w14:paraId="03F99633"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Sanctuary</w:t>
                      </w:r>
                    </w:p>
                  </w:txbxContent>
                </v:textbox>
              </v:shape>
            </w:pict>
          </mc:Fallback>
        </mc:AlternateContent>
      </w:r>
      <w:r w:rsidR="00365D5C">
        <w:rPr>
          <w:noProof/>
        </w:rPr>
        <mc:AlternateContent>
          <mc:Choice Requires="wps">
            <w:drawing>
              <wp:anchor distT="0" distB="0" distL="114300" distR="114300" simplePos="0" relativeHeight="251851776" behindDoc="0" locked="0" layoutInCell="1" allowOverlap="1" wp14:anchorId="20F65BB8" wp14:editId="7B124031">
                <wp:simplePos x="0" y="0"/>
                <wp:positionH relativeFrom="column">
                  <wp:posOffset>3406412</wp:posOffset>
                </wp:positionH>
                <wp:positionV relativeFrom="paragraph">
                  <wp:posOffset>-657510</wp:posOffset>
                </wp:positionV>
                <wp:extent cx="368300" cy="90818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11B3E1C3"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65BB8" id="Textfeld 225" o:spid="_x0000_s1163" type="#_x0000_t202" style="position:absolute;margin-left:268.2pt;margin-top:-51.75pt;width:29pt;height:71.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" filled="f" stroked="f" strokeweight=".5pt">
                <v:textbox>
                  <w:txbxContent>
                    <w:p w14:paraId="11B3E1C3"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365D5C">
        <w:rPr>
          <w:noProof/>
        </w:rPr>
        <mc:AlternateContent>
          <mc:Choice Requires="wps">
            <w:drawing>
              <wp:anchor distT="0" distB="0" distL="114300" distR="114300" simplePos="0" relativeHeight="251857920" behindDoc="0" locked="0" layoutInCell="1" allowOverlap="1" wp14:anchorId="1FA603D2" wp14:editId="3EED405E">
                <wp:simplePos x="0" y="0"/>
                <wp:positionH relativeFrom="column">
                  <wp:posOffset>-265313</wp:posOffset>
                </wp:positionH>
                <wp:positionV relativeFrom="paragraph">
                  <wp:posOffset>2353478</wp:posOffset>
                </wp:positionV>
                <wp:extent cx="1079500" cy="255037"/>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4380C7F0"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03D2" id="Textfeld 226" o:spid="_x0000_s1164" type="#_x0000_t202" style="position:absolute;margin-left:-20.9pt;margin-top:185.3pt;width:85pt;height:20.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OGridY1AgAAXgQAAA4A&#13;&#10;AAAAAAAAAAAAAAAALgIAAGRycy9lMm9Eb2MueG1sUEsBAi0AFAAGAAgAAAAhAGIts8foAAAAEAEA&#13;&#10;AA8AAAAAAAAAAAAAAAAAjwQAAGRycy9kb3ducmV2LnhtbFBLBQYAAAAABAAEAPMAAACkBQAAAAA=&#13;&#10;" filled="f" stroked="f" strokeweight=".5pt">
                <v:textbox>
                  <w:txbxContent>
                    <w:p w14:paraId="4380C7F0"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bonus action</w:t>
                      </w:r>
                    </w:p>
                  </w:txbxContent>
                </v:textbox>
              </v:shape>
            </w:pict>
          </mc:Fallback>
        </mc:AlternateContent>
      </w:r>
      <w:r w:rsidR="00365D5C">
        <w:rPr>
          <w:noProof/>
        </w:rPr>
        <mc:AlternateContent>
          <mc:Choice Requires="wps">
            <w:drawing>
              <wp:anchor distT="0" distB="0" distL="114300" distR="114300" simplePos="0" relativeHeight="251856896" behindDoc="0" locked="0" layoutInCell="1" allowOverlap="1" wp14:anchorId="2ECB2F04" wp14:editId="43D77043">
                <wp:simplePos x="0" y="0"/>
                <wp:positionH relativeFrom="column">
                  <wp:posOffset>636647</wp:posOffset>
                </wp:positionH>
                <wp:positionV relativeFrom="paragraph">
                  <wp:posOffset>2608515</wp:posOffset>
                </wp:positionV>
                <wp:extent cx="2207636" cy="584719"/>
                <wp:effectExtent l="0" t="0" r="0" b="0"/>
                <wp:wrapNone/>
                <wp:docPr id="227" name="Textfeld 227"/>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43DD4C7C" w14:textId="7B5B4554"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small silver mirror)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2F04" id="Textfeld 227" o:spid="_x0000_s1165" type="#_x0000_t202" style="position:absolute;margin-left:50.15pt;margin-top:205.4pt;width:173.85pt;height:46.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KR/PKc0AgAAXgQAAA4AAAAA&#13;&#10;AAAAAAAAAAAALgIAAGRycy9lMm9Eb2MueG1sUEsBAi0AFAAGAAgAAAAhAH8bwz3mAAAAEAEAAA8A&#13;&#10;AAAAAAAAAAAAAAAAjgQAAGRycy9kb3ducmV2LnhtbFBLBQYAAAAABAAEAPMAAAChBQAAAAA=&#13;&#10;" filled="f" stroked="f" strokeweight=".5pt">
                <v:textbox>
                  <w:txbxContent>
                    <w:p w14:paraId="43DD4C7C" w14:textId="7B5B4554"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small silver mirror)</w:t>
                      </w:r>
                    </w:p>
                  </w:txbxContent>
                </v:textbox>
              </v:shape>
            </w:pict>
          </mc:Fallback>
        </mc:AlternateContent>
      </w:r>
      <w:r w:rsidR="00365D5C">
        <w:rPr>
          <w:noProof/>
        </w:rPr>
        <mc:AlternateContent>
          <mc:Choice Requires="wps">
            <w:drawing>
              <wp:anchor distT="0" distB="0" distL="114300" distR="114300" simplePos="0" relativeHeight="251859968" behindDoc="0" locked="0" layoutInCell="1" allowOverlap="1" wp14:anchorId="3AFAA2F1" wp14:editId="3C49C0E8">
                <wp:simplePos x="0" y="0"/>
                <wp:positionH relativeFrom="column">
                  <wp:posOffset>-190668</wp:posOffset>
                </wp:positionH>
                <wp:positionV relativeFrom="paragraph">
                  <wp:posOffset>3242996</wp:posOffset>
                </wp:positionV>
                <wp:extent cx="3886200" cy="3222171"/>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00683A02"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ward a creature within range against attack. Until the spell ends, any creature who targets the warded creature with an attack or a harmful spell must first make a Wisdom saving throw. On a failed save, the creature must choose a new target or lose the attack or spell. This spell doesn’t protect the warded creature from area effects, such as the explosion of a fireball. If the warded creature makes an attack or casts a spell that affects an enemy creature, this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A2F1" id="Textfeld 228" o:spid="_x0000_s1166" type="#_x0000_t202" style="position:absolute;margin-left:-15pt;margin-top:255.35pt;width:306pt;height:253.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" filled="f" stroked="f" strokeweight=".5pt">
                <v:textbox>
                  <w:txbxContent>
                    <w:p w14:paraId="00683A02"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ward a creature within range against attack. Until the spell ends, any creature who targets the warded creature with an attack or a harmful spell must first make a Wisdom saving throw. On a failed save, the creature must choose a new target or lose the attack or spell. This spell doesn’t protect the warded creature from area effects, such as the explosion of a fireball. If the warded creature makes an attack or casts a spell that affects an enemy creature, this spell ends.</w:t>
                      </w:r>
                    </w:p>
                  </w:txbxContent>
                </v:textbox>
              </v:shape>
            </w:pict>
          </mc:Fallback>
        </mc:AlternateContent>
      </w:r>
      <w:r w:rsidR="00365D5C">
        <w:rPr>
          <w:noProof/>
        </w:rPr>
        <mc:AlternateContent>
          <mc:Choice Requires="wps">
            <w:drawing>
              <wp:anchor distT="0" distB="0" distL="114300" distR="114300" simplePos="0" relativeHeight="251858944" behindDoc="0" locked="0" layoutInCell="1" allowOverlap="1" wp14:anchorId="747A5773" wp14:editId="1479C872">
                <wp:simplePos x="0" y="0"/>
                <wp:positionH relativeFrom="column">
                  <wp:posOffset>-533400</wp:posOffset>
                </wp:positionH>
                <wp:positionV relativeFrom="paragraph">
                  <wp:posOffset>2108200</wp:posOffset>
                </wp:positionV>
                <wp:extent cx="1079500" cy="279400"/>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738C94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5773" id="Textfeld 229" o:spid="_x0000_s1167"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3g+RvjMCAABeBAAADgAAAAAAAAAA&#13;&#10;AAAAAAAuAgAAZHJzL2Uyb0RvYy54bWxQSwECLQAUAAYACAAAACEA9IKwwOMAAAAPAQAADwAAAAAA&#13;&#10;AAAAAAAAAACNBAAAZHJzL2Rvd25yZXYueG1sUEsFBgAAAAAEAAQA8wAAAJ0FAAAAAA==&#13;&#10;" filled="f" stroked="f" strokeweight=".5pt">
                <v:textbox>
                  <w:txbxContent>
                    <w:p w14:paraId="6738C94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v:textbox>
              </v:shape>
            </w:pict>
          </mc:Fallback>
        </mc:AlternateContent>
      </w:r>
      <w:r w:rsidR="00365D5C">
        <w:rPr>
          <w:noProof/>
        </w:rPr>
        <mc:AlternateContent>
          <mc:Choice Requires="wps">
            <w:drawing>
              <wp:anchor distT="0" distB="0" distL="114300" distR="114300" simplePos="0" relativeHeight="251855872" behindDoc="0" locked="0" layoutInCell="1" allowOverlap="1" wp14:anchorId="1F0B8606" wp14:editId="18214808">
                <wp:simplePos x="0" y="0"/>
                <wp:positionH relativeFrom="column">
                  <wp:posOffset>2694305</wp:posOffset>
                </wp:positionH>
                <wp:positionV relativeFrom="paragraph">
                  <wp:posOffset>2389505</wp:posOffset>
                </wp:positionV>
                <wp:extent cx="1079500" cy="2794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C5898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8606" id="Textfeld 230" o:spid="_x0000_s1168" type="#_x0000_t202" style="position:absolute;margin-left:212.15pt;margin-top:188.15pt;width:85pt;height: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DZGrzHMwIAAF4EAAAOAAAAAAAA&#13;&#10;AAAAAAAAAC4CAABkcnMvZTJvRG9jLnhtbFBLAQItABQABgAIAAAAIQBXH9o45QAAABABAAAPAAAA&#13;&#10;AAAAAAAAAAAAAI0EAABkcnMvZG93bnJldi54bWxQSwUGAAAAAAQABADzAAAAnwUAAAAA&#13;&#10;" filled="f" stroked="f" strokeweight=".5pt">
                <v:textbox>
                  <w:txbxContent>
                    <w:p w14:paraId="61C5898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minute</w:t>
                      </w:r>
                    </w:p>
                  </w:txbxContent>
                </v:textbox>
              </v:shape>
            </w:pict>
          </mc:Fallback>
        </mc:AlternateContent>
      </w:r>
      <w:r w:rsidR="00365D5C">
        <w:rPr>
          <w:noProof/>
        </w:rPr>
        <mc:AlternateContent>
          <mc:Choice Requires="wps">
            <w:drawing>
              <wp:anchor distT="0" distB="0" distL="114300" distR="114300" simplePos="0" relativeHeight="251854848" behindDoc="0" locked="0" layoutInCell="1" allowOverlap="1" wp14:anchorId="4FD5290E" wp14:editId="3F94E93C">
                <wp:simplePos x="0" y="0"/>
                <wp:positionH relativeFrom="column">
                  <wp:posOffset>3024505</wp:posOffset>
                </wp:positionH>
                <wp:positionV relativeFrom="paragraph">
                  <wp:posOffset>2110105</wp:posOffset>
                </wp:positionV>
                <wp:extent cx="1079500" cy="2794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009A90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5290E" id="Textfeld 231" o:spid="_x0000_s1169" type="#_x0000_t202" style="position:absolute;margin-left:238.15pt;margin-top:166.15pt;width:85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WcwQONAIAAF4EAAAOAAAAAAAA&#13;&#10;AAAAAAAAAC4CAABkcnMvZTJvRG9jLnhtbFBLAQItABQABgAIAAAAIQA9XdDX5AAAABABAAAPAAAA&#13;&#10;AAAAAAAAAAAAAI4EAABkcnMvZG93bnJldi54bWxQSwUGAAAAAAQABADzAAAAnwUAAAAA&#13;&#10;" filled="f" stroked="f" strokeweight=".5pt">
                <v:textbox>
                  <w:txbxContent>
                    <w:p w14:paraId="3009A90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sidR="00365D5C">
        <w:rPr>
          <w:noProof/>
        </w:rPr>
        <w:drawing>
          <wp:anchor distT="0" distB="0" distL="114300" distR="114300" simplePos="0" relativeHeight="251853824" behindDoc="0" locked="0" layoutInCell="1" allowOverlap="1" wp14:anchorId="4EC472E5" wp14:editId="61789BB3">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852800" behindDoc="0" locked="0" layoutInCell="1" allowOverlap="1" wp14:anchorId="6AF9FA11" wp14:editId="46D51827">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B2FB846" w14:textId="77777777" w:rsidR="00365D5C" w:rsidRDefault="00365D5C" w:rsidP="007717E6">
      <w:pPr>
        <w:sectPr w:rsidR="00365D5C" w:rsidSect="00365D5C">
          <w:headerReference w:type="even" r:id="rId116"/>
          <w:headerReference w:type="default" r:id="rId117"/>
          <w:footerReference w:type="even" r:id="rId118"/>
          <w:footerReference w:type="default" r:id="rId119"/>
          <w:headerReference w:type="first" r:id="rId120"/>
          <w:footerReference w:type="first" r:id="rId12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63040" behindDoc="0" locked="0" layoutInCell="1" allowOverlap="1" wp14:anchorId="02F9E3DF" wp14:editId="66ED2F87">
                <wp:simplePos x="0" y="0"/>
                <wp:positionH relativeFrom="column">
                  <wp:posOffset>3406412</wp:posOffset>
                </wp:positionH>
                <wp:positionV relativeFrom="paragraph">
                  <wp:posOffset>-657510</wp:posOffset>
                </wp:positionV>
                <wp:extent cx="368300" cy="90818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40A65386"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9E3DF" id="Textfeld 238" o:spid="_x0000_s1170" type="#_x0000_t202" style="position:absolute;margin-left:268.2pt;margin-top:-51.75pt;width:29pt;height:71.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" filled="f" stroked="f" strokeweight=".5pt">
                <v:textbox>
                  <w:txbxContent>
                    <w:p w14:paraId="40A65386"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0086ABF6" wp14:editId="497FBF47">
                <wp:simplePos x="0" y="0"/>
                <wp:positionH relativeFrom="column">
                  <wp:posOffset>-265313</wp:posOffset>
                </wp:positionH>
                <wp:positionV relativeFrom="paragraph">
                  <wp:posOffset>2353478</wp:posOffset>
                </wp:positionV>
                <wp:extent cx="1079500" cy="255037"/>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14CC363"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reaction, which you take when you are hit by an attack or targeted by the magic missile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6ABF6" id="Textfeld 239" o:spid="_x0000_s1171" type="#_x0000_t202" style="position:absolute;margin-left:-20.9pt;margin-top:185.3pt;width:85pt;height:20.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KSs8Ec1AgAAXgQAAA4A&#13;&#10;AAAAAAAAAAAAAAAALgIAAGRycy9lMm9Eb2MueG1sUEsBAi0AFAAGAAgAAAAhAGIts8foAAAAEAEA&#13;&#10;AA8AAAAAAAAAAAAAAAAAjwQAAGRycy9kb3ducmV2LnhtbFBLBQYAAAAABAAEAPMAAACkBQAAAAA=&#13;&#10;" filled="f" stroked="f" strokeweight=".5pt">
                <v:textbox>
                  <w:txbxContent>
                    <w:p w14:paraId="514CC363"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reaction, which you take when you are hit by an attack or targeted by the magic missile spell</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44D9E880" wp14:editId="76B95668">
                <wp:simplePos x="0" y="0"/>
                <wp:positionH relativeFrom="column">
                  <wp:posOffset>636647</wp:posOffset>
                </wp:positionH>
                <wp:positionV relativeFrom="paragraph">
                  <wp:posOffset>2608515</wp:posOffset>
                </wp:positionV>
                <wp:extent cx="2207636" cy="584719"/>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11AC3944"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E880" id="Textfeld 240" o:spid="_x0000_s1172" type="#_x0000_t202" style="position:absolute;margin-left:50.15pt;margin-top:205.4pt;width:173.85pt;height:46.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Cbl0xQNQIAAF4EAAAOAAAA&#13;&#10;AAAAAAAAAAAAAC4CAABkcnMvZTJvRG9jLnhtbFBLAQItABQABgAIAAAAIQB/G8M95gAAABABAAAP&#13;&#10;AAAAAAAAAAAAAAAAAI8EAABkcnMvZG93bnJldi54bWxQSwUGAAAAAAQABADzAAAAogUAAAAA&#13;&#10;" filled="f" stroked="f" strokeweight=".5pt">
                <v:textbox>
                  <w:txbxContent>
                    <w:p w14:paraId="11AC3944"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3F34C0CD" wp14:editId="65D55D66">
                <wp:simplePos x="0" y="0"/>
                <wp:positionH relativeFrom="column">
                  <wp:posOffset>-190668</wp:posOffset>
                </wp:positionH>
                <wp:positionV relativeFrom="paragraph">
                  <wp:posOffset>3242996</wp:posOffset>
                </wp:positionV>
                <wp:extent cx="3886200" cy="3222171"/>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65D5080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An invisible barrier of magical force appears and protects you. Until the start of your next turn, you have a +5 bonus to AC, including against the triggering attack, and you take no damage from magic missile.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C0CD" id="Textfeld 241" o:spid="_x0000_s1173" type="#_x0000_t202" style="position:absolute;margin-left:-15pt;margin-top:255.35pt;width:306pt;height:253.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CG5VSg2AgAAXwQAAA4A&#13;&#10;AAAAAAAAAAAAAAAALgIAAGRycy9lMm9Eb2MueG1sUEsBAi0AFAAGAAgAAAAhALkFO/3nAAAAEQEA&#13;&#10;AA8AAAAAAAAAAAAAAAAAkAQAAGRycy9kb3ducmV2LnhtbFBLBQYAAAAABAAEAPMAAACkBQAAAAA=&#13;&#10;" filled="f" stroked="f" strokeweight=".5pt">
                <v:textbox>
                  <w:txbxContent>
                    <w:p w14:paraId="65D5080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An invisible barrier of magical force appears and protects you. Until the start of your next turn, you have a +5 bonus to AC, including against the triggering attack, and you take no damage from magic missile.</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456D0598" wp14:editId="027C7582">
                <wp:simplePos x="0" y="0"/>
                <wp:positionH relativeFrom="column">
                  <wp:posOffset>-533400</wp:posOffset>
                </wp:positionH>
                <wp:positionV relativeFrom="paragraph">
                  <wp:posOffset>2108200</wp:posOffset>
                </wp:positionV>
                <wp:extent cx="1079500" cy="27940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8174EC6"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0598" id="Textfeld 242" o:spid="_x0000_s1174"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P4WLGM0AgAAXgQAAA4AAAAAAAAA&#13;&#10;AAAAAAAALgIAAGRycy9lMm9Eb2MueG1sUEsBAi0AFAAGAAgAAAAhAPSCsMDjAAAADwEAAA8AAAAA&#13;&#10;AAAAAAAAAAAAjgQAAGRycy9kb3ducmV2LnhtbFBLBQYAAAAABAAEAPMAAACeBQAAAAA=&#13;&#10;" filled="f" stroked="f" strokeweight=".5pt">
                <v:textbox>
                  <w:txbxContent>
                    <w:p w14:paraId="28174EC6"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7BB4B52B" wp14:editId="5E97349F">
                <wp:simplePos x="0" y="0"/>
                <wp:positionH relativeFrom="column">
                  <wp:posOffset>2694305</wp:posOffset>
                </wp:positionH>
                <wp:positionV relativeFrom="paragraph">
                  <wp:posOffset>2389505</wp:posOffset>
                </wp:positionV>
                <wp:extent cx="1079500" cy="27940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E75829"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B52B" id="Textfeld 243" o:spid="_x0000_s1175" type="#_x0000_t202" style="position:absolute;margin-left:212.15pt;margin-top:188.15pt;width:85pt;height:2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5Sq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sX+UqjQCAABeBAAADgAAAAAA&#13;&#10;AAAAAAAAAAAuAgAAZHJzL2Uyb0RvYy54bWxQSwECLQAUAAYACAAAACEAVx/aOOUAAAAQAQAADwAA&#13;&#10;AAAAAAAAAAAAAACOBAAAZHJzL2Rvd25yZXYueG1sUEsFBgAAAAAEAAQA8wAAAKAFAAAAAA==&#13;&#10;" filled="f" stroked="f" strokeweight=".5pt">
                <v:textbox>
                  <w:txbxContent>
                    <w:p w14:paraId="25E75829"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round</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69CAAE39" wp14:editId="1F8AA138">
                <wp:simplePos x="0" y="0"/>
                <wp:positionH relativeFrom="column">
                  <wp:posOffset>3024505</wp:posOffset>
                </wp:positionH>
                <wp:positionV relativeFrom="paragraph">
                  <wp:posOffset>2110105</wp:posOffset>
                </wp:positionV>
                <wp:extent cx="1079500" cy="27940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63A802D"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AE39" id="Textfeld 244" o:spid="_x0000_s1176" type="#_x0000_t202" style="position:absolute;margin-left:238.15pt;margin-top:166.15pt;width:85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8Y7v1NAIAAF4EAAAOAAAAAAAA&#13;&#10;AAAAAAAAAC4CAABkcnMvZTJvRG9jLnhtbFBLAQItABQABgAIAAAAIQA9XdDX5AAAABABAAAPAAAA&#13;&#10;AAAAAAAAAAAAAI4EAABkcnMvZG93bnJldi54bWxQSwUGAAAAAAQABADzAAAAnwUAAAAA&#13;&#10;" filled="f" stroked="f" strokeweight=".5pt">
                <v:textbox>
                  <w:txbxContent>
                    <w:p w14:paraId="763A802D"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Pr>
          <w:noProof/>
        </w:rPr>
        <w:drawing>
          <wp:anchor distT="0" distB="0" distL="114300" distR="114300" simplePos="0" relativeHeight="251865088" behindDoc="0" locked="0" layoutInCell="1" allowOverlap="1" wp14:anchorId="24579306" wp14:editId="4EB01110">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64064" behindDoc="0" locked="0" layoutInCell="1" allowOverlap="1" wp14:anchorId="538B8261" wp14:editId="2A15AED6">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62016" behindDoc="0" locked="0" layoutInCell="1" allowOverlap="1" wp14:anchorId="1CE11B4A" wp14:editId="02E0ADAB">
                <wp:simplePos x="0" y="0"/>
                <wp:positionH relativeFrom="column">
                  <wp:posOffset>280035</wp:posOffset>
                </wp:positionH>
                <wp:positionV relativeFrom="paragraph">
                  <wp:posOffset>-729615</wp:posOffset>
                </wp:positionV>
                <wp:extent cx="2743200" cy="482138"/>
                <wp:effectExtent l="0" t="0" r="0" b="635"/>
                <wp:wrapNone/>
                <wp:docPr id="245" name="Textfeld 24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4523492"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11B4A" id="Textfeld 245" o:spid="_x0000_s1177" type="#_x0000_t202" style="position:absolute;margin-left:22.05pt;margin-top:-57.45pt;width:3in;height:37.9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uqdSAIAAIY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h7qnUgCAACGBAAADgAAAAAAAAAAAAAAAAAuAgAAZHJzL2Uyb0RvYy54bWxQSwECLQAUAAYA&#13;&#10;CAAAACEAGnfNLOYAAAAQAQAADwAAAAAAAAAAAAAAAACiBAAAZHJzL2Rvd25yZXYueG1sUEsFBgAA&#13;&#10;AAAEAAQA8wAAALUFAAAAAA==&#13;&#10;" fillcolor="white [3201]" stroked="f" strokeweight=".5pt">
                <v:textbox>
                  <w:txbxContent>
                    <w:p w14:paraId="64523492"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Shield</w:t>
                      </w:r>
                    </w:p>
                  </w:txbxContent>
                </v:textbox>
              </v:shape>
            </w:pict>
          </mc:Fallback>
        </mc:AlternateContent>
      </w:r>
    </w:p>
    <w:p w14:paraId="70BD405A" w14:textId="38B10D0F" w:rsidR="00365D5C" w:rsidRDefault="00640ED9" w:rsidP="007717E6">
      <w:pPr>
        <w:sectPr w:rsidR="00365D5C" w:rsidSect="00365D5C">
          <w:headerReference w:type="even" r:id="rId122"/>
          <w:headerReference w:type="default" r:id="rId123"/>
          <w:footerReference w:type="even" r:id="rId124"/>
          <w:footerReference w:type="default" r:id="rId125"/>
          <w:headerReference w:type="first" r:id="rId126"/>
          <w:footerReference w:type="first" r:id="rId12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8400" behindDoc="0" locked="0" layoutInCell="1" allowOverlap="1" wp14:anchorId="77B54268" wp14:editId="422CB381">
                <wp:simplePos x="0" y="0"/>
                <wp:positionH relativeFrom="column">
                  <wp:posOffset>2695601</wp:posOffset>
                </wp:positionH>
                <wp:positionV relativeFrom="paragraph">
                  <wp:posOffset>2390801</wp:posOffset>
                </wp:positionV>
                <wp:extent cx="1306286" cy="391886"/>
                <wp:effectExtent l="0" t="0" r="0" b="0"/>
                <wp:wrapNone/>
                <wp:docPr id="256" name="Textfeld 256"/>
                <wp:cNvGraphicFramePr/>
                <a:graphic xmlns:a="http://schemas.openxmlformats.org/drawingml/2006/main">
                  <a:graphicData uri="http://schemas.microsoft.com/office/word/2010/wordprocessingShape">
                    <wps:wsp>
                      <wps:cNvSpPr txBox="1"/>
                      <wps:spPr>
                        <a:xfrm>
                          <a:off x="0" y="0"/>
                          <a:ext cx="1306286" cy="391886"/>
                        </a:xfrm>
                        <a:prstGeom prst="rect">
                          <a:avLst/>
                        </a:prstGeom>
                        <a:noFill/>
                        <a:ln w="6350">
                          <a:noFill/>
                        </a:ln>
                      </wps:spPr>
                      <wps:txbx>
                        <w:txbxContent>
                          <w:p w14:paraId="3241940B"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4268" id="Textfeld 256" o:spid="_x0000_s1178" type="#_x0000_t202" style="position:absolute;margin-left:212.25pt;margin-top:188.25pt;width:102.85pt;height:30.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" filled="f" stroked="f" strokeweight=".5pt">
                <v:textbox>
                  <w:txbxContent>
                    <w:p w14:paraId="3241940B"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10 minutes</w:t>
                      </w:r>
                    </w:p>
                  </w:txbxContent>
                </v:textbox>
              </v:shape>
            </w:pict>
          </mc:Fallback>
        </mc:AlternateContent>
      </w:r>
      <w:r w:rsidR="00365D5C">
        <w:rPr>
          <w:noProof/>
        </w:rPr>
        <mc:AlternateContent>
          <mc:Choice Requires="wps">
            <w:drawing>
              <wp:anchor distT="0" distB="0" distL="114300" distR="114300" simplePos="0" relativeHeight="251874304" behindDoc="0" locked="0" layoutInCell="1" allowOverlap="1" wp14:anchorId="00732D0D" wp14:editId="4D04A820">
                <wp:simplePos x="0" y="0"/>
                <wp:positionH relativeFrom="column">
                  <wp:posOffset>3406412</wp:posOffset>
                </wp:positionH>
                <wp:positionV relativeFrom="paragraph">
                  <wp:posOffset>-651290</wp:posOffset>
                </wp:positionV>
                <wp:extent cx="368300" cy="908180"/>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6250AD23"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32D0D" id="Textfeld 251" o:spid="_x0000_s1179" type="#_x0000_t202" style="position:absolute;margin-left:268.2pt;margin-top:-51.3pt;width:29pt;height:71.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" filled="f" stroked="f" strokeweight=".5pt">
                <v:textbox>
                  <w:txbxContent>
                    <w:p w14:paraId="6250AD23"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365D5C">
        <w:rPr>
          <w:noProof/>
        </w:rPr>
        <mc:AlternateContent>
          <mc:Choice Requires="wps">
            <w:drawing>
              <wp:anchor distT="0" distB="0" distL="114300" distR="114300" simplePos="0" relativeHeight="251880448" behindDoc="0" locked="0" layoutInCell="1" allowOverlap="1" wp14:anchorId="10FD1859" wp14:editId="589BC2A1">
                <wp:simplePos x="0" y="0"/>
                <wp:positionH relativeFrom="column">
                  <wp:posOffset>-265313</wp:posOffset>
                </wp:positionH>
                <wp:positionV relativeFrom="paragraph">
                  <wp:posOffset>2353478</wp:posOffset>
                </wp:positionV>
                <wp:extent cx="1079500" cy="255037"/>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75523B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D1859" id="Textfeld 252" o:spid="_x0000_s1180" type="#_x0000_t202" style="position:absolute;margin-left:-20.9pt;margin-top:185.3pt;width:85pt;height:20.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CYa6kY1AgAAXgQAAA4A&#13;&#10;AAAAAAAAAAAAAAAALgIAAGRycy9lMm9Eb2MueG1sUEsBAi0AFAAGAAgAAAAhAGIts8foAAAAEAEA&#13;&#10;AA8AAAAAAAAAAAAAAAAAjwQAAGRycy9kb3ducmV2LnhtbFBLBQYAAAAABAAEAPMAAACkBQAAAAA=&#13;&#10;" filled="f" stroked="f" strokeweight=".5pt">
                <v:textbox>
                  <w:txbxContent>
                    <w:p w14:paraId="775523B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bonus action</w:t>
                      </w:r>
                    </w:p>
                  </w:txbxContent>
                </v:textbox>
              </v:shape>
            </w:pict>
          </mc:Fallback>
        </mc:AlternateContent>
      </w:r>
      <w:r w:rsidR="00365D5C">
        <w:rPr>
          <w:noProof/>
        </w:rPr>
        <mc:AlternateContent>
          <mc:Choice Requires="wps">
            <w:drawing>
              <wp:anchor distT="0" distB="0" distL="114300" distR="114300" simplePos="0" relativeHeight="251879424" behindDoc="0" locked="0" layoutInCell="1" allowOverlap="1" wp14:anchorId="6A869272" wp14:editId="47AD1833">
                <wp:simplePos x="0" y="0"/>
                <wp:positionH relativeFrom="column">
                  <wp:posOffset>636647</wp:posOffset>
                </wp:positionH>
                <wp:positionV relativeFrom="paragraph">
                  <wp:posOffset>2608515</wp:posOffset>
                </wp:positionV>
                <wp:extent cx="2207636" cy="584719"/>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2FD08983" w14:textId="46B2B1BC"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small parchment with a bit of holy text written 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9272" id="Textfeld 253" o:spid="_x0000_s1181" type="#_x0000_t202" style="position:absolute;margin-left:50.15pt;margin-top:205.4pt;width:173.85pt;height:46.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Bjzl83NQIAAF4EAAAOAAAA&#13;&#10;AAAAAAAAAAAAAC4CAABkcnMvZTJvRG9jLnhtbFBLAQItABQABgAIAAAAIQB/G8M95gAAABABAAAP&#13;&#10;AAAAAAAAAAAAAAAAAI8EAABkcnMvZG93bnJldi54bWxQSwUGAAAAAAQABADzAAAAogUAAAAA&#13;&#10;" filled="f" stroked="f" strokeweight=".5pt">
                <v:textbox>
                  <w:txbxContent>
                    <w:p w14:paraId="2FD08983" w14:textId="46B2B1BC"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small parchment with a bit of holy text written on it)</w:t>
                      </w:r>
                    </w:p>
                  </w:txbxContent>
                </v:textbox>
              </v:shape>
            </w:pict>
          </mc:Fallback>
        </mc:AlternateContent>
      </w:r>
      <w:r w:rsidR="00365D5C">
        <w:rPr>
          <w:noProof/>
        </w:rPr>
        <mc:AlternateContent>
          <mc:Choice Requires="wps">
            <w:drawing>
              <wp:anchor distT="0" distB="0" distL="114300" distR="114300" simplePos="0" relativeHeight="251882496" behindDoc="0" locked="0" layoutInCell="1" allowOverlap="1" wp14:anchorId="56862EDF" wp14:editId="74C112C0">
                <wp:simplePos x="0" y="0"/>
                <wp:positionH relativeFrom="column">
                  <wp:posOffset>-190668</wp:posOffset>
                </wp:positionH>
                <wp:positionV relativeFrom="paragraph">
                  <wp:posOffset>3242996</wp:posOffset>
                </wp:positionV>
                <wp:extent cx="3886200" cy="3222171"/>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7FC1A57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 shimmering field appears and surrounds a creature of your choice within range, granting it a +2 bonus to AC for the duration.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2EDF" id="Textfeld 254" o:spid="_x0000_s1182" type="#_x0000_t202" style="position:absolute;margin-left:-15pt;margin-top:255.35pt;width:306pt;height:253.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y0+BONwIAAF8EAAAO&#13;&#10;AAAAAAAAAAAAAAAAAC4CAABkcnMvZTJvRG9jLnhtbFBLAQItABQABgAIAAAAIQC5BTv95wAAABEB&#13;&#10;AAAPAAAAAAAAAAAAAAAAAJEEAABkcnMvZG93bnJldi54bWxQSwUGAAAAAAQABADzAAAApQUAAAAA&#13;&#10;" filled="f" stroked="f" strokeweight=".5pt">
                <v:textbox>
                  <w:txbxContent>
                    <w:p w14:paraId="7FC1A57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 shimmering field appears and surrounds a creature of your choice within range, granting it a +2 bonus to AC for the duration.</w:t>
                      </w:r>
                    </w:p>
                  </w:txbxContent>
                </v:textbox>
              </v:shape>
            </w:pict>
          </mc:Fallback>
        </mc:AlternateContent>
      </w:r>
      <w:r w:rsidR="00365D5C">
        <w:rPr>
          <w:noProof/>
        </w:rPr>
        <mc:AlternateContent>
          <mc:Choice Requires="wps">
            <w:drawing>
              <wp:anchor distT="0" distB="0" distL="114300" distR="114300" simplePos="0" relativeHeight="251881472" behindDoc="0" locked="0" layoutInCell="1" allowOverlap="1" wp14:anchorId="2DF9459D" wp14:editId="40AB36FF">
                <wp:simplePos x="0" y="0"/>
                <wp:positionH relativeFrom="column">
                  <wp:posOffset>-533400</wp:posOffset>
                </wp:positionH>
                <wp:positionV relativeFrom="paragraph">
                  <wp:posOffset>2108200</wp:posOffset>
                </wp:positionV>
                <wp:extent cx="1079500" cy="279400"/>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110A79"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459D" id="Textfeld 255" o:spid="_x0000_s1183"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vSINAIAAF4EAAAOAAAAZHJzL2Uyb0RvYy54bWysVE2P2jAQvVfqf7B8LwmU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Vq9Ig0AgAAXgQAAA4AAAAAAAAA&#13;&#10;AAAAAAAALgIAAGRycy9lMm9Eb2MueG1sUEsBAi0AFAAGAAgAAAAhAPSCsMDjAAAADwEAAA8AAAAA&#13;&#10;AAAAAAAAAAAAjgQAAGRycy9kb3ducmV2LnhtbFBLBQYAAAAABAAEAPMAAACeBQAAAAA=&#13;&#10;" filled="f" stroked="f" strokeweight=".5pt">
                <v:textbox>
                  <w:txbxContent>
                    <w:p w14:paraId="02110A79"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v:textbox>
              </v:shape>
            </w:pict>
          </mc:Fallback>
        </mc:AlternateContent>
      </w:r>
      <w:r w:rsidR="00365D5C">
        <w:rPr>
          <w:noProof/>
        </w:rPr>
        <mc:AlternateContent>
          <mc:Choice Requires="wps">
            <w:drawing>
              <wp:anchor distT="0" distB="0" distL="114300" distR="114300" simplePos="0" relativeHeight="251877376" behindDoc="0" locked="0" layoutInCell="1" allowOverlap="1" wp14:anchorId="4121F842" wp14:editId="4F3DD01F">
                <wp:simplePos x="0" y="0"/>
                <wp:positionH relativeFrom="column">
                  <wp:posOffset>3024505</wp:posOffset>
                </wp:positionH>
                <wp:positionV relativeFrom="paragraph">
                  <wp:posOffset>2110105</wp:posOffset>
                </wp:positionV>
                <wp:extent cx="1079500" cy="279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0C48928"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F842" id="Textfeld 257" o:spid="_x0000_s1184" type="#_x0000_t202" style="position:absolute;margin-left:238.15pt;margin-top:166.15pt;width:8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a7q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mRa7qNAIAAF4EAAAOAAAAAAAA&#13;&#10;AAAAAAAAAC4CAABkcnMvZTJvRG9jLnhtbFBLAQItABQABgAIAAAAIQA9XdDX5AAAABABAAAPAAAA&#13;&#10;AAAAAAAAAAAAAI4EAABkcnMvZG93bnJldi54bWxQSwUGAAAAAAQABADzAAAAnwUAAAAA&#13;&#10;" filled="f" stroked="f" strokeweight=".5pt">
                <v:textbox>
                  <w:txbxContent>
                    <w:p w14:paraId="60C48928"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sidR="00365D5C">
        <w:rPr>
          <w:noProof/>
        </w:rPr>
        <w:drawing>
          <wp:anchor distT="0" distB="0" distL="114300" distR="114300" simplePos="0" relativeHeight="251876352" behindDoc="0" locked="0" layoutInCell="1" allowOverlap="1" wp14:anchorId="11660E6E" wp14:editId="13444B49">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875328" behindDoc="0" locked="0" layoutInCell="1" allowOverlap="1" wp14:anchorId="3E08E146" wp14:editId="75B70548">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1873280" behindDoc="0" locked="0" layoutInCell="1" allowOverlap="1" wp14:anchorId="0952869B" wp14:editId="3E02AE11">
                <wp:simplePos x="0" y="0"/>
                <wp:positionH relativeFrom="column">
                  <wp:posOffset>280035</wp:posOffset>
                </wp:positionH>
                <wp:positionV relativeFrom="paragraph">
                  <wp:posOffset>-729615</wp:posOffset>
                </wp:positionV>
                <wp:extent cx="2743200" cy="482138"/>
                <wp:effectExtent l="0" t="0" r="0" b="635"/>
                <wp:wrapNone/>
                <wp:docPr id="258" name="Textfeld 25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8D107AB"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Shield of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2869B" id="Textfeld 258" o:spid="_x0000_s1185" type="#_x0000_t202" style="position:absolute;margin-left:22.05pt;margin-top:-57.45pt;width:3in;height:37.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yq+kVJAgAAhgQAAA4AAAAAAAAAAAAAAAAALgIAAGRycy9lMm9Eb2MueG1sUEsBAi0AFAAG&#13;&#10;AAgAAAAhABp3zSzmAAAAEAEAAA8AAAAAAAAAAAAAAAAAowQAAGRycy9kb3ducmV2LnhtbFBLBQYA&#13;&#10;AAAABAAEAPMAAAC2BQAAAAA=&#13;&#10;" fillcolor="white [3201]" stroked="f" strokeweight=".5pt">
                <v:textbox>
                  <w:txbxContent>
                    <w:p w14:paraId="08D107AB"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Shield of Faith</w:t>
                      </w:r>
                    </w:p>
                  </w:txbxContent>
                </v:textbox>
              </v:shape>
            </w:pict>
          </mc:Fallback>
        </mc:AlternateContent>
      </w:r>
    </w:p>
    <w:p w14:paraId="275A9E54" w14:textId="36FEF217" w:rsidR="00365D5C" w:rsidRDefault="00640ED9" w:rsidP="007717E6">
      <w:pPr>
        <w:sectPr w:rsidR="00365D5C" w:rsidSect="00365D5C">
          <w:headerReference w:type="even" r:id="rId128"/>
          <w:headerReference w:type="default" r:id="rId129"/>
          <w:footerReference w:type="even" r:id="rId130"/>
          <w:footerReference w:type="default" r:id="rId131"/>
          <w:headerReference w:type="first" r:id="rId132"/>
          <w:footerReference w:type="first" r:id="rId13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89664" behindDoc="0" locked="0" layoutInCell="1" allowOverlap="1" wp14:anchorId="689F33E3" wp14:editId="31814769">
                <wp:simplePos x="0" y="0"/>
                <wp:positionH relativeFrom="column">
                  <wp:posOffset>2695601</wp:posOffset>
                </wp:positionH>
                <wp:positionV relativeFrom="paragraph">
                  <wp:posOffset>2390801</wp:posOffset>
                </wp:positionV>
                <wp:extent cx="1409182" cy="373224"/>
                <wp:effectExtent l="0" t="0" r="0" b="0"/>
                <wp:wrapNone/>
                <wp:docPr id="269" name="Textfeld 269"/>
                <wp:cNvGraphicFramePr/>
                <a:graphic xmlns:a="http://schemas.openxmlformats.org/drawingml/2006/main">
                  <a:graphicData uri="http://schemas.microsoft.com/office/word/2010/wordprocessingShape">
                    <wps:wsp>
                      <wps:cNvSpPr txBox="1"/>
                      <wps:spPr>
                        <a:xfrm>
                          <a:off x="0" y="0"/>
                          <a:ext cx="1409182" cy="373224"/>
                        </a:xfrm>
                        <a:prstGeom prst="rect">
                          <a:avLst/>
                        </a:prstGeom>
                        <a:noFill/>
                        <a:ln w="6350">
                          <a:noFill/>
                        </a:ln>
                      </wps:spPr>
                      <wps:txbx>
                        <w:txbxContent>
                          <w:p w14:paraId="6B154EF6"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33E3" id="Textfeld 269" o:spid="_x0000_s1186" type="#_x0000_t202" style="position:absolute;margin-left:212.25pt;margin-top:188.25pt;width:110.95pt;height:29.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" filled="f" stroked="f" strokeweight=".5pt">
                <v:textbox>
                  <w:txbxContent>
                    <w:p w14:paraId="6B154EF6"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hour</w:t>
                      </w:r>
                    </w:p>
                  </w:txbxContent>
                </v:textbox>
              </v:shape>
            </w:pict>
          </mc:Fallback>
        </mc:AlternateContent>
      </w:r>
      <w:r w:rsidR="00365D5C">
        <w:rPr>
          <w:noProof/>
        </w:rPr>
        <mc:AlternateContent>
          <mc:Choice Requires="wps">
            <w:drawing>
              <wp:anchor distT="0" distB="0" distL="114300" distR="114300" simplePos="0" relativeHeight="251885568" behindDoc="0" locked="0" layoutInCell="1" allowOverlap="1" wp14:anchorId="07DCA024" wp14:editId="35F83003">
                <wp:simplePos x="0" y="0"/>
                <wp:positionH relativeFrom="column">
                  <wp:posOffset>3348355</wp:posOffset>
                </wp:positionH>
                <wp:positionV relativeFrom="paragraph">
                  <wp:posOffset>-732362</wp:posOffset>
                </wp:positionV>
                <wp:extent cx="368300" cy="908180"/>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2040DE8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CA024" id="Textfeld 264" o:spid="_x0000_s1187" type="#_x0000_t202" style="position:absolute;margin-left:263.65pt;margin-top:-57.65pt;width:29pt;height:71.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" filled="f" stroked="f" strokeweight=".5pt">
                <v:textbox>
                  <w:txbxContent>
                    <w:p w14:paraId="2040DE8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365D5C">
        <w:rPr>
          <w:noProof/>
        </w:rPr>
        <mc:AlternateContent>
          <mc:Choice Requires="wps">
            <w:drawing>
              <wp:anchor distT="0" distB="0" distL="114300" distR="114300" simplePos="0" relativeHeight="251891712" behindDoc="0" locked="0" layoutInCell="1" allowOverlap="1" wp14:anchorId="0D56C001" wp14:editId="5410A2D4">
                <wp:simplePos x="0" y="0"/>
                <wp:positionH relativeFrom="column">
                  <wp:posOffset>-265313</wp:posOffset>
                </wp:positionH>
                <wp:positionV relativeFrom="paragraph">
                  <wp:posOffset>2353478</wp:posOffset>
                </wp:positionV>
                <wp:extent cx="1079500" cy="255037"/>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3A4F672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C001" id="Textfeld 265" o:spid="_x0000_s1188" type="#_x0000_t202" style="position:absolute;margin-left:-20.9pt;margin-top:185.3pt;width:85pt;height:20.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I6WkXI1AgAAXgQAAA4A&#13;&#10;AAAAAAAAAAAAAAAALgIAAGRycy9lMm9Eb2MueG1sUEsBAi0AFAAGAAgAAAAhAGIts8foAAAAEAEA&#13;&#10;AA8AAAAAAAAAAAAAAAAAjwQAAGRycy9kb3ducmV2LnhtbFBLBQYAAAAABAAEAPMAAACkBQAAAAA=&#13;&#10;" filled="f" stroked="f" strokeweight=".5pt">
                <v:textbox>
                  <w:txbxContent>
                    <w:p w14:paraId="3A4F672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890688" behindDoc="0" locked="0" layoutInCell="1" allowOverlap="1" wp14:anchorId="1D438F43" wp14:editId="43DBB490">
                <wp:simplePos x="0" y="0"/>
                <wp:positionH relativeFrom="column">
                  <wp:posOffset>636647</wp:posOffset>
                </wp:positionH>
                <wp:positionV relativeFrom="paragraph">
                  <wp:posOffset>2608515</wp:posOffset>
                </wp:positionV>
                <wp:extent cx="2207636" cy="584719"/>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5A18FBC8" w14:textId="47EF46A3"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(diamond dust worth 100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8F43" id="Textfeld 266" o:spid="_x0000_s1189" type="#_x0000_t202" style="position:absolute;margin-left:50.15pt;margin-top:205.4pt;width:173.85pt;height:46.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Cr9Ms6NQIAAF4EAAAOAAAA&#13;&#10;AAAAAAAAAAAAAC4CAABkcnMvZTJvRG9jLnhtbFBLAQItABQABgAIAAAAIQB/G8M95gAAABABAAAP&#13;&#10;AAAAAAAAAAAAAAAAAI8EAABkcnMvZG93bnJldi54bWxQSwUGAAAAAAQABADzAAAAogUAAAAA&#13;&#10;" filled="f" stroked="f" strokeweight=".5pt">
                <v:textbox>
                  <w:txbxContent>
                    <w:p w14:paraId="5A18FBC8" w14:textId="47EF46A3"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(diamond dust worth 100 gp, which the spell consumes)</w:t>
                      </w:r>
                    </w:p>
                  </w:txbxContent>
                </v:textbox>
              </v:shape>
            </w:pict>
          </mc:Fallback>
        </mc:AlternateContent>
      </w:r>
      <w:r w:rsidR="00365D5C">
        <w:rPr>
          <w:noProof/>
        </w:rPr>
        <mc:AlternateContent>
          <mc:Choice Requires="wps">
            <w:drawing>
              <wp:anchor distT="0" distB="0" distL="114300" distR="114300" simplePos="0" relativeHeight="251893760" behindDoc="0" locked="0" layoutInCell="1" allowOverlap="1" wp14:anchorId="5EAACD21" wp14:editId="598C5C81">
                <wp:simplePos x="0" y="0"/>
                <wp:positionH relativeFrom="column">
                  <wp:posOffset>-190668</wp:posOffset>
                </wp:positionH>
                <wp:positionV relativeFrom="paragraph">
                  <wp:posOffset>3242996</wp:posOffset>
                </wp:positionV>
                <wp:extent cx="3886200" cy="3222171"/>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4CEDC6F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This spell turns the flesh of a willing creature you touch as hard as stone. Until the spell ends, the target has resistance to nonmagical bludgeoning, piercing, and slashing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ACD21" id="Textfeld 267" o:spid="_x0000_s1190" type="#_x0000_t202" style="position:absolute;margin-left:-15pt;margin-top:255.35pt;width:306pt;height:25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Bd/jhGNwIAAF8EAAAO&#13;&#10;AAAAAAAAAAAAAAAAAC4CAABkcnMvZTJvRG9jLnhtbFBLAQItABQABgAIAAAAIQC5BTv95wAAABEB&#13;&#10;AAAPAAAAAAAAAAAAAAAAAJEEAABkcnMvZG93bnJldi54bWxQSwUGAAAAAAQABADzAAAApQUAAAAA&#13;&#10;" filled="f" stroked="f" strokeweight=".5pt">
                <v:textbox>
                  <w:txbxContent>
                    <w:p w14:paraId="4CEDC6F5"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This spell turns the flesh of a willing creature you touch as hard as stone. Until the spell ends, the target has resistance to nonmagical bludgeoning, piercing, and slashing damage.</w:t>
                      </w:r>
                    </w:p>
                  </w:txbxContent>
                </v:textbox>
              </v:shape>
            </w:pict>
          </mc:Fallback>
        </mc:AlternateContent>
      </w:r>
      <w:r w:rsidR="00365D5C">
        <w:rPr>
          <w:noProof/>
        </w:rPr>
        <mc:AlternateContent>
          <mc:Choice Requires="wps">
            <w:drawing>
              <wp:anchor distT="0" distB="0" distL="114300" distR="114300" simplePos="0" relativeHeight="251892736" behindDoc="0" locked="0" layoutInCell="1" allowOverlap="1" wp14:anchorId="78C5A1D1" wp14:editId="17EEC10E">
                <wp:simplePos x="0" y="0"/>
                <wp:positionH relativeFrom="column">
                  <wp:posOffset>-533400</wp:posOffset>
                </wp:positionH>
                <wp:positionV relativeFrom="paragraph">
                  <wp:posOffset>2108200</wp:posOffset>
                </wp:positionV>
                <wp:extent cx="1079500" cy="279400"/>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D1661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A1D1" id="Textfeld 268" o:spid="_x0000_s1191"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AKBMw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M0wCgTMCAABeBAAADgAAAAAAAAAA&#13;&#10;AAAAAAAuAgAAZHJzL2Uyb0RvYy54bWxQSwECLQAUAAYACAAAACEA9IKwwOMAAAAPAQAADwAAAAAA&#13;&#10;AAAAAAAAAACNBAAAZHJzL2Rvd25yZXYueG1sUEsFBgAAAAAEAAQA8wAAAJ0FAAAAAA==&#13;&#10;" filled="f" stroked="f" strokeweight=".5pt">
                <v:textbox>
                  <w:txbxContent>
                    <w:p w14:paraId="04D1661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1888640" behindDoc="0" locked="0" layoutInCell="1" allowOverlap="1" wp14:anchorId="2F5C5D99" wp14:editId="057F81F7">
                <wp:simplePos x="0" y="0"/>
                <wp:positionH relativeFrom="column">
                  <wp:posOffset>3024505</wp:posOffset>
                </wp:positionH>
                <wp:positionV relativeFrom="paragraph">
                  <wp:posOffset>2110105</wp:posOffset>
                </wp:positionV>
                <wp:extent cx="1079500" cy="27940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0E6B7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5D99" id="Textfeld 270" o:spid="_x0000_s1192" type="#_x0000_t202" style="position:absolute;margin-left:238.15pt;margin-top:166.15pt;width:85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EgtjkNAIAAF4EAAAOAAAAAAAA&#13;&#10;AAAAAAAAAC4CAABkcnMvZTJvRG9jLnhtbFBLAQItABQABgAIAAAAIQA9XdDX5AAAABABAAAPAAAA&#13;&#10;AAAAAAAAAAAAAI4EAABkcnMvZG93bnJldi54bWxQSwUGAAAAAAQABADzAAAAnwUAAAAA&#13;&#10;" filled="f" stroked="f" strokeweight=".5pt">
                <v:textbox>
                  <w:txbxContent>
                    <w:p w14:paraId="5F0E6B7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willing creature</w:t>
                      </w:r>
                    </w:p>
                  </w:txbxContent>
                </v:textbox>
              </v:shape>
            </w:pict>
          </mc:Fallback>
        </mc:AlternateContent>
      </w:r>
      <w:r w:rsidR="00365D5C">
        <w:rPr>
          <w:noProof/>
        </w:rPr>
        <w:drawing>
          <wp:anchor distT="0" distB="0" distL="114300" distR="114300" simplePos="0" relativeHeight="251887616" behindDoc="0" locked="0" layoutInCell="1" allowOverlap="1" wp14:anchorId="07A989DF" wp14:editId="0E1AD8C7">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886592" behindDoc="0" locked="0" layoutInCell="1" allowOverlap="1" wp14:anchorId="36FAF694" wp14:editId="54D24CA7">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1884544" behindDoc="0" locked="0" layoutInCell="1" allowOverlap="1" wp14:anchorId="22D3880C" wp14:editId="281704FC">
                <wp:simplePos x="0" y="0"/>
                <wp:positionH relativeFrom="column">
                  <wp:posOffset>280035</wp:posOffset>
                </wp:positionH>
                <wp:positionV relativeFrom="paragraph">
                  <wp:posOffset>-729615</wp:posOffset>
                </wp:positionV>
                <wp:extent cx="2743200" cy="482138"/>
                <wp:effectExtent l="0" t="0" r="0" b="635"/>
                <wp:wrapNone/>
                <wp:docPr id="271" name="Textfeld 27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52B697C"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Stoneskin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3880C" id="Textfeld 271" o:spid="_x0000_s1193" type="#_x0000_t202" style="position:absolute;margin-left:22.05pt;margin-top:-57.45pt;width:3in;height:37.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JMNnM0gCAACGBAAADgAAAAAAAAAAAAAAAAAuAgAAZHJzL2Uyb0RvYy54bWxQSwECLQAUAAYA&#13;&#10;CAAAACEAGnfNLOYAAAAQAQAADwAAAAAAAAAAAAAAAACiBAAAZHJzL2Rvd25yZXYueG1sUEsFBgAA&#13;&#10;AAAEAAQA8wAAALUFAAAAAA==&#13;&#10;" fillcolor="white [3201]" stroked="f" strokeweight=".5pt">
                <v:textbox>
                  <w:txbxContent>
                    <w:p w14:paraId="052B697C"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Stoneskin</w:t>
                      </w:r>
                    </w:p>
                  </w:txbxContent>
                </v:textbox>
              </v:shape>
            </w:pict>
          </mc:Fallback>
        </mc:AlternateContent>
      </w:r>
    </w:p>
    <w:p w14:paraId="5A78CA11" w14:textId="29EE3266" w:rsidR="00365D5C" w:rsidRDefault="00640ED9" w:rsidP="007717E6">
      <w:pPr>
        <w:sectPr w:rsidR="00365D5C" w:rsidSect="00365D5C">
          <w:headerReference w:type="even" r:id="rId134"/>
          <w:headerReference w:type="default" r:id="rId135"/>
          <w:footerReference w:type="even" r:id="rId136"/>
          <w:footerReference w:type="default" r:id="rId137"/>
          <w:headerReference w:type="first" r:id="rId138"/>
          <w:footerReference w:type="first" r:id="rId13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95808" behindDoc="0" locked="0" layoutInCell="1" allowOverlap="1" wp14:anchorId="2FE1DA5A" wp14:editId="4784FFD1">
                <wp:simplePos x="0" y="0"/>
                <wp:positionH relativeFrom="column">
                  <wp:posOffset>282083</wp:posOffset>
                </wp:positionH>
                <wp:positionV relativeFrom="paragraph">
                  <wp:posOffset>-731844</wp:posOffset>
                </wp:positionV>
                <wp:extent cx="2743200" cy="547396"/>
                <wp:effectExtent l="0" t="0" r="0" b="0"/>
                <wp:wrapNone/>
                <wp:docPr id="284" name="Textfeld 284"/>
                <wp:cNvGraphicFramePr/>
                <a:graphic xmlns:a="http://schemas.openxmlformats.org/drawingml/2006/main">
                  <a:graphicData uri="http://schemas.microsoft.com/office/word/2010/wordprocessingShape">
                    <wps:wsp>
                      <wps:cNvSpPr txBox="1"/>
                      <wps:spPr>
                        <a:xfrm>
                          <a:off x="0" y="0"/>
                          <a:ext cx="2743200" cy="547396"/>
                        </a:xfrm>
                        <a:prstGeom prst="rect">
                          <a:avLst/>
                        </a:prstGeom>
                        <a:solidFill>
                          <a:schemeClr val="lt1"/>
                        </a:solidFill>
                        <a:ln w="6350">
                          <a:noFill/>
                        </a:ln>
                      </wps:spPr>
                      <wps:txbx>
                        <w:txbxContent>
                          <w:p w14:paraId="7FC21B6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Warding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1DA5A" id="Textfeld 284" o:spid="_x0000_s1194" type="#_x0000_t202" style="position:absolute;margin-left:22.2pt;margin-top:-57.65pt;width:3in;height:43.1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" fillcolor="white [3201]" stroked="f" strokeweight=".5pt">
                <v:textbox>
                  <w:txbxContent>
                    <w:p w14:paraId="7FC21B6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Warding Bond</w:t>
                      </w:r>
                    </w:p>
                  </w:txbxContent>
                </v:textbox>
              </v:shape>
            </w:pict>
          </mc:Fallback>
        </mc:AlternateContent>
      </w:r>
      <w:r w:rsidR="00365D5C">
        <w:rPr>
          <w:noProof/>
        </w:rPr>
        <mc:AlternateContent>
          <mc:Choice Requires="wps">
            <w:drawing>
              <wp:anchor distT="0" distB="0" distL="114300" distR="114300" simplePos="0" relativeHeight="251896832" behindDoc="0" locked="0" layoutInCell="1" allowOverlap="1" wp14:anchorId="1626FC1C" wp14:editId="319D5A72">
                <wp:simplePos x="0" y="0"/>
                <wp:positionH relativeFrom="column">
                  <wp:posOffset>3348355</wp:posOffset>
                </wp:positionH>
                <wp:positionV relativeFrom="paragraph">
                  <wp:posOffset>-669951</wp:posOffset>
                </wp:positionV>
                <wp:extent cx="368300" cy="908180"/>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0C2A667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6FC1C" id="Textfeld 277" o:spid="_x0000_s1195" type="#_x0000_t202" style="position:absolute;margin-left:263.65pt;margin-top:-52.75pt;width:29pt;height:71.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" filled="f" stroked="f" strokeweight=".5pt">
                <v:textbox>
                  <w:txbxContent>
                    <w:p w14:paraId="0C2A667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365D5C">
        <w:rPr>
          <w:noProof/>
        </w:rPr>
        <mc:AlternateContent>
          <mc:Choice Requires="wps">
            <w:drawing>
              <wp:anchor distT="0" distB="0" distL="114300" distR="114300" simplePos="0" relativeHeight="251902976" behindDoc="0" locked="0" layoutInCell="1" allowOverlap="1" wp14:anchorId="2416D1A8" wp14:editId="1A75F107">
                <wp:simplePos x="0" y="0"/>
                <wp:positionH relativeFrom="column">
                  <wp:posOffset>-265313</wp:posOffset>
                </wp:positionH>
                <wp:positionV relativeFrom="paragraph">
                  <wp:posOffset>2353478</wp:posOffset>
                </wp:positionV>
                <wp:extent cx="1079500" cy="255037"/>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731B3EF"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D1A8" id="Textfeld 278" o:spid="_x0000_s1196" type="#_x0000_t202" style="position:absolute;margin-left:-20.9pt;margin-top:185.3pt;width:85pt;height:20.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" filled="f" stroked="f" strokeweight=".5pt">
                <v:textbox>
                  <w:txbxContent>
                    <w:p w14:paraId="7731B3EF"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901952" behindDoc="0" locked="0" layoutInCell="1" allowOverlap="1" wp14:anchorId="39AC4899" wp14:editId="2169F21F">
                <wp:simplePos x="0" y="0"/>
                <wp:positionH relativeFrom="column">
                  <wp:posOffset>636647</wp:posOffset>
                </wp:positionH>
                <wp:positionV relativeFrom="paragraph">
                  <wp:posOffset>2608515</wp:posOffset>
                </wp:positionV>
                <wp:extent cx="2207636" cy="584719"/>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0C89B27C" w14:textId="321046FA"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pair of platinum rings worth at least 50 gp each, which you and the target must wear for the duration)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4899" id="Textfeld 279" o:spid="_x0000_s1197" type="#_x0000_t202" style="position:absolute;margin-left:50.15pt;margin-top:205.4pt;width:173.85pt;height:46.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bKr2HDYCAABeBAAADgAA&#13;&#10;AAAAAAAAAAAAAAAuAgAAZHJzL2Uyb0RvYy54bWxQSwECLQAUAAYACAAAACEAfxvDPeYAAAAQAQAA&#13;&#10;DwAAAAAAAAAAAAAAAACQBAAAZHJzL2Rvd25yZXYueG1sUEsFBgAAAAAEAAQA8wAAAKMFAAAAAA==&#13;&#10;" filled="f" stroked="f" strokeweight=".5pt">
                <v:textbox>
                  <w:txbxContent>
                    <w:p w14:paraId="0C89B27C" w14:textId="321046FA"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pair of platinum rings worth at least 50 gp each, which you and the target must wear for the duration)</w:t>
                      </w:r>
                    </w:p>
                  </w:txbxContent>
                </v:textbox>
              </v:shape>
            </w:pict>
          </mc:Fallback>
        </mc:AlternateContent>
      </w:r>
      <w:r w:rsidR="00365D5C">
        <w:rPr>
          <w:noProof/>
        </w:rPr>
        <mc:AlternateContent>
          <mc:Choice Requires="wps">
            <w:drawing>
              <wp:anchor distT="0" distB="0" distL="114300" distR="114300" simplePos="0" relativeHeight="251905024" behindDoc="0" locked="0" layoutInCell="1" allowOverlap="1" wp14:anchorId="787A4F3F" wp14:editId="073F28BD">
                <wp:simplePos x="0" y="0"/>
                <wp:positionH relativeFrom="column">
                  <wp:posOffset>-190668</wp:posOffset>
                </wp:positionH>
                <wp:positionV relativeFrom="paragraph">
                  <wp:posOffset>3242996</wp:posOffset>
                </wp:positionV>
                <wp:extent cx="3886200" cy="3222171"/>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6C16096C"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This spell wards a willing creature you touch and creates a mystic connection between you and the target until the spell ends. While the target is within 60 feet of you, it gains a +1 bonus to AC and saving throws, and it has resistance to all damage. Also, each time it takes damage, you take the same amount of damage. The spell ends if you drop to 0 hit points or if you and the target become separated by more than 60 feet. It also ends if the spell is cast again on either of the connected creatures. You can also dismiss the spell as an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4F3F" id="Textfeld 280" o:spid="_x0000_s1198" type="#_x0000_t202" style="position:absolute;margin-left:-15pt;margin-top:255.35pt;width:306pt;height:253.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FD2seg2AgAAXwQAAA4A&#13;&#10;AAAAAAAAAAAAAAAALgIAAGRycy9lMm9Eb2MueG1sUEsBAi0AFAAGAAgAAAAhALkFO/3nAAAAEQEA&#13;&#10;AA8AAAAAAAAAAAAAAAAAkAQAAGRycy9kb3ducmV2LnhtbFBLBQYAAAAABAAEAPMAAACkBQAAAAA=&#13;&#10;" filled="f" stroked="f" strokeweight=".5pt">
                <v:textbox>
                  <w:txbxContent>
                    <w:p w14:paraId="6C16096C"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This spell wards a willing creature you touch and creates a mystic connection between you and the target until the spell ends. While the target is within 60 feet of you, it gains a +1 bonus to AC and saving throws, and it has resistance to all damage. Also, each time it takes damage, you take the same amount of damage. The spell ends if you drop to 0 hit points or if you and the target become separated by more than 60 feet. It also ends if the spell is cast again on either of the connected creatures. You can also dismiss the spell as an action.</w:t>
                      </w:r>
                    </w:p>
                  </w:txbxContent>
                </v:textbox>
              </v:shape>
            </w:pict>
          </mc:Fallback>
        </mc:AlternateContent>
      </w:r>
      <w:r w:rsidR="00365D5C">
        <w:rPr>
          <w:noProof/>
        </w:rPr>
        <mc:AlternateContent>
          <mc:Choice Requires="wps">
            <w:drawing>
              <wp:anchor distT="0" distB="0" distL="114300" distR="114300" simplePos="0" relativeHeight="251904000" behindDoc="0" locked="0" layoutInCell="1" allowOverlap="1" wp14:anchorId="1D0A9016" wp14:editId="39466306">
                <wp:simplePos x="0" y="0"/>
                <wp:positionH relativeFrom="column">
                  <wp:posOffset>-533400</wp:posOffset>
                </wp:positionH>
                <wp:positionV relativeFrom="paragraph">
                  <wp:posOffset>2108200</wp:posOffset>
                </wp:positionV>
                <wp:extent cx="1079500" cy="279400"/>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0A6F56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9016" id="Textfeld 281" o:spid="_x0000_s1199"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Zk1RM0AgAAXgQAAA4AAAAAAAAA&#13;&#10;AAAAAAAALgIAAGRycy9lMm9Eb2MueG1sUEsBAi0AFAAGAAgAAAAhAPSCsMDjAAAADwEAAA8AAAAA&#13;&#10;AAAAAAAAAAAAjgQAAGRycy9kb3ducmV2LnhtbFBLBQYAAAAABAAEAPMAAACeBQAAAAA=&#13;&#10;" filled="f" stroked="f" strokeweight=".5pt">
                <v:textbox>
                  <w:txbxContent>
                    <w:p w14:paraId="20A6F56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1900928" behindDoc="0" locked="0" layoutInCell="1" allowOverlap="1" wp14:anchorId="5C51BE83" wp14:editId="47067F8E">
                <wp:simplePos x="0" y="0"/>
                <wp:positionH relativeFrom="column">
                  <wp:posOffset>2694305</wp:posOffset>
                </wp:positionH>
                <wp:positionV relativeFrom="paragraph">
                  <wp:posOffset>2389505</wp:posOffset>
                </wp:positionV>
                <wp:extent cx="1079500" cy="27940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48461A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BE83" id="Textfeld 282" o:spid="_x0000_s1200" type="#_x0000_t202" style="position:absolute;margin-left:212.15pt;margin-top:188.15pt;width:85pt;height: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eBywcTQCAABeBAAADgAAAAAA&#13;&#10;AAAAAAAAAAAuAgAAZHJzL2Uyb0RvYy54bWxQSwECLQAUAAYACAAAACEAVx/aOOUAAAAQAQAADwAA&#13;&#10;AAAAAAAAAAAAAACOBAAAZHJzL2Rvd25yZXYueG1sUEsFBgAAAAAEAAQA8wAAAKAFAAAAAA==&#13;&#10;" filled="f" stroked="f" strokeweight=".5pt">
                <v:textbox>
                  <w:txbxContent>
                    <w:p w14:paraId="548461A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v:textbox>
              </v:shape>
            </w:pict>
          </mc:Fallback>
        </mc:AlternateContent>
      </w:r>
      <w:r w:rsidR="00365D5C">
        <w:rPr>
          <w:noProof/>
        </w:rPr>
        <mc:AlternateContent>
          <mc:Choice Requires="wps">
            <w:drawing>
              <wp:anchor distT="0" distB="0" distL="114300" distR="114300" simplePos="0" relativeHeight="251899904" behindDoc="0" locked="0" layoutInCell="1" allowOverlap="1" wp14:anchorId="5F584DDD" wp14:editId="59B00AF9">
                <wp:simplePos x="0" y="0"/>
                <wp:positionH relativeFrom="column">
                  <wp:posOffset>3024505</wp:posOffset>
                </wp:positionH>
                <wp:positionV relativeFrom="paragraph">
                  <wp:posOffset>2110105</wp:posOffset>
                </wp:positionV>
                <wp:extent cx="1079500" cy="2794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55B6CFE" w14:textId="77777777" w:rsidR="00640ED9" w:rsidRPr="00640ED9" w:rsidRDefault="00640ED9">
                            <w:pPr>
                              <w:rPr>
                                <w:rFonts w:ascii="BlackChancery" w:hAnsi="BlackChancery"/>
                                <w:color w:val="4D4121"/>
                                <w:sz w:val="20"/>
                                <w:szCs w:val="20"/>
                              </w:rPr>
                            </w:pPr>
                            <w:r w:rsidRPr="00640ED9">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84DDD" id="Textfeld 283" o:spid="_x0000_s1201" type="#_x0000_t202" style="position:absolute;margin-left:238.15pt;margin-top:166.15pt;width:85pt;height: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Qi4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3dQi4NAIAAF4EAAAOAAAAAAAA&#13;&#10;AAAAAAAAAC4CAABkcnMvZTJvRG9jLnhtbFBLAQItABQABgAIAAAAIQA9XdDX5AAAABABAAAPAAAA&#13;&#10;AAAAAAAAAAAAAI4EAABkcnMvZG93bnJldi54bWxQSwUGAAAAAAQABADzAAAAnwUAAAAA&#13;&#10;" filled="f" stroked="f" strokeweight=".5pt">
                <v:textbox>
                  <w:txbxContent>
                    <w:p w14:paraId="355B6CFE" w14:textId="77777777" w:rsidR="00640ED9" w:rsidRPr="00640ED9" w:rsidRDefault="00640ED9">
                      <w:pPr>
                        <w:rPr>
                          <w:rFonts w:ascii="BlackChancery" w:hAnsi="BlackChancery"/>
                          <w:color w:val="4D4121"/>
                          <w:sz w:val="20"/>
                          <w:szCs w:val="20"/>
                        </w:rPr>
                      </w:pPr>
                      <w:r w:rsidRPr="00640ED9">
                        <w:rPr>
                          <w:rFonts w:ascii="BlackChancery" w:hAnsi="BlackChancery"/>
                          <w:noProof/>
                          <w:color w:val="4D4121"/>
                          <w:sz w:val="20"/>
                          <w:szCs w:val="20"/>
                        </w:rPr>
                        <w:t>willing creature</w:t>
                      </w:r>
                    </w:p>
                  </w:txbxContent>
                </v:textbox>
              </v:shape>
            </w:pict>
          </mc:Fallback>
        </mc:AlternateContent>
      </w:r>
      <w:r w:rsidR="00365D5C">
        <w:rPr>
          <w:noProof/>
        </w:rPr>
        <w:drawing>
          <wp:anchor distT="0" distB="0" distL="114300" distR="114300" simplePos="0" relativeHeight="251898880" behindDoc="0" locked="0" layoutInCell="1" allowOverlap="1" wp14:anchorId="51A1DDAE" wp14:editId="49C23347">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897856" behindDoc="0" locked="0" layoutInCell="1" allowOverlap="1" wp14:anchorId="3A36072E" wp14:editId="5F9DD145">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6ECC7F0" w14:textId="77777777" w:rsidR="00365D5C" w:rsidRDefault="00365D5C" w:rsidP="007717E6">
      <w:pPr>
        <w:sectPr w:rsidR="00365D5C" w:rsidSect="00365D5C">
          <w:headerReference w:type="even" r:id="rId140"/>
          <w:headerReference w:type="default" r:id="rId141"/>
          <w:footerReference w:type="even" r:id="rId142"/>
          <w:footerReference w:type="default" r:id="rId143"/>
          <w:headerReference w:type="first" r:id="rId144"/>
          <w:footerReference w:type="first" r:id="rId14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08096" behindDoc="0" locked="0" layoutInCell="1" allowOverlap="1" wp14:anchorId="58E7DF80" wp14:editId="0309B87B">
                <wp:simplePos x="0" y="0"/>
                <wp:positionH relativeFrom="column">
                  <wp:posOffset>3406412</wp:posOffset>
                </wp:positionH>
                <wp:positionV relativeFrom="paragraph">
                  <wp:posOffset>-663730</wp:posOffset>
                </wp:positionV>
                <wp:extent cx="368300" cy="908180"/>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4DFB6B17"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7DF80" id="Textfeld 290" o:spid="_x0000_s1202" type="#_x0000_t202" style="position:absolute;margin-left:268.2pt;margin-top:-52.25pt;width:29pt;height:71.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" filled="f" stroked="f" strokeweight=".5pt">
                <v:textbox>
                  <w:txbxContent>
                    <w:p w14:paraId="4DFB6B17"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17C8A152" wp14:editId="06E18416">
                <wp:simplePos x="0" y="0"/>
                <wp:positionH relativeFrom="column">
                  <wp:posOffset>-265313</wp:posOffset>
                </wp:positionH>
                <wp:positionV relativeFrom="paragraph">
                  <wp:posOffset>2353478</wp:posOffset>
                </wp:positionV>
                <wp:extent cx="1079500" cy="255037"/>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076EDD3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A152" id="Textfeld 291" o:spid="_x0000_s1203" type="#_x0000_t202" style="position:absolute;margin-left:-20.9pt;margin-top:185.3pt;width:85pt;height:20.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" filled="f" stroked="f" strokeweight=".5pt">
                <v:textbox>
                  <w:txbxContent>
                    <w:p w14:paraId="076EDD3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minute</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1494E370" wp14:editId="2EE5EFF1">
                <wp:simplePos x="0" y="0"/>
                <wp:positionH relativeFrom="column">
                  <wp:posOffset>636647</wp:posOffset>
                </wp:positionH>
                <wp:positionV relativeFrom="paragraph">
                  <wp:posOffset>2608515</wp:posOffset>
                </wp:positionV>
                <wp:extent cx="2207636" cy="584719"/>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02745D13" w14:textId="26F7091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 tiny bell and a piece of fine silver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4E370" id="Textfeld 292" o:spid="_x0000_s1204" type="#_x0000_t202" style="position:absolute;margin-left:50.15pt;margin-top:205.4pt;width:173.85pt;height:46.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C1jhQsNQIAAF4EAAAOAAAA&#13;&#10;AAAAAAAAAAAAAC4CAABkcnMvZTJvRG9jLnhtbFBLAQItABQABgAIAAAAIQB/G8M95gAAABABAAAP&#13;&#10;AAAAAAAAAAAAAAAAAI8EAABkcnMvZG93bnJldi54bWxQSwUGAAAAAAQABADzAAAAogUAAAAA&#13;&#10;" filled="f" stroked="f" strokeweight=".5pt">
                <v:textbox>
                  <w:txbxContent>
                    <w:p w14:paraId="02745D13" w14:textId="26F7091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 tiny bell and a piece of fine silver wire)</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4632C97E" wp14:editId="2568B18E">
                <wp:simplePos x="0" y="0"/>
                <wp:positionH relativeFrom="column">
                  <wp:posOffset>-190668</wp:posOffset>
                </wp:positionH>
                <wp:positionV relativeFrom="paragraph">
                  <wp:posOffset>3242996</wp:posOffset>
                </wp:positionV>
                <wp:extent cx="3886200" cy="3222171"/>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7689A7AE" w14:textId="39C269A7" w:rsidR="00640ED9" w:rsidRPr="00640ED9"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set an alarm against unwanted intrusion. Choose a door, a window, or an area within range that is no larger than a 20-foot cube. </w:t>
                            </w:r>
                            <w:r w:rsidRPr="00640ED9">
                              <w:rPr>
                                <w:rFonts w:ascii="BlackChancery" w:hAnsi="BlackChancery"/>
                                <w:noProof/>
                                <w:color w:val="4D4121"/>
                                <w:lang w:val="en-US"/>
                              </w:rPr>
                              <w:t>Until the spell ends, an alarm alerts you whenever a Tiny or larger creature touches or enters the warded area. When you cast the spell, you can designate creatures that won</w:t>
                            </w:r>
                            <w:r>
                              <w:rPr>
                                <w:rFonts w:ascii="BlackChancery" w:hAnsi="BlackChancery"/>
                                <w:noProof/>
                                <w:color w:val="4D4121"/>
                                <w:lang w:val="en-US"/>
                              </w:rPr>
                              <w:t>’</w:t>
                            </w:r>
                            <w:r w:rsidRPr="00640ED9">
                              <w:rPr>
                                <w:rFonts w:ascii="BlackChancery" w:hAnsi="BlackChancery"/>
                                <w:noProof/>
                                <w:color w:val="4D4121"/>
                                <w:lang w:val="en-US"/>
                              </w:rPr>
                              <w:t>t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C97E" id="Textfeld 293" o:spid="_x0000_s1205" type="#_x0000_t202" style="position:absolute;margin-left:-15pt;margin-top:255.35pt;width:306pt;height:253.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DswtH1NwIAAF8EAAAO&#13;&#10;AAAAAAAAAAAAAAAAAC4CAABkcnMvZTJvRG9jLnhtbFBLAQItABQABgAIAAAAIQC5BTv95wAAABEB&#13;&#10;AAAPAAAAAAAAAAAAAAAAAJEEAABkcnMvZG93bnJldi54bWxQSwUGAAAAAAQABADzAAAApQUAAAAA&#13;&#10;" filled="f" stroked="f" strokeweight=".5pt">
                <v:textbox>
                  <w:txbxContent>
                    <w:p w14:paraId="7689A7AE" w14:textId="39C269A7" w:rsidR="00640ED9" w:rsidRPr="00640ED9"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set an alarm against unwanted intrusion. Choose a door, a window, or an area within range that is no larger than a 20-foot cube. </w:t>
                      </w:r>
                      <w:r w:rsidRPr="00640ED9">
                        <w:rPr>
                          <w:rFonts w:ascii="BlackChancery" w:hAnsi="BlackChancery"/>
                          <w:noProof/>
                          <w:color w:val="4D4121"/>
                          <w:lang w:val="en-US"/>
                        </w:rPr>
                        <w:t>Until the spell ends, an alarm alerts you whenever a Tiny or larger creature touches or enters the warded area. When you cast the spell, you can designate creatures that won</w:t>
                      </w:r>
                      <w:r>
                        <w:rPr>
                          <w:rFonts w:ascii="BlackChancery" w:hAnsi="BlackChancery"/>
                          <w:noProof/>
                          <w:color w:val="4D4121"/>
                          <w:lang w:val="en-US"/>
                        </w:rPr>
                        <w:t>’</w:t>
                      </w:r>
                      <w:r w:rsidRPr="00640ED9">
                        <w:rPr>
                          <w:rFonts w:ascii="BlackChancery" w:hAnsi="BlackChancery"/>
                          <w:noProof/>
                          <w:color w:val="4D4121"/>
                          <w:lang w:val="en-US"/>
                        </w:rPr>
                        <w:t>t set</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3C7052B4" wp14:editId="3C218D1F">
                <wp:simplePos x="0" y="0"/>
                <wp:positionH relativeFrom="column">
                  <wp:posOffset>-533400</wp:posOffset>
                </wp:positionH>
                <wp:positionV relativeFrom="paragraph">
                  <wp:posOffset>2108200</wp:posOffset>
                </wp:positionV>
                <wp:extent cx="1079500" cy="279400"/>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CD6A46B"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52B4" id="Textfeld 294" o:spid="_x0000_s1206"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yIMtnMgIAAF4EAAAOAAAAAAAAAAAA&#13;&#10;AAAAAC4CAABkcnMvZTJvRG9jLnhtbFBLAQItABQABgAIAAAAIQD0grDA4wAAAA8BAAAPAAAAAAAA&#13;&#10;AAAAAAAAAIwEAABkcnMvZG93bnJldi54bWxQSwUGAAAAAAQABADzAAAAnAUAAAAA&#13;&#10;" filled="f" stroked="f" strokeweight=".5pt">
                <v:textbox>
                  <w:txbxContent>
                    <w:p w14:paraId="0CD6A46B"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30 feet</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6E2FADE8" wp14:editId="362FA0B5">
                <wp:simplePos x="0" y="0"/>
                <wp:positionH relativeFrom="column">
                  <wp:posOffset>2694305</wp:posOffset>
                </wp:positionH>
                <wp:positionV relativeFrom="paragraph">
                  <wp:posOffset>2389505</wp:posOffset>
                </wp:positionV>
                <wp:extent cx="1079500" cy="279400"/>
                <wp:effectExtent l="0" t="0" r="0" b="0"/>
                <wp:wrapNone/>
                <wp:docPr id="295" name="Textfeld 2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1240B7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ADE8" id="Textfeld 295" o:spid="_x0000_s1207" type="#_x0000_t202" style="position:absolute;margin-left:212.15pt;margin-top:188.15pt;width:85pt;height: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9SXOuMwIAAF4EAAAOAAAAAAAA&#13;&#10;AAAAAAAAAC4CAABkcnMvZTJvRG9jLnhtbFBLAQItABQABgAIAAAAIQBXH9o45QAAABABAAAPAAAA&#13;&#10;AAAAAAAAAAAAAI0EAABkcnMvZG93bnJldi54bWxQSwUGAAAAAAQABADzAAAAnwUAAAAA&#13;&#10;" filled="f" stroked="f" strokeweight=".5pt">
                <v:textbox>
                  <w:txbxContent>
                    <w:p w14:paraId="21240B76"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5C350A4E" wp14:editId="79D94845">
                <wp:simplePos x="0" y="0"/>
                <wp:positionH relativeFrom="column">
                  <wp:posOffset>3024505</wp:posOffset>
                </wp:positionH>
                <wp:positionV relativeFrom="paragraph">
                  <wp:posOffset>2110105</wp:posOffset>
                </wp:positionV>
                <wp:extent cx="1079500" cy="27940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15FB90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20-foot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0A4E" id="Textfeld 296" o:spid="_x0000_s1208" type="#_x0000_t202" style="position:absolute;margin-left:238.15pt;margin-top:166.15pt;width:85pt;height: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t9MovNAIAAF4EAAAOAAAAAAAA&#13;&#10;AAAAAAAAAC4CAABkcnMvZTJvRG9jLnhtbFBLAQItABQABgAIAAAAIQA9XdDX5AAAABABAAAPAAAA&#13;&#10;AAAAAAAAAAAAAI4EAABkcnMvZG93bnJldi54bWxQSwUGAAAAAAQABADzAAAAnwUAAAAA&#13;&#10;" filled="f" stroked="f" strokeweight=".5pt">
                <v:textbox>
                  <w:txbxContent>
                    <w:p w14:paraId="515FB90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20-foot cube</w:t>
                      </w:r>
                    </w:p>
                  </w:txbxContent>
                </v:textbox>
              </v:shape>
            </w:pict>
          </mc:Fallback>
        </mc:AlternateContent>
      </w:r>
      <w:r>
        <w:rPr>
          <w:noProof/>
        </w:rPr>
        <w:drawing>
          <wp:anchor distT="0" distB="0" distL="114300" distR="114300" simplePos="0" relativeHeight="251910144" behindDoc="0" locked="0" layoutInCell="1" allowOverlap="1" wp14:anchorId="1FB67B86" wp14:editId="36AD9248">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09120" behindDoc="0" locked="0" layoutInCell="1" allowOverlap="1" wp14:anchorId="3BD19C63" wp14:editId="73695FB3">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07072" behindDoc="0" locked="0" layoutInCell="1" allowOverlap="1" wp14:anchorId="2C8938C9" wp14:editId="27543A15">
                <wp:simplePos x="0" y="0"/>
                <wp:positionH relativeFrom="column">
                  <wp:posOffset>280035</wp:posOffset>
                </wp:positionH>
                <wp:positionV relativeFrom="paragraph">
                  <wp:posOffset>-729615</wp:posOffset>
                </wp:positionV>
                <wp:extent cx="2743200" cy="482138"/>
                <wp:effectExtent l="0" t="0" r="0" b="635"/>
                <wp:wrapNone/>
                <wp:docPr id="297" name="Textfeld 29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7BDED3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Alarm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938C9" id="Textfeld 297" o:spid="_x0000_s1209" type="#_x0000_t202" style="position:absolute;margin-left:22.05pt;margin-top:-57.45pt;width:3in;height:37.9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VNPt5JAgAAhgQAAA4AAAAAAAAAAAAAAAAALgIAAGRycy9lMm9Eb2MueG1sUEsBAi0AFAAG&#13;&#10;AAgAAAAhABp3zSzmAAAAEAEAAA8AAAAAAAAAAAAAAAAAowQAAGRycy9kb3ducmV2LnhtbFBLBQYA&#13;&#10;AAAABAAEAPMAAAC2BQAAAAA=&#13;&#10;" fillcolor="white [3201]" stroked="f" strokeweight=".5pt">
                <v:textbox>
                  <w:txbxContent>
                    <w:p w14:paraId="77BDED3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Alarm</w:t>
                      </w:r>
                    </w:p>
                  </w:txbxContent>
                </v:textbox>
              </v:shape>
            </w:pict>
          </mc:Fallback>
        </mc:AlternateContent>
      </w:r>
    </w:p>
    <w:p w14:paraId="24BF3342" w14:textId="0D17E6C2" w:rsidR="00365D5C" w:rsidRDefault="00640ED9" w:rsidP="007717E6">
      <w:pPr>
        <w:sectPr w:rsidR="00365D5C" w:rsidSect="00365D5C">
          <w:headerReference w:type="even" r:id="rId146"/>
          <w:headerReference w:type="default" r:id="rId147"/>
          <w:footerReference w:type="even" r:id="rId148"/>
          <w:footerReference w:type="default" r:id="rId149"/>
          <w:headerReference w:type="first" r:id="rId150"/>
          <w:footerReference w:type="first" r:id="rId15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26528" behindDoc="0" locked="0" layoutInCell="1" allowOverlap="1" wp14:anchorId="7E563FFA" wp14:editId="563C91B7">
                <wp:simplePos x="0" y="0"/>
                <wp:positionH relativeFrom="column">
                  <wp:posOffset>-675860</wp:posOffset>
                </wp:positionH>
                <wp:positionV relativeFrom="paragraph">
                  <wp:posOffset>2110883</wp:posOffset>
                </wp:positionV>
                <wp:extent cx="1222569" cy="279400"/>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1222569" cy="279400"/>
                        </a:xfrm>
                        <a:prstGeom prst="rect">
                          <a:avLst/>
                        </a:prstGeom>
                        <a:noFill/>
                        <a:ln w="6350">
                          <a:noFill/>
                        </a:ln>
                      </wps:spPr>
                      <wps:txbx>
                        <w:txbxContent>
                          <w:p w14:paraId="7692FF1E" w14:textId="77777777" w:rsidR="00640ED9" w:rsidRPr="00640ED9" w:rsidRDefault="00640ED9" w:rsidP="00A37863">
                            <w:pPr>
                              <w:jc w:val="right"/>
                              <w:rPr>
                                <w:rFonts w:ascii="BlackChancery" w:hAnsi="BlackChancery"/>
                                <w:color w:val="4D4121"/>
                                <w:sz w:val="20"/>
                                <w:szCs w:val="20"/>
                              </w:rPr>
                            </w:pPr>
                            <w:r w:rsidRPr="00640ED9">
                              <w:rPr>
                                <w:rFonts w:ascii="BlackChancery" w:hAnsi="BlackChancery"/>
                                <w:noProof/>
                                <w:color w:val="4D4121"/>
                                <w:sz w:val="20"/>
                                <w:szCs w:val="20"/>
                              </w:rPr>
                              <w:t>Self (10-foot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3FFA" id="Textfeld 307" o:spid="_x0000_s1210" type="#_x0000_t202" style="position:absolute;margin-left:-53.2pt;margin-top:166.2pt;width:96.2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" filled="f" stroked="f" strokeweight=".5pt">
                <v:textbox>
                  <w:txbxContent>
                    <w:p w14:paraId="7692FF1E" w14:textId="77777777" w:rsidR="00640ED9" w:rsidRPr="00640ED9" w:rsidRDefault="00640ED9" w:rsidP="00A37863">
                      <w:pPr>
                        <w:jc w:val="right"/>
                        <w:rPr>
                          <w:rFonts w:ascii="BlackChancery" w:hAnsi="BlackChancery"/>
                          <w:color w:val="4D4121"/>
                          <w:sz w:val="20"/>
                          <w:szCs w:val="20"/>
                        </w:rPr>
                      </w:pPr>
                      <w:r w:rsidRPr="00640ED9">
                        <w:rPr>
                          <w:rFonts w:ascii="BlackChancery" w:hAnsi="BlackChancery"/>
                          <w:noProof/>
                          <w:color w:val="4D4121"/>
                          <w:sz w:val="20"/>
                          <w:szCs w:val="20"/>
                        </w:rPr>
                        <w:t>Self (10-foot radius)</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56450C96" wp14:editId="40C6BBEB">
                <wp:simplePos x="0" y="0"/>
                <wp:positionH relativeFrom="column">
                  <wp:posOffset>2664499</wp:posOffset>
                </wp:positionH>
                <wp:positionV relativeFrom="paragraph">
                  <wp:posOffset>2390801</wp:posOffset>
                </wp:positionV>
                <wp:extent cx="1259892" cy="398106"/>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1259892" cy="398106"/>
                        </a:xfrm>
                        <a:prstGeom prst="rect">
                          <a:avLst/>
                        </a:prstGeom>
                        <a:noFill/>
                        <a:ln w="6350">
                          <a:noFill/>
                        </a:ln>
                      </wps:spPr>
                      <wps:txbx>
                        <w:txbxContent>
                          <w:p w14:paraId="67C28A55"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50C96" id="Textfeld 308" o:spid="_x0000_s1211" type="#_x0000_t202" style="position:absolute;margin-left:209.8pt;margin-top:188.25pt;width:99.2pt;height:31.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" filled="f" stroked="f" strokeweight=".5pt">
                <v:textbox>
                  <w:txbxContent>
                    <w:p w14:paraId="67C28A55"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654500E8" wp14:editId="66BD1E97">
                <wp:simplePos x="0" y="0"/>
                <wp:positionH relativeFrom="column">
                  <wp:posOffset>3348743</wp:posOffset>
                </wp:positionH>
                <wp:positionV relativeFrom="paragraph">
                  <wp:posOffset>-731844</wp:posOffset>
                </wp:positionV>
                <wp:extent cx="426357" cy="908050"/>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426357" cy="908050"/>
                        </a:xfrm>
                        <a:prstGeom prst="rect">
                          <a:avLst/>
                        </a:prstGeom>
                        <a:noFill/>
                        <a:ln w="6350">
                          <a:noFill/>
                        </a:ln>
                      </wps:spPr>
                      <wps:txbx>
                        <w:txbxContent>
                          <w:p w14:paraId="04851187"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00E8" id="Textfeld 303" o:spid="_x0000_s1212" type="#_x0000_t202" style="position:absolute;margin-left:263.7pt;margin-top:-57.65pt;width:33.55pt;height: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" filled="f" stroked="f" strokeweight=".5pt">
                <v:textbox>
                  <w:txbxContent>
                    <w:p w14:paraId="04851187"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499FAFFE" wp14:editId="60676E70">
                <wp:simplePos x="0" y="0"/>
                <wp:positionH relativeFrom="column">
                  <wp:posOffset>282083</wp:posOffset>
                </wp:positionH>
                <wp:positionV relativeFrom="paragraph">
                  <wp:posOffset>-731844</wp:posOffset>
                </wp:positionV>
                <wp:extent cx="2743200" cy="603380"/>
                <wp:effectExtent l="0" t="0" r="0" b="6350"/>
                <wp:wrapNone/>
                <wp:docPr id="310" name="Textfeld 310"/>
                <wp:cNvGraphicFramePr/>
                <a:graphic xmlns:a="http://schemas.openxmlformats.org/drawingml/2006/main">
                  <a:graphicData uri="http://schemas.microsoft.com/office/word/2010/wordprocessingShape">
                    <wps:wsp>
                      <wps:cNvSpPr txBox="1"/>
                      <wps:spPr>
                        <a:xfrm>
                          <a:off x="0" y="0"/>
                          <a:ext cx="2743200" cy="603380"/>
                        </a:xfrm>
                        <a:prstGeom prst="rect">
                          <a:avLst/>
                        </a:prstGeom>
                        <a:solidFill>
                          <a:schemeClr val="lt1"/>
                        </a:solidFill>
                        <a:ln w="6350">
                          <a:noFill/>
                        </a:ln>
                      </wps:spPr>
                      <wps:txbx>
                        <w:txbxContent>
                          <w:p w14:paraId="51071353"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Antilife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FAFFE" id="Textfeld 310" o:spid="_x0000_s1213" type="#_x0000_t202" style="position:absolute;margin-left:22.2pt;margin-top:-57.65pt;width:3in;height:47.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" fillcolor="white [3201]" stroked="f" strokeweight=".5pt">
                <v:textbox>
                  <w:txbxContent>
                    <w:p w14:paraId="51071353"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Antilife Shell</w:t>
                      </w:r>
                    </w:p>
                  </w:txbxContent>
                </v:textbox>
              </v:shape>
            </w:pict>
          </mc:Fallback>
        </mc:AlternateContent>
      </w:r>
      <w:r w:rsidR="00365D5C">
        <w:rPr>
          <w:noProof/>
        </w:rPr>
        <mc:AlternateContent>
          <mc:Choice Requires="wps">
            <w:drawing>
              <wp:anchor distT="0" distB="0" distL="114300" distR="114300" simplePos="0" relativeHeight="251925504" behindDoc="0" locked="0" layoutInCell="1" allowOverlap="1" wp14:anchorId="04B37243" wp14:editId="73331621">
                <wp:simplePos x="0" y="0"/>
                <wp:positionH relativeFrom="column">
                  <wp:posOffset>-265313</wp:posOffset>
                </wp:positionH>
                <wp:positionV relativeFrom="paragraph">
                  <wp:posOffset>2353478</wp:posOffset>
                </wp:positionV>
                <wp:extent cx="1079500" cy="255037"/>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5388F0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7243" id="Textfeld 304" o:spid="_x0000_s1214" type="#_x0000_t202" style="position:absolute;margin-left:-20.9pt;margin-top:185.3pt;width:85pt;height:20.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OrWpkI1AgAAXgQAAA4A&#13;&#10;AAAAAAAAAAAAAAAALgIAAGRycy9lMm9Eb2MueG1sUEsBAi0AFAAGAAgAAAAhAGIts8foAAAAEAEA&#13;&#10;AA8AAAAAAAAAAAAAAAAAjwQAAGRycy9kb3ducmV2LnhtbFBLBQYAAAAABAAEAPMAAACkBQAAAAA=&#13;&#10;" filled="f" stroked="f" strokeweight=".5pt">
                <v:textbox>
                  <w:txbxContent>
                    <w:p w14:paraId="55388F0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924480" behindDoc="0" locked="0" layoutInCell="1" allowOverlap="1" wp14:anchorId="09E4ED1F" wp14:editId="2E697EED">
                <wp:simplePos x="0" y="0"/>
                <wp:positionH relativeFrom="column">
                  <wp:posOffset>636647</wp:posOffset>
                </wp:positionH>
                <wp:positionV relativeFrom="paragraph">
                  <wp:posOffset>2608515</wp:posOffset>
                </wp:positionV>
                <wp:extent cx="2207636" cy="584719"/>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74E6EF26"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4ED1F" id="Textfeld 305" o:spid="_x0000_s1215" type="#_x0000_t202" style="position:absolute;margin-left:50.15pt;margin-top:205.4pt;width:173.85pt;height:46.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" filled="f" stroked="f" strokeweight=".5pt">
                <v:textbox>
                  <w:txbxContent>
                    <w:p w14:paraId="74E6EF26"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sidR="00365D5C">
        <w:rPr>
          <w:noProof/>
        </w:rPr>
        <mc:AlternateContent>
          <mc:Choice Requires="wps">
            <w:drawing>
              <wp:anchor distT="0" distB="0" distL="114300" distR="114300" simplePos="0" relativeHeight="251927552" behindDoc="0" locked="0" layoutInCell="1" allowOverlap="1" wp14:anchorId="20371A93" wp14:editId="11E57B02">
                <wp:simplePos x="0" y="0"/>
                <wp:positionH relativeFrom="column">
                  <wp:posOffset>-190668</wp:posOffset>
                </wp:positionH>
                <wp:positionV relativeFrom="paragraph">
                  <wp:posOffset>3242996</wp:posOffset>
                </wp:positionV>
                <wp:extent cx="3886200" cy="3222171"/>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4F2DF94D" w14:textId="640AD74E"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 shimmering barrier extends out from you in a 10-foot radius and moves with you, remaining centered on you and hedging out creatures other than undead and constructs. The barrier lasts for the duration. The barrier prevents an affected creature from passing or reaching through. An affected creature can cast spells or make attacks with ranged or reach weapons through the barrier. If you move so that an affected creature is forced to pass through the barrier,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1A93" id="Textfeld 306" o:spid="_x0000_s1216" type="#_x0000_t202" style="position:absolute;margin-left:-15pt;margin-top:255.35pt;width:306pt;height:253.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g0sMtzUCAABfBAAADgAA&#13;&#10;AAAAAAAAAAAAAAAuAgAAZHJzL2Uyb0RvYy54bWxQSwECLQAUAAYACAAAACEAuQU7/ecAAAARAQAA&#13;&#10;DwAAAAAAAAAAAAAAAACPBAAAZHJzL2Rvd25yZXYueG1sUEsFBgAAAAAEAAQA8wAAAKMFAAAAAA==&#13;&#10;" filled="f" stroked="f" strokeweight=".5pt">
                <v:textbox>
                  <w:txbxContent>
                    <w:p w14:paraId="4F2DF94D" w14:textId="640AD74E"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 shimmering barrier extends out from you in a 10-foot radius and moves with you, remaining centered on you and hedging out creatures other than undead and constructs. The barrier lasts for the duration. The barrier prevents an affected creature from passing or reaching through. An affected creature can cast spells or make attacks with ranged or reach weapons through the barrier. If you move so that an affected creature is forced to pass through the barrier, the spell ends.</w:t>
                      </w:r>
                    </w:p>
                  </w:txbxContent>
                </v:textbox>
              </v:shape>
            </w:pict>
          </mc:Fallback>
        </mc:AlternateContent>
      </w:r>
      <w:r w:rsidR="00365D5C">
        <w:rPr>
          <w:noProof/>
        </w:rPr>
        <mc:AlternateContent>
          <mc:Choice Requires="wps">
            <w:drawing>
              <wp:anchor distT="0" distB="0" distL="114300" distR="114300" simplePos="0" relativeHeight="251922432" behindDoc="0" locked="0" layoutInCell="1" allowOverlap="1" wp14:anchorId="5F3D2144" wp14:editId="473210E8">
                <wp:simplePos x="0" y="0"/>
                <wp:positionH relativeFrom="column">
                  <wp:posOffset>3024505</wp:posOffset>
                </wp:positionH>
                <wp:positionV relativeFrom="paragraph">
                  <wp:posOffset>2110105</wp:posOffset>
                </wp:positionV>
                <wp:extent cx="1079500" cy="2794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2B92CF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2144" id="Textfeld 309" o:spid="_x0000_s1217" type="#_x0000_t202" style="position:absolute;margin-left:238.15pt;margin-top:166.15pt;width:85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KD/Mw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DQEoP8zAgAAXgQAAA4AAAAAAAAA&#13;&#10;AAAAAAAALgIAAGRycy9lMm9Eb2MueG1sUEsBAi0AFAAGAAgAAAAhAD1d0NfkAAAAEAEAAA8AAAAA&#13;&#10;AAAAAAAAAAAAjQQAAGRycy9kb3ducmV2LnhtbFBLBQYAAAAABAAEAPMAAACeBQAAAAA=&#13;&#10;" filled="f" stroked="f" strokeweight=".5pt">
                <v:textbox>
                  <w:txbxContent>
                    <w:p w14:paraId="52B92CF4"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10-foot radius</w:t>
                      </w:r>
                    </w:p>
                  </w:txbxContent>
                </v:textbox>
              </v:shape>
            </w:pict>
          </mc:Fallback>
        </mc:AlternateContent>
      </w:r>
      <w:r w:rsidR="00365D5C">
        <w:rPr>
          <w:noProof/>
        </w:rPr>
        <w:drawing>
          <wp:anchor distT="0" distB="0" distL="114300" distR="114300" simplePos="0" relativeHeight="251921408" behindDoc="0" locked="0" layoutInCell="1" allowOverlap="1" wp14:anchorId="66BF8100" wp14:editId="5BC4CC58">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920384" behindDoc="0" locked="0" layoutInCell="1" allowOverlap="1" wp14:anchorId="27E022AA" wp14:editId="7B962688">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61E221F" w14:textId="22CDD398" w:rsidR="00365D5C" w:rsidRDefault="00640ED9" w:rsidP="007717E6">
      <w:pPr>
        <w:sectPr w:rsidR="00365D5C" w:rsidSect="00365D5C">
          <w:headerReference w:type="even" r:id="rId152"/>
          <w:headerReference w:type="default" r:id="rId153"/>
          <w:footerReference w:type="even" r:id="rId154"/>
          <w:footerReference w:type="default" r:id="rId155"/>
          <w:headerReference w:type="first" r:id="rId156"/>
          <w:footerReference w:type="first" r:id="rId15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30624" behindDoc="0" locked="0" layoutInCell="1" allowOverlap="1" wp14:anchorId="50862032" wp14:editId="68A1BB74">
                <wp:simplePos x="0" y="0"/>
                <wp:positionH relativeFrom="column">
                  <wp:posOffset>3406412</wp:posOffset>
                </wp:positionH>
                <wp:positionV relativeFrom="paragraph">
                  <wp:posOffset>-632629</wp:posOffset>
                </wp:positionV>
                <wp:extent cx="368300" cy="908180"/>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3BE3CE62"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62032" id="Textfeld 316" o:spid="_x0000_s1218" type="#_x0000_t202" style="position:absolute;margin-left:268.2pt;margin-top:-49.8pt;width:29pt;height:71.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" filled="f" stroked="f" strokeweight=".5pt">
                <v:textbox>
                  <w:txbxContent>
                    <w:p w14:paraId="3BE3CE62"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35841464" wp14:editId="1406FF1D">
                <wp:simplePos x="0" y="0"/>
                <wp:positionH relativeFrom="column">
                  <wp:posOffset>282083</wp:posOffset>
                </wp:positionH>
                <wp:positionV relativeFrom="paragraph">
                  <wp:posOffset>-731844</wp:posOffset>
                </wp:positionV>
                <wp:extent cx="2743200" cy="615820"/>
                <wp:effectExtent l="0" t="0" r="0" b="0"/>
                <wp:wrapNone/>
                <wp:docPr id="323" name="Textfeld 323"/>
                <wp:cNvGraphicFramePr/>
                <a:graphic xmlns:a="http://schemas.openxmlformats.org/drawingml/2006/main">
                  <a:graphicData uri="http://schemas.microsoft.com/office/word/2010/wordprocessingShape">
                    <wps:wsp>
                      <wps:cNvSpPr txBox="1"/>
                      <wps:spPr>
                        <a:xfrm>
                          <a:off x="0" y="0"/>
                          <a:ext cx="2743200" cy="615820"/>
                        </a:xfrm>
                        <a:prstGeom prst="rect">
                          <a:avLst/>
                        </a:prstGeom>
                        <a:solidFill>
                          <a:schemeClr val="lt1"/>
                        </a:solidFill>
                        <a:ln w="6350">
                          <a:noFill/>
                        </a:ln>
                      </wps:spPr>
                      <wps:txbx>
                        <w:txbxContent>
                          <w:p w14:paraId="756F7B8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Armor of Agathys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41464" id="Textfeld 323" o:spid="_x0000_s1219" type="#_x0000_t202" style="position:absolute;margin-left:22.2pt;margin-top:-57.65pt;width:3in;height:48.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" fillcolor="white [3201]" stroked="f" strokeweight=".5pt">
                <v:textbox>
                  <w:txbxContent>
                    <w:p w14:paraId="756F7B81"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Armor of Agathys</w:t>
                      </w:r>
                    </w:p>
                  </w:txbxContent>
                </v:textbox>
              </v:shape>
            </w:pict>
          </mc:Fallback>
        </mc:AlternateContent>
      </w:r>
      <w:r w:rsidR="00365D5C">
        <w:rPr>
          <w:noProof/>
        </w:rPr>
        <mc:AlternateContent>
          <mc:Choice Requires="wps">
            <w:drawing>
              <wp:anchor distT="0" distB="0" distL="114300" distR="114300" simplePos="0" relativeHeight="251936768" behindDoc="0" locked="0" layoutInCell="1" allowOverlap="1" wp14:anchorId="169262FA" wp14:editId="08EBC99F">
                <wp:simplePos x="0" y="0"/>
                <wp:positionH relativeFrom="column">
                  <wp:posOffset>-265313</wp:posOffset>
                </wp:positionH>
                <wp:positionV relativeFrom="paragraph">
                  <wp:posOffset>2353478</wp:posOffset>
                </wp:positionV>
                <wp:extent cx="1079500" cy="255037"/>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6E39C85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262FA" id="Textfeld 317" o:spid="_x0000_s1220" type="#_x0000_t202" style="position:absolute;margin-left:-20.9pt;margin-top:185.3pt;width:85pt;height:20.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BEWAH41AgAAXgQAAA4A&#13;&#10;AAAAAAAAAAAAAAAALgIAAGRycy9lMm9Eb2MueG1sUEsBAi0AFAAGAAgAAAAhAGIts8foAAAAEAEA&#13;&#10;AA8AAAAAAAAAAAAAAAAAjwQAAGRycy9kb3ducmV2LnhtbFBLBQYAAAAABAAEAPMAAACkBQAAAAA=&#13;&#10;" filled="f" stroked="f" strokeweight=".5pt">
                <v:textbox>
                  <w:txbxContent>
                    <w:p w14:paraId="6E39C852"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935744" behindDoc="0" locked="0" layoutInCell="1" allowOverlap="1" wp14:anchorId="58A28019" wp14:editId="6D1926C8">
                <wp:simplePos x="0" y="0"/>
                <wp:positionH relativeFrom="column">
                  <wp:posOffset>636647</wp:posOffset>
                </wp:positionH>
                <wp:positionV relativeFrom="paragraph">
                  <wp:posOffset>2608515</wp:posOffset>
                </wp:positionV>
                <wp:extent cx="2207636" cy="584719"/>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1CBAB794" w14:textId="4D3B397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cup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8019" id="Textfeld 318" o:spid="_x0000_s1221" type="#_x0000_t202" style="position:absolute;margin-left:50.15pt;margin-top:205.4pt;width:173.85pt;height:46.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dME7ojYCAABeBAAADgAA&#13;&#10;AAAAAAAAAAAAAAAuAgAAZHJzL2Uyb0RvYy54bWxQSwECLQAUAAYACAAAACEAfxvDPeYAAAAQAQAA&#13;&#10;DwAAAAAAAAAAAAAAAACQBAAAZHJzL2Rvd25yZXYueG1sUEsFBgAAAAAEAAQA8wAAAKMFAAAAAA==&#13;&#10;" filled="f" stroked="f" strokeweight=".5pt">
                <v:textbox>
                  <w:txbxContent>
                    <w:p w14:paraId="1CBAB794" w14:textId="4D3B397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cup of water)</w:t>
                      </w:r>
                    </w:p>
                  </w:txbxContent>
                </v:textbox>
              </v:shape>
            </w:pict>
          </mc:Fallback>
        </mc:AlternateContent>
      </w:r>
      <w:r w:rsidR="00365D5C">
        <w:rPr>
          <w:noProof/>
        </w:rPr>
        <mc:AlternateContent>
          <mc:Choice Requires="wps">
            <w:drawing>
              <wp:anchor distT="0" distB="0" distL="114300" distR="114300" simplePos="0" relativeHeight="251938816" behindDoc="0" locked="0" layoutInCell="1" allowOverlap="1" wp14:anchorId="78F1AF7A" wp14:editId="6AE5E004">
                <wp:simplePos x="0" y="0"/>
                <wp:positionH relativeFrom="column">
                  <wp:posOffset>-190668</wp:posOffset>
                </wp:positionH>
                <wp:positionV relativeFrom="paragraph">
                  <wp:posOffset>3242996</wp:posOffset>
                </wp:positionV>
                <wp:extent cx="3886200" cy="3222171"/>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14B729E1" w14:textId="6CB04B88"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protective magical force surrounds you, manifesting as a spectral frost that covers you and your gear. You gain 5 temporary hit points for the duration. If a creature hits you with a melee attack while you have these hit points, the creature takes 5 cold damage. At Higher Levels. When you cast this spell using a spell slot of 2nd level or higher, both the temporary hit points and the cold damage increase by 5 for each slot level above 1st.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1AF7A" id="Textfeld 319" o:spid="_x0000_s1222" type="#_x0000_t202" style="position:absolute;margin-left:-15pt;margin-top:255.35pt;width:306pt;height:253.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mpH/2NwIAAF8EAAAO&#13;&#10;AAAAAAAAAAAAAAAAAC4CAABkcnMvZTJvRG9jLnhtbFBLAQItABQABgAIAAAAIQC5BTv95wAAABEB&#13;&#10;AAAPAAAAAAAAAAAAAAAAAJEEAABkcnMvZG93bnJldi54bWxQSwUGAAAAAAQABADzAAAApQUAAAAA&#13;&#10;" filled="f" stroked="f" strokeweight=".5pt">
                <v:textbox>
                  <w:txbxContent>
                    <w:p w14:paraId="14B729E1" w14:textId="6CB04B88"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A protective magical force surrounds you, manifesting as a spectral frost that covers you and your gear. You gain 5 temporary hit points for the duration. If a creature hits you with a melee attack while you have these hit points, the creature takes 5 cold damage. At Higher Levels. When you cast this spell using a spell slot of 2nd level or higher, both the temporary hit points and the cold damage increase by 5 for each slot level above 1st. </w:t>
                      </w:r>
                    </w:p>
                  </w:txbxContent>
                </v:textbox>
              </v:shape>
            </w:pict>
          </mc:Fallback>
        </mc:AlternateContent>
      </w:r>
      <w:r w:rsidR="00365D5C">
        <w:rPr>
          <w:noProof/>
        </w:rPr>
        <mc:AlternateContent>
          <mc:Choice Requires="wps">
            <w:drawing>
              <wp:anchor distT="0" distB="0" distL="114300" distR="114300" simplePos="0" relativeHeight="251937792" behindDoc="0" locked="0" layoutInCell="1" allowOverlap="1" wp14:anchorId="0FCFEDAC" wp14:editId="36DD8879">
                <wp:simplePos x="0" y="0"/>
                <wp:positionH relativeFrom="column">
                  <wp:posOffset>-533400</wp:posOffset>
                </wp:positionH>
                <wp:positionV relativeFrom="paragraph">
                  <wp:posOffset>2108200</wp:posOffset>
                </wp:positionV>
                <wp:extent cx="1079500" cy="279400"/>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51E662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EDAC" id="Textfeld 320" o:spid="_x0000_s1223"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qy9Q2zMCAABeBAAADgAAAAAAAAAA&#13;&#10;AAAAAAAuAgAAZHJzL2Uyb0RvYy54bWxQSwECLQAUAAYACAAAACEA9IKwwOMAAAAPAQAADwAAAAAA&#13;&#10;AAAAAAAAAACNBAAAZHJzL2Rvd25yZXYueG1sUEsFBgAAAAAEAAQA8wAAAJ0FAAAAAA==&#13;&#10;" filled="f" stroked="f" strokeweight=".5pt">
                <v:textbox>
                  <w:txbxContent>
                    <w:p w14:paraId="751E662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sidR="00365D5C">
        <w:rPr>
          <w:noProof/>
        </w:rPr>
        <mc:AlternateContent>
          <mc:Choice Requires="wps">
            <w:drawing>
              <wp:anchor distT="0" distB="0" distL="114300" distR="114300" simplePos="0" relativeHeight="251934720" behindDoc="0" locked="0" layoutInCell="1" allowOverlap="1" wp14:anchorId="6BC94B24" wp14:editId="2454A555">
                <wp:simplePos x="0" y="0"/>
                <wp:positionH relativeFrom="column">
                  <wp:posOffset>2694305</wp:posOffset>
                </wp:positionH>
                <wp:positionV relativeFrom="paragraph">
                  <wp:posOffset>2389505</wp:posOffset>
                </wp:positionV>
                <wp:extent cx="1079500" cy="279400"/>
                <wp:effectExtent l="0" t="0" r="0" b="0"/>
                <wp:wrapNone/>
                <wp:docPr id="321" name="Textfeld 3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8EE7CC5"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94B24" id="Textfeld 321" o:spid="_x0000_s1224" type="#_x0000_t202" style="position:absolute;margin-left:212.15pt;margin-top:188.15pt;width:85pt;height: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mG0SnDQCAABeBAAADgAAAAAA&#13;&#10;AAAAAAAAAAAuAgAAZHJzL2Uyb0RvYy54bWxQSwECLQAUAAYACAAAACEAVx/aOOUAAAAQAQAADwAA&#13;&#10;AAAAAAAAAAAAAACOBAAAZHJzL2Rvd25yZXYueG1sUEsFBgAAAAAEAAQA8wAAAKAFAAAAAA==&#13;&#10;" filled="f" stroked="f" strokeweight=".5pt">
                <v:textbox>
                  <w:txbxContent>
                    <w:p w14:paraId="58EE7CC5"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Instantaneous</w:t>
                      </w:r>
                    </w:p>
                  </w:txbxContent>
                </v:textbox>
              </v:shape>
            </w:pict>
          </mc:Fallback>
        </mc:AlternateContent>
      </w:r>
      <w:r w:rsidR="00365D5C">
        <w:rPr>
          <w:noProof/>
        </w:rPr>
        <mc:AlternateContent>
          <mc:Choice Requires="wps">
            <w:drawing>
              <wp:anchor distT="0" distB="0" distL="114300" distR="114300" simplePos="0" relativeHeight="251933696" behindDoc="0" locked="0" layoutInCell="1" allowOverlap="1" wp14:anchorId="5E576E17" wp14:editId="5B275BBE">
                <wp:simplePos x="0" y="0"/>
                <wp:positionH relativeFrom="column">
                  <wp:posOffset>3024505</wp:posOffset>
                </wp:positionH>
                <wp:positionV relativeFrom="paragraph">
                  <wp:posOffset>2110105</wp:posOffset>
                </wp:positionV>
                <wp:extent cx="1079500" cy="27940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BE4EC46"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6E17" id="Textfeld 322" o:spid="_x0000_s1225" type="#_x0000_t202" style="position:absolute;margin-left:238.15pt;margin-top:166.15pt;width:85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kVs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3skVsNAIAAF4EAAAOAAAAAAAA&#13;&#10;AAAAAAAAAC4CAABkcnMvZTJvRG9jLnhtbFBLAQItABQABgAIAAAAIQA9XdDX5AAAABABAAAPAAAA&#13;&#10;AAAAAAAAAAAAAI4EAABkcnMvZG93bnJldi54bWxQSwUGAAAAAAQABADzAAAAnwUAAAAA&#13;&#10;" filled="f" stroked="f" strokeweight=".5pt">
                <v:textbox>
                  <w:txbxContent>
                    <w:p w14:paraId="2BE4EC46"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sidR="00365D5C">
        <w:rPr>
          <w:noProof/>
        </w:rPr>
        <w:drawing>
          <wp:anchor distT="0" distB="0" distL="114300" distR="114300" simplePos="0" relativeHeight="251932672" behindDoc="0" locked="0" layoutInCell="1" allowOverlap="1" wp14:anchorId="0FF77DBD" wp14:editId="249F7CDA">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931648" behindDoc="0" locked="0" layoutInCell="1" allowOverlap="1" wp14:anchorId="15856BB9" wp14:editId="47C3DA38">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D0FF379" w14:textId="61E36F95" w:rsidR="00365D5C" w:rsidRDefault="00640ED9" w:rsidP="007717E6">
      <w:pPr>
        <w:sectPr w:rsidR="00365D5C" w:rsidSect="00365D5C">
          <w:headerReference w:type="even" r:id="rId158"/>
          <w:headerReference w:type="default" r:id="rId159"/>
          <w:footerReference w:type="even" r:id="rId160"/>
          <w:footerReference w:type="default" r:id="rId161"/>
          <w:headerReference w:type="first" r:id="rId162"/>
          <w:footerReference w:type="first" r:id="rId16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45984" behindDoc="0" locked="0" layoutInCell="1" allowOverlap="1" wp14:anchorId="504FBC78" wp14:editId="5D3A034D">
                <wp:simplePos x="0" y="0"/>
                <wp:positionH relativeFrom="column">
                  <wp:posOffset>2695601</wp:posOffset>
                </wp:positionH>
                <wp:positionV relativeFrom="paragraph">
                  <wp:posOffset>2390801</wp:posOffset>
                </wp:positionV>
                <wp:extent cx="1409182" cy="435428"/>
                <wp:effectExtent l="0" t="0" r="0" b="0"/>
                <wp:wrapNone/>
                <wp:docPr id="334" name="Textfeld 334"/>
                <wp:cNvGraphicFramePr/>
                <a:graphic xmlns:a="http://schemas.openxmlformats.org/drawingml/2006/main">
                  <a:graphicData uri="http://schemas.microsoft.com/office/word/2010/wordprocessingShape">
                    <wps:wsp>
                      <wps:cNvSpPr txBox="1"/>
                      <wps:spPr>
                        <a:xfrm>
                          <a:off x="0" y="0"/>
                          <a:ext cx="1409182" cy="435428"/>
                        </a:xfrm>
                        <a:prstGeom prst="rect">
                          <a:avLst/>
                        </a:prstGeom>
                        <a:noFill/>
                        <a:ln w="6350">
                          <a:noFill/>
                        </a:ln>
                      </wps:spPr>
                      <wps:txbx>
                        <w:txbxContent>
                          <w:p w14:paraId="1FD50C83"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BC78" id="Textfeld 334" o:spid="_x0000_s1226" type="#_x0000_t202" style="position:absolute;margin-left:212.25pt;margin-top:188.25pt;width:110.95pt;height:34.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" filled="f" stroked="f" strokeweight=".5pt">
                <v:textbox>
                  <w:txbxContent>
                    <w:p w14:paraId="1FD50C83"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2325BF44" wp14:editId="1E4F348B">
                <wp:simplePos x="0" y="0"/>
                <wp:positionH relativeFrom="column">
                  <wp:posOffset>-675860</wp:posOffset>
                </wp:positionH>
                <wp:positionV relativeFrom="paragraph">
                  <wp:posOffset>2110883</wp:posOffset>
                </wp:positionV>
                <wp:extent cx="1222569" cy="279400"/>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1222569" cy="279400"/>
                        </a:xfrm>
                        <a:prstGeom prst="rect">
                          <a:avLst/>
                        </a:prstGeom>
                        <a:noFill/>
                        <a:ln w="6350">
                          <a:noFill/>
                        </a:ln>
                      </wps:spPr>
                      <wps:txbx>
                        <w:txbxContent>
                          <w:p w14:paraId="6E3CA952" w14:textId="77777777" w:rsidR="00640ED9" w:rsidRPr="00640ED9" w:rsidRDefault="00640ED9" w:rsidP="00A37863">
                            <w:pPr>
                              <w:jc w:val="right"/>
                              <w:rPr>
                                <w:rFonts w:ascii="BlackChancery" w:hAnsi="BlackChancery"/>
                                <w:color w:val="4D4121"/>
                                <w:sz w:val="20"/>
                                <w:szCs w:val="20"/>
                              </w:rPr>
                            </w:pPr>
                            <w:r w:rsidRPr="00640ED9">
                              <w:rPr>
                                <w:rFonts w:ascii="BlackChancery" w:hAnsi="BlackChancery"/>
                                <w:noProof/>
                                <w:color w:val="4D4121"/>
                                <w:sz w:val="20"/>
                                <w:szCs w:val="20"/>
                              </w:rPr>
                              <w:t>Self (30-foot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BF44" id="Textfeld 333" o:spid="_x0000_s1227" type="#_x0000_t202" style="position:absolute;margin-left:-53.2pt;margin-top:166.2pt;width:96.2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" filled="f" stroked="f" strokeweight=".5pt">
                <v:textbox>
                  <w:txbxContent>
                    <w:p w14:paraId="6E3CA952" w14:textId="77777777" w:rsidR="00640ED9" w:rsidRPr="00640ED9" w:rsidRDefault="00640ED9" w:rsidP="00A37863">
                      <w:pPr>
                        <w:jc w:val="right"/>
                        <w:rPr>
                          <w:rFonts w:ascii="BlackChancery" w:hAnsi="BlackChancery"/>
                          <w:color w:val="4D4121"/>
                          <w:sz w:val="20"/>
                          <w:szCs w:val="20"/>
                        </w:rPr>
                      </w:pPr>
                      <w:r w:rsidRPr="00640ED9">
                        <w:rPr>
                          <w:rFonts w:ascii="BlackChancery" w:hAnsi="BlackChancery"/>
                          <w:noProof/>
                          <w:color w:val="4D4121"/>
                          <w:sz w:val="20"/>
                          <w:szCs w:val="20"/>
                        </w:rPr>
                        <w:t>Self (30-foot radius)</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0877604A" wp14:editId="4522B076">
                <wp:simplePos x="0" y="0"/>
                <wp:positionH relativeFrom="column">
                  <wp:posOffset>3326843</wp:posOffset>
                </wp:positionH>
                <wp:positionV relativeFrom="paragraph">
                  <wp:posOffset>-732155</wp:posOffset>
                </wp:positionV>
                <wp:extent cx="368300" cy="908180"/>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086701A6"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7604A" id="Textfeld 329" o:spid="_x0000_s1228" type="#_x0000_t202" style="position:absolute;margin-left:261.95pt;margin-top:-57.65pt;width:29pt;height:71.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" filled="f" stroked="f" strokeweight=".5pt">
                <v:textbox>
                  <w:txbxContent>
                    <w:p w14:paraId="086701A6"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27AF7FF2" wp14:editId="73D56096">
                <wp:simplePos x="0" y="0"/>
                <wp:positionH relativeFrom="column">
                  <wp:posOffset>282083</wp:posOffset>
                </wp:positionH>
                <wp:positionV relativeFrom="paragraph">
                  <wp:posOffset>-731844</wp:posOffset>
                </wp:positionV>
                <wp:extent cx="2743200" cy="553616"/>
                <wp:effectExtent l="0" t="0" r="0" b="5715"/>
                <wp:wrapNone/>
                <wp:docPr id="336" name="Textfeld 336"/>
                <wp:cNvGraphicFramePr/>
                <a:graphic xmlns:a="http://schemas.openxmlformats.org/drawingml/2006/main">
                  <a:graphicData uri="http://schemas.microsoft.com/office/word/2010/wordprocessingShape">
                    <wps:wsp>
                      <wps:cNvSpPr txBox="1"/>
                      <wps:spPr>
                        <a:xfrm>
                          <a:off x="0" y="0"/>
                          <a:ext cx="2743200" cy="553616"/>
                        </a:xfrm>
                        <a:prstGeom prst="rect">
                          <a:avLst/>
                        </a:prstGeom>
                        <a:solidFill>
                          <a:schemeClr val="lt1"/>
                        </a:solidFill>
                        <a:ln w="6350">
                          <a:noFill/>
                        </a:ln>
                      </wps:spPr>
                      <wps:txbx>
                        <w:txbxContent>
                          <w:p w14:paraId="3178F008"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Aura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F7FF2" id="Textfeld 336" o:spid="_x0000_s1229" type="#_x0000_t202" style="position:absolute;margin-left:22.2pt;margin-top:-57.65pt;width:3in;height:43.6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" fillcolor="white [3201]" stroked="f" strokeweight=".5pt">
                <v:textbox>
                  <w:txbxContent>
                    <w:p w14:paraId="3178F008"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Aura of Life</w:t>
                      </w:r>
                    </w:p>
                  </w:txbxContent>
                </v:textbox>
              </v:shape>
            </w:pict>
          </mc:Fallback>
        </mc:AlternateContent>
      </w:r>
      <w:r w:rsidR="00365D5C">
        <w:rPr>
          <w:noProof/>
        </w:rPr>
        <mc:AlternateContent>
          <mc:Choice Requires="wps">
            <w:drawing>
              <wp:anchor distT="0" distB="0" distL="114300" distR="114300" simplePos="0" relativeHeight="251948032" behindDoc="0" locked="0" layoutInCell="1" allowOverlap="1" wp14:anchorId="6304B534" wp14:editId="46A87670">
                <wp:simplePos x="0" y="0"/>
                <wp:positionH relativeFrom="column">
                  <wp:posOffset>-265313</wp:posOffset>
                </wp:positionH>
                <wp:positionV relativeFrom="paragraph">
                  <wp:posOffset>2353478</wp:posOffset>
                </wp:positionV>
                <wp:extent cx="1079500" cy="255037"/>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142832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B534" id="Textfeld 330" o:spid="_x0000_s1230" type="#_x0000_t202" style="position:absolute;margin-left:-20.9pt;margin-top:185.3pt;width:85pt;height:20.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MZdMw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D2HMZdMwIAAF4EAAAOAAAA&#13;&#10;AAAAAAAAAAAAAC4CAABkcnMvZTJvRG9jLnhtbFBLAQItABQABgAIAAAAIQBiLbPH6AAAABABAAAP&#13;&#10;AAAAAAAAAAAAAAAAAI0EAABkcnMvZG93bnJldi54bWxQSwUGAAAAAAQABADzAAAAogUAAAAA&#13;&#10;" filled="f" stroked="f" strokeweight=".5pt">
                <v:textbox>
                  <w:txbxContent>
                    <w:p w14:paraId="7142832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947008" behindDoc="0" locked="0" layoutInCell="1" allowOverlap="1" wp14:anchorId="47D48BC4" wp14:editId="4002B951">
                <wp:simplePos x="0" y="0"/>
                <wp:positionH relativeFrom="column">
                  <wp:posOffset>636647</wp:posOffset>
                </wp:positionH>
                <wp:positionV relativeFrom="paragraph">
                  <wp:posOffset>2608515</wp:posOffset>
                </wp:positionV>
                <wp:extent cx="2207636" cy="584719"/>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231323C0"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8BC4" id="Textfeld 331" o:spid="_x0000_s1231" type="#_x0000_t202" style="position:absolute;margin-left:50.15pt;margin-top:205.4pt;width:173.85pt;height:46.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CzyHMsNQIAAF4EAAAOAAAA&#13;&#10;AAAAAAAAAAAAAC4CAABkcnMvZTJvRG9jLnhtbFBLAQItABQABgAIAAAAIQB/G8M95gAAABABAAAP&#13;&#10;AAAAAAAAAAAAAAAAAI8EAABkcnMvZG93bnJldi54bWxQSwUGAAAAAAQABADzAAAAogUAAAAA&#13;&#10;" filled="f" stroked="f" strokeweight=".5pt">
                <v:textbox>
                  <w:txbxContent>
                    <w:p w14:paraId="231323C0"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v:textbox>
              </v:shape>
            </w:pict>
          </mc:Fallback>
        </mc:AlternateContent>
      </w:r>
      <w:r w:rsidR="00365D5C">
        <w:rPr>
          <w:noProof/>
        </w:rPr>
        <mc:AlternateContent>
          <mc:Choice Requires="wps">
            <w:drawing>
              <wp:anchor distT="0" distB="0" distL="114300" distR="114300" simplePos="0" relativeHeight="251950080" behindDoc="0" locked="0" layoutInCell="1" allowOverlap="1" wp14:anchorId="438C2D78" wp14:editId="10587599">
                <wp:simplePos x="0" y="0"/>
                <wp:positionH relativeFrom="column">
                  <wp:posOffset>-190668</wp:posOffset>
                </wp:positionH>
                <wp:positionV relativeFrom="paragraph">
                  <wp:posOffset>3242996</wp:posOffset>
                </wp:positionV>
                <wp:extent cx="3886200" cy="3222171"/>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6A8F4081"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Life-preserving energy radiates from you in an aura with a 30-foot radius. Until the spell ends, the aura moves with you, centered on you. Each nonhostile creature in the aura (including you) has resistance to necrotic damage, and its hit point maximum can’t be reduced. In addition, a nonhostile, living creature regains 1 hit point when it starts its turn in the aura with 0 hit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2D78" id="Textfeld 332" o:spid="_x0000_s1232" type="#_x0000_t202" style="position:absolute;margin-left:-15pt;margin-top:255.35pt;width:306pt;height:253.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uERsPNwIAAF8EAAAO&#13;&#10;AAAAAAAAAAAAAAAAAC4CAABkcnMvZTJvRG9jLnhtbFBLAQItABQABgAIAAAAIQC5BTv95wAAABEB&#13;&#10;AAAPAAAAAAAAAAAAAAAAAJEEAABkcnMvZG93bnJldi54bWxQSwUGAAAAAAQABADzAAAApQUAAAAA&#13;&#10;" filled="f" stroked="f" strokeweight=".5pt">
                <v:textbox>
                  <w:txbxContent>
                    <w:p w14:paraId="6A8F4081"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Life-preserving energy radiates from you in an aura with a 30-foot radius. Until the spell ends, the aura moves with you, centered on you. Each nonhostile creature in the aura (including you) has resistance to necrotic damage, and its hit point maximum can’t be reduced. In addition, a nonhostile, living creature regains 1 hit point when it starts its turn in the aura with 0 hit points.</w:t>
                      </w:r>
                    </w:p>
                  </w:txbxContent>
                </v:textbox>
              </v:shape>
            </w:pict>
          </mc:Fallback>
        </mc:AlternateContent>
      </w:r>
      <w:r w:rsidR="00365D5C">
        <w:rPr>
          <w:noProof/>
        </w:rPr>
        <mc:AlternateContent>
          <mc:Choice Requires="wps">
            <w:drawing>
              <wp:anchor distT="0" distB="0" distL="114300" distR="114300" simplePos="0" relativeHeight="251944960" behindDoc="0" locked="0" layoutInCell="1" allowOverlap="1" wp14:anchorId="38CB7734" wp14:editId="70A8E546">
                <wp:simplePos x="0" y="0"/>
                <wp:positionH relativeFrom="column">
                  <wp:posOffset>3024505</wp:posOffset>
                </wp:positionH>
                <wp:positionV relativeFrom="paragraph">
                  <wp:posOffset>2110105</wp:posOffset>
                </wp:positionV>
                <wp:extent cx="1079500" cy="2794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EF34651"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7734" id="Textfeld 335" o:spid="_x0000_s1233" type="#_x0000_t202" style="position:absolute;margin-left:238.15pt;margin-top:166.15pt;width:85pt;height: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jeq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12jeqNAIAAF4EAAAOAAAAAAAA&#13;&#10;AAAAAAAAAC4CAABkcnMvZTJvRG9jLnhtbFBLAQItABQABgAIAAAAIQA9XdDX5AAAABABAAAPAAAA&#13;&#10;AAAAAAAAAAAAAI4EAABkcnMvZG93bnJldi54bWxQSwUGAAAAAAQABADzAAAAnwUAAAAA&#13;&#10;" filled="f" stroked="f" strokeweight=".5pt">
                <v:textbox>
                  <w:txbxContent>
                    <w:p w14:paraId="7EF34651"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v:textbox>
              </v:shape>
            </w:pict>
          </mc:Fallback>
        </mc:AlternateContent>
      </w:r>
      <w:r w:rsidR="00365D5C">
        <w:rPr>
          <w:noProof/>
        </w:rPr>
        <w:drawing>
          <wp:anchor distT="0" distB="0" distL="114300" distR="114300" simplePos="0" relativeHeight="251943936" behindDoc="0" locked="0" layoutInCell="1" allowOverlap="1" wp14:anchorId="1A70910A" wp14:editId="6B78E19B">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942912" behindDoc="0" locked="0" layoutInCell="1" allowOverlap="1" wp14:anchorId="1773E143" wp14:editId="2D4A71AA">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7FC5E98" w14:textId="7C3DC6C9" w:rsidR="00365D5C" w:rsidRDefault="00640ED9" w:rsidP="007717E6">
      <w:pPr>
        <w:sectPr w:rsidR="00365D5C" w:rsidSect="00365D5C">
          <w:headerReference w:type="even" r:id="rId164"/>
          <w:headerReference w:type="default" r:id="rId165"/>
          <w:footerReference w:type="even" r:id="rId166"/>
          <w:footerReference w:type="default" r:id="rId167"/>
          <w:headerReference w:type="first" r:id="rId168"/>
          <w:footerReference w:type="first" r:id="rId16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57248" behindDoc="0" locked="0" layoutInCell="1" allowOverlap="1" wp14:anchorId="2042B4F1" wp14:editId="58D776D7">
                <wp:simplePos x="0" y="0"/>
                <wp:positionH relativeFrom="column">
                  <wp:posOffset>2695600</wp:posOffset>
                </wp:positionH>
                <wp:positionV relativeFrom="paragraph">
                  <wp:posOffset>2390801</wp:posOffset>
                </wp:positionV>
                <wp:extent cx="1262743" cy="429208"/>
                <wp:effectExtent l="0" t="0" r="0" b="0"/>
                <wp:wrapNone/>
                <wp:docPr id="347" name="Textfeld 347"/>
                <wp:cNvGraphicFramePr/>
                <a:graphic xmlns:a="http://schemas.openxmlformats.org/drawingml/2006/main">
                  <a:graphicData uri="http://schemas.microsoft.com/office/word/2010/wordprocessingShape">
                    <wps:wsp>
                      <wps:cNvSpPr txBox="1"/>
                      <wps:spPr>
                        <a:xfrm>
                          <a:off x="0" y="0"/>
                          <a:ext cx="1262743" cy="429208"/>
                        </a:xfrm>
                        <a:prstGeom prst="rect">
                          <a:avLst/>
                        </a:prstGeom>
                        <a:noFill/>
                        <a:ln w="6350">
                          <a:noFill/>
                        </a:ln>
                      </wps:spPr>
                      <wps:txbx>
                        <w:txbxContent>
                          <w:p w14:paraId="0AAB40BB"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2B4F1" id="Textfeld 347" o:spid="_x0000_s1234" type="#_x0000_t202" style="position:absolute;margin-left:212.25pt;margin-top:188.25pt;width:99.45pt;height:33.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" filled="f" stroked="f" strokeweight=".5pt">
                <v:textbox>
                  <w:txbxContent>
                    <w:p w14:paraId="0AAB40BB"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013B8B8D" wp14:editId="43245DE0">
                <wp:simplePos x="0" y="0"/>
                <wp:positionH relativeFrom="column">
                  <wp:posOffset>-775387</wp:posOffset>
                </wp:positionH>
                <wp:positionV relativeFrom="paragraph">
                  <wp:posOffset>2110883</wp:posOffset>
                </wp:positionV>
                <wp:extent cx="1322096" cy="279400"/>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1322096" cy="279400"/>
                        </a:xfrm>
                        <a:prstGeom prst="rect">
                          <a:avLst/>
                        </a:prstGeom>
                        <a:noFill/>
                        <a:ln w="6350">
                          <a:noFill/>
                        </a:ln>
                      </wps:spPr>
                      <wps:txbx>
                        <w:txbxContent>
                          <w:p w14:paraId="5A6B2CBD" w14:textId="77777777" w:rsidR="00640ED9" w:rsidRPr="00640ED9" w:rsidRDefault="00640ED9" w:rsidP="00A37863">
                            <w:pPr>
                              <w:jc w:val="right"/>
                              <w:rPr>
                                <w:rFonts w:ascii="BlackChancery" w:hAnsi="BlackChancery"/>
                                <w:color w:val="4D4121"/>
                                <w:sz w:val="20"/>
                                <w:szCs w:val="20"/>
                              </w:rPr>
                            </w:pPr>
                            <w:r w:rsidRPr="00640ED9">
                              <w:rPr>
                                <w:rFonts w:ascii="BlackChancery" w:hAnsi="BlackChancery"/>
                                <w:noProof/>
                                <w:color w:val="4D4121"/>
                                <w:sz w:val="20"/>
                                <w:szCs w:val="20"/>
                              </w:rPr>
                              <w:t>Self (30-foot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8B8D" id="Textfeld 346" o:spid="_x0000_s1235" type="#_x0000_t202" style="position:absolute;margin-left:-61.05pt;margin-top:166.2pt;width:104.1pt;height:2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" filled="f" stroked="f" strokeweight=".5pt">
                <v:textbox>
                  <w:txbxContent>
                    <w:p w14:paraId="5A6B2CBD" w14:textId="77777777" w:rsidR="00640ED9" w:rsidRPr="00640ED9" w:rsidRDefault="00640ED9" w:rsidP="00A37863">
                      <w:pPr>
                        <w:jc w:val="right"/>
                        <w:rPr>
                          <w:rFonts w:ascii="BlackChancery" w:hAnsi="BlackChancery"/>
                          <w:color w:val="4D4121"/>
                          <w:sz w:val="20"/>
                          <w:szCs w:val="20"/>
                        </w:rPr>
                      </w:pPr>
                      <w:r w:rsidRPr="00640ED9">
                        <w:rPr>
                          <w:rFonts w:ascii="BlackChancery" w:hAnsi="BlackChancery"/>
                          <w:noProof/>
                          <w:color w:val="4D4121"/>
                          <w:sz w:val="20"/>
                          <w:szCs w:val="20"/>
                        </w:rPr>
                        <w:t>Self (30-foot radius)</w:t>
                      </w: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1AB67EFE" wp14:editId="5E48AE4D">
                <wp:simplePos x="0" y="0"/>
                <wp:positionH relativeFrom="column">
                  <wp:posOffset>282083</wp:posOffset>
                </wp:positionH>
                <wp:positionV relativeFrom="paragraph">
                  <wp:posOffset>-731844</wp:posOffset>
                </wp:positionV>
                <wp:extent cx="2743200" cy="553616"/>
                <wp:effectExtent l="0" t="0" r="0" b="5715"/>
                <wp:wrapNone/>
                <wp:docPr id="349" name="Textfeld 349"/>
                <wp:cNvGraphicFramePr/>
                <a:graphic xmlns:a="http://schemas.openxmlformats.org/drawingml/2006/main">
                  <a:graphicData uri="http://schemas.microsoft.com/office/word/2010/wordprocessingShape">
                    <wps:wsp>
                      <wps:cNvSpPr txBox="1"/>
                      <wps:spPr>
                        <a:xfrm>
                          <a:off x="0" y="0"/>
                          <a:ext cx="2743200" cy="553616"/>
                        </a:xfrm>
                        <a:prstGeom prst="rect">
                          <a:avLst/>
                        </a:prstGeom>
                        <a:solidFill>
                          <a:schemeClr val="lt1"/>
                        </a:solidFill>
                        <a:ln w="6350">
                          <a:noFill/>
                        </a:ln>
                      </wps:spPr>
                      <wps:txbx>
                        <w:txbxContent>
                          <w:p w14:paraId="043529F9"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Aura of Purity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67EFE" id="Textfeld 349" o:spid="_x0000_s1236" type="#_x0000_t202" style="position:absolute;margin-left:22.2pt;margin-top:-57.65pt;width:3in;height:43.6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" fillcolor="white [3201]" stroked="f" strokeweight=".5pt">
                <v:textbox>
                  <w:txbxContent>
                    <w:p w14:paraId="043529F9"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Aura of Purity</w:t>
                      </w:r>
                    </w:p>
                  </w:txbxContent>
                </v:textbox>
              </v:shape>
            </w:pict>
          </mc:Fallback>
        </mc:AlternateContent>
      </w:r>
      <w:r w:rsidR="00365D5C">
        <w:rPr>
          <w:noProof/>
        </w:rPr>
        <mc:AlternateContent>
          <mc:Choice Requires="wps">
            <w:drawing>
              <wp:anchor distT="0" distB="0" distL="114300" distR="114300" simplePos="0" relativeHeight="251953152" behindDoc="0" locked="0" layoutInCell="1" allowOverlap="1" wp14:anchorId="3E75D976" wp14:editId="4A245CCF">
                <wp:simplePos x="0" y="0"/>
                <wp:positionH relativeFrom="column">
                  <wp:posOffset>3348355</wp:posOffset>
                </wp:positionH>
                <wp:positionV relativeFrom="paragraph">
                  <wp:posOffset>-732362</wp:posOffset>
                </wp:positionV>
                <wp:extent cx="368300" cy="908180"/>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32DA837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5D976" id="Textfeld 342" o:spid="_x0000_s1237" type="#_x0000_t202" style="position:absolute;margin-left:263.65pt;margin-top:-57.65pt;width:29pt;height:71.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" filled="f" stroked="f" strokeweight=".5pt">
                <v:textbox>
                  <w:txbxContent>
                    <w:p w14:paraId="32DA8378"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365D5C">
        <w:rPr>
          <w:noProof/>
        </w:rPr>
        <mc:AlternateContent>
          <mc:Choice Requires="wps">
            <w:drawing>
              <wp:anchor distT="0" distB="0" distL="114300" distR="114300" simplePos="0" relativeHeight="251959296" behindDoc="0" locked="0" layoutInCell="1" allowOverlap="1" wp14:anchorId="70093BFA" wp14:editId="2D4ECA4D">
                <wp:simplePos x="0" y="0"/>
                <wp:positionH relativeFrom="column">
                  <wp:posOffset>-265313</wp:posOffset>
                </wp:positionH>
                <wp:positionV relativeFrom="paragraph">
                  <wp:posOffset>2353478</wp:posOffset>
                </wp:positionV>
                <wp:extent cx="1079500" cy="255037"/>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0598971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3BFA" id="Textfeld 343" o:spid="_x0000_s1238" type="#_x0000_t202" style="position:absolute;margin-left:-20.9pt;margin-top:185.3pt;width:85pt;height:20.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D2h2to1AgAAXgQAAA4A&#13;&#10;AAAAAAAAAAAAAAAALgIAAGRycy9lMm9Eb2MueG1sUEsBAi0AFAAGAAgAAAAhAGIts8foAAAAEAEA&#13;&#10;AA8AAAAAAAAAAAAAAAAAjwQAAGRycy9kb3ducmV2LnhtbFBLBQYAAAAABAAEAPMAAACkBQAAAAA=&#13;&#10;" filled="f" stroked="f" strokeweight=".5pt">
                <v:textbox>
                  <w:txbxContent>
                    <w:p w14:paraId="0598971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958272" behindDoc="0" locked="0" layoutInCell="1" allowOverlap="1" wp14:anchorId="42B3B5C7" wp14:editId="035169EA">
                <wp:simplePos x="0" y="0"/>
                <wp:positionH relativeFrom="column">
                  <wp:posOffset>636647</wp:posOffset>
                </wp:positionH>
                <wp:positionV relativeFrom="paragraph">
                  <wp:posOffset>2608515</wp:posOffset>
                </wp:positionV>
                <wp:extent cx="2207636" cy="584719"/>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2CB7D69E"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B5C7" id="Textfeld 344" o:spid="_x0000_s1239" type="#_x0000_t202" style="position:absolute;margin-left:50.15pt;margin-top:205.4pt;width:173.85pt;height:46.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DYr1/hNQIAAF4EAAAOAAAA&#13;&#10;AAAAAAAAAAAAAC4CAABkcnMvZTJvRG9jLnhtbFBLAQItABQABgAIAAAAIQB/G8M95gAAABABAAAP&#13;&#10;AAAAAAAAAAAAAAAAAI8EAABkcnMvZG93bnJldi54bWxQSwUGAAAAAAQABADzAAAAogUAAAAA&#13;&#10;" filled="f" stroked="f" strokeweight=".5pt">
                <v:textbox>
                  <w:txbxContent>
                    <w:p w14:paraId="2CB7D69E"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v:textbox>
              </v:shape>
            </w:pict>
          </mc:Fallback>
        </mc:AlternateContent>
      </w:r>
      <w:r w:rsidR="00365D5C">
        <w:rPr>
          <w:noProof/>
        </w:rPr>
        <mc:AlternateContent>
          <mc:Choice Requires="wps">
            <w:drawing>
              <wp:anchor distT="0" distB="0" distL="114300" distR="114300" simplePos="0" relativeHeight="251961344" behindDoc="0" locked="0" layoutInCell="1" allowOverlap="1" wp14:anchorId="6558E895" wp14:editId="37966531">
                <wp:simplePos x="0" y="0"/>
                <wp:positionH relativeFrom="column">
                  <wp:posOffset>-190668</wp:posOffset>
                </wp:positionH>
                <wp:positionV relativeFrom="paragraph">
                  <wp:posOffset>3242996</wp:posOffset>
                </wp:positionV>
                <wp:extent cx="3886200" cy="3222171"/>
                <wp:effectExtent l="0" t="0" r="0" b="0"/>
                <wp:wrapNone/>
                <wp:docPr id="345" name="Textfeld 345"/>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60E57BE9"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Purifying energy radiates from you in an aura with a 30-foot radius. Until the spell ends, the aura moves with you, centered on you. Each nonhostile creature in the aura (including you) can’t become diseased, has resistance to poison damage, and has advantage on saving throws against effects that cause any of the following conditions: blinded, charmed, deafened, frightened, paralyzed, poisoned, and stunned.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E895" id="Textfeld 345" o:spid="_x0000_s1240" type="#_x0000_t202" style="position:absolute;margin-left:-15pt;margin-top:255.35pt;width:306pt;height:253.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AA6IVINwIAAF8EAAAO&#13;&#10;AAAAAAAAAAAAAAAAAC4CAABkcnMvZTJvRG9jLnhtbFBLAQItABQABgAIAAAAIQC5BTv95wAAABEB&#13;&#10;AAAPAAAAAAAAAAAAAAAAAJEEAABkcnMvZG93bnJldi54bWxQSwUGAAAAAAQABADzAAAApQUAAAAA&#13;&#10;" filled="f" stroked="f" strokeweight=".5pt">
                <v:textbox>
                  <w:txbxContent>
                    <w:p w14:paraId="60E57BE9"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Purifying energy radiates from you in an aura with a 30-foot radius. Until the spell ends, the aura moves with you, centered on you. Each nonhostile creature in the aura (including you) can’t become diseased, has resistance to poison damage, and has advantage on saving throws against effects that cause any of the following conditions: blinded, charmed, deafened, frightened, paralyzed, poisoned, and stunned.</w:t>
                      </w:r>
                    </w:p>
                  </w:txbxContent>
                </v:textbox>
              </v:shape>
            </w:pict>
          </mc:Fallback>
        </mc:AlternateContent>
      </w:r>
      <w:r w:rsidR="00365D5C">
        <w:rPr>
          <w:noProof/>
        </w:rPr>
        <mc:AlternateContent>
          <mc:Choice Requires="wps">
            <w:drawing>
              <wp:anchor distT="0" distB="0" distL="114300" distR="114300" simplePos="0" relativeHeight="251956224" behindDoc="0" locked="0" layoutInCell="1" allowOverlap="1" wp14:anchorId="1C43A600" wp14:editId="6A44030C">
                <wp:simplePos x="0" y="0"/>
                <wp:positionH relativeFrom="column">
                  <wp:posOffset>3024505</wp:posOffset>
                </wp:positionH>
                <wp:positionV relativeFrom="paragraph">
                  <wp:posOffset>2110105</wp:posOffset>
                </wp:positionV>
                <wp:extent cx="1079500" cy="279400"/>
                <wp:effectExtent l="0" t="0" r="0" b="0"/>
                <wp:wrapNone/>
                <wp:docPr id="348" name="Textfeld 3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45D93F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A600" id="Textfeld 348" o:spid="_x0000_s1241" type="#_x0000_t202" style="position:absolute;margin-left:238.15pt;margin-top:166.15pt;width:85pt;height: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Xlj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goXljNAIAAF4EAAAOAAAAAAAA&#13;&#10;AAAAAAAAAC4CAABkcnMvZTJvRG9jLnhtbFBLAQItABQABgAIAAAAIQA9XdDX5AAAABABAAAPAAAA&#13;&#10;AAAAAAAAAAAAAI4EAABkcnMvZG93bnJldi54bWxQSwUGAAAAAAQABADzAAAAnwUAAAAA&#13;&#10;" filled="f" stroked="f" strokeweight=".5pt">
                <v:textbox>
                  <w:txbxContent>
                    <w:p w14:paraId="145D93F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v:textbox>
              </v:shape>
            </w:pict>
          </mc:Fallback>
        </mc:AlternateContent>
      </w:r>
      <w:r w:rsidR="00365D5C">
        <w:rPr>
          <w:noProof/>
        </w:rPr>
        <w:drawing>
          <wp:anchor distT="0" distB="0" distL="114300" distR="114300" simplePos="0" relativeHeight="251955200" behindDoc="0" locked="0" layoutInCell="1" allowOverlap="1" wp14:anchorId="4E35D447" wp14:editId="021D775F">
            <wp:simplePos x="0" y="0"/>
            <wp:positionH relativeFrom="margin">
              <wp:posOffset>3699510</wp:posOffset>
            </wp:positionH>
            <wp:positionV relativeFrom="margin">
              <wp:posOffset>433814</wp:posOffset>
            </wp:positionV>
            <wp:extent cx="582338" cy="14732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954176" behindDoc="0" locked="0" layoutInCell="1" allowOverlap="1" wp14:anchorId="3F79273E" wp14:editId="3AD0C180">
            <wp:simplePos x="0" y="0"/>
            <wp:positionH relativeFrom="margin">
              <wp:posOffset>-772795</wp:posOffset>
            </wp:positionH>
            <wp:positionV relativeFrom="margin">
              <wp:posOffset>430530</wp:posOffset>
            </wp:positionV>
            <wp:extent cx="582338" cy="1473200"/>
            <wp:effectExtent l="0" t="0" r="0" b="0"/>
            <wp:wrapSquare wrapText="bothSides"/>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7C5CDCD" w14:textId="1E9C1D80" w:rsidR="00365D5C" w:rsidRDefault="00640ED9" w:rsidP="007717E6">
      <w:pPr>
        <w:sectPr w:rsidR="00365D5C" w:rsidSect="00365D5C">
          <w:headerReference w:type="even" r:id="rId170"/>
          <w:headerReference w:type="default" r:id="rId171"/>
          <w:footerReference w:type="even" r:id="rId172"/>
          <w:footerReference w:type="default" r:id="rId173"/>
          <w:headerReference w:type="first" r:id="rId174"/>
          <w:footerReference w:type="first" r:id="rId17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8512" behindDoc="0" locked="0" layoutInCell="1" allowOverlap="1" wp14:anchorId="0A88462D" wp14:editId="2891B742">
                <wp:simplePos x="0" y="0"/>
                <wp:positionH relativeFrom="column">
                  <wp:posOffset>2695601</wp:posOffset>
                </wp:positionH>
                <wp:positionV relativeFrom="paragraph">
                  <wp:posOffset>2390801</wp:posOffset>
                </wp:positionV>
                <wp:extent cx="1343608" cy="391886"/>
                <wp:effectExtent l="0" t="0" r="0" b="0"/>
                <wp:wrapNone/>
                <wp:docPr id="360" name="Textfeld 360"/>
                <wp:cNvGraphicFramePr/>
                <a:graphic xmlns:a="http://schemas.openxmlformats.org/drawingml/2006/main">
                  <a:graphicData uri="http://schemas.microsoft.com/office/word/2010/wordprocessingShape">
                    <wps:wsp>
                      <wps:cNvSpPr txBox="1"/>
                      <wps:spPr>
                        <a:xfrm>
                          <a:off x="0" y="0"/>
                          <a:ext cx="1343608" cy="391886"/>
                        </a:xfrm>
                        <a:prstGeom prst="rect">
                          <a:avLst/>
                        </a:prstGeom>
                        <a:noFill/>
                        <a:ln w="6350">
                          <a:noFill/>
                        </a:ln>
                      </wps:spPr>
                      <wps:txbx>
                        <w:txbxContent>
                          <w:p w14:paraId="4A6F8515"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462D" id="Textfeld 360" o:spid="_x0000_s1242" type="#_x0000_t202" style="position:absolute;margin-left:212.25pt;margin-top:188.25pt;width:105.8pt;height:30.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" filled="f" stroked="f" strokeweight=".5pt">
                <v:textbox>
                  <w:txbxContent>
                    <w:p w14:paraId="4A6F8515"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3BB31E3C" wp14:editId="7D69A38B">
                <wp:simplePos x="0" y="0"/>
                <wp:positionH relativeFrom="column">
                  <wp:posOffset>3348743</wp:posOffset>
                </wp:positionH>
                <wp:positionV relativeFrom="paragraph">
                  <wp:posOffset>-731844</wp:posOffset>
                </wp:positionV>
                <wp:extent cx="503853" cy="908050"/>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503853" cy="908050"/>
                        </a:xfrm>
                        <a:prstGeom prst="rect">
                          <a:avLst/>
                        </a:prstGeom>
                        <a:noFill/>
                        <a:ln w="6350">
                          <a:noFill/>
                        </a:ln>
                      </wps:spPr>
                      <wps:txbx>
                        <w:txbxContent>
                          <w:p w14:paraId="0D400575"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1E3C" id="Textfeld 355" o:spid="_x0000_s1243" type="#_x0000_t202" style="position:absolute;margin-left:263.7pt;margin-top:-57.65pt;width:39.65pt;height:7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" filled="f" stroked="f" strokeweight=".5pt">
                <v:textbox>
                  <w:txbxContent>
                    <w:p w14:paraId="0D400575"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4C29A262" wp14:editId="055F97D7">
                <wp:simplePos x="0" y="0"/>
                <wp:positionH relativeFrom="column">
                  <wp:posOffset>282083</wp:posOffset>
                </wp:positionH>
                <wp:positionV relativeFrom="paragraph">
                  <wp:posOffset>-731844</wp:posOffset>
                </wp:positionV>
                <wp:extent cx="2743200" cy="553616"/>
                <wp:effectExtent l="0" t="0" r="0" b="5715"/>
                <wp:wrapNone/>
                <wp:docPr id="362" name="Textfeld 362"/>
                <wp:cNvGraphicFramePr/>
                <a:graphic xmlns:a="http://schemas.openxmlformats.org/drawingml/2006/main">
                  <a:graphicData uri="http://schemas.microsoft.com/office/word/2010/wordprocessingShape">
                    <wps:wsp>
                      <wps:cNvSpPr txBox="1"/>
                      <wps:spPr>
                        <a:xfrm>
                          <a:off x="0" y="0"/>
                          <a:ext cx="2743200" cy="553616"/>
                        </a:xfrm>
                        <a:prstGeom prst="rect">
                          <a:avLst/>
                        </a:prstGeom>
                        <a:solidFill>
                          <a:schemeClr val="lt1"/>
                        </a:solidFill>
                        <a:ln w="6350">
                          <a:noFill/>
                        </a:ln>
                      </wps:spPr>
                      <wps:txbx>
                        <w:txbxContent>
                          <w:p w14:paraId="5E863F53"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Banishing Smite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9A262" id="Textfeld 362" o:spid="_x0000_s1244" type="#_x0000_t202" style="position:absolute;margin-left:22.2pt;margin-top:-57.65pt;width:3in;height:43.6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" fillcolor="white [3201]" stroked="f" strokeweight=".5pt">
                <v:textbox>
                  <w:txbxContent>
                    <w:p w14:paraId="5E863F53"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Banishing Smite</w:t>
                      </w:r>
                    </w:p>
                  </w:txbxContent>
                </v:textbox>
              </v:shape>
            </w:pict>
          </mc:Fallback>
        </mc:AlternateContent>
      </w:r>
      <w:r w:rsidR="00365D5C">
        <w:rPr>
          <w:noProof/>
        </w:rPr>
        <mc:AlternateContent>
          <mc:Choice Requires="wps">
            <w:drawing>
              <wp:anchor distT="0" distB="0" distL="114300" distR="114300" simplePos="0" relativeHeight="251970560" behindDoc="0" locked="0" layoutInCell="1" allowOverlap="1" wp14:anchorId="2BDB8983" wp14:editId="20373D49">
                <wp:simplePos x="0" y="0"/>
                <wp:positionH relativeFrom="column">
                  <wp:posOffset>-265313</wp:posOffset>
                </wp:positionH>
                <wp:positionV relativeFrom="paragraph">
                  <wp:posOffset>2353478</wp:posOffset>
                </wp:positionV>
                <wp:extent cx="1079500" cy="255037"/>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6BCB82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8983" id="Textfeld 356" o:spid="_x0000_s1245" type="#_x0000_t202" style="position:absolute;margin-left:-20.9pt;margin-top:185.3pt;width:85pt;height:20.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MeNXis1AgAAXgQAAA4A&#13;&#10;AAAAAAAAAAAAAAAALgIAAGRycy9lMm9Eb2MueG1sUEsBAi0AFAAGAAgAAAAhAGIts8foAAAAEAEA&#13;&#10;AA8AAAAAAAAAAAAAAAAAjwQAAGRycy9kb3ducmV2LnhtbFBLBQYAAAAABAAEAPMAAACkBQAAAAA=&#13;&#10;" filled="f" stroked="f" strokeweight=".5pt">
                <v:textbox>
                  <w:txbxContent>
                    <w:p w14:paraId="56BCB82D"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bonus action</w:t>
                      </w:r>
                    </w:p>
                  </w:txbxContent>
                </v:textbox>
              </v:shape>
            </w:pict>
          </mc:Fallback>
        </mc:AlternateContent>
      </w:r>
      <w:r w:rsidR="00365D5C">
        <w:rPr>
          <w:noProof/>
        </w:rPr>
        <mc:AlternateContent>
          <mc:Choice Requires="wps">
            <w:drawing>
              <wp:anchor distT="0" distB="0" distL="114300" distR="114300" simplePos="0" relativeHeight="251969536" behindDoc="0" locked="0" layoutInCell="1" allowOverlap="1" wp14:anchorId="0236D312" wp14:editId="0C4BF9D6">
                <wp:simplePos x="0" y="0"/>
                <wp:positionH relativeFrom="column">
                  <wp:posOffset>636647</wp:posOffset>
                </wp:positionH>
                <wp:positionV relativeFrom="paragraph">
                  <wp:posOffset>2608515</wp:posOffset>
                </wp:positionV>
                <wp:extent cx="2207636" cy="584719"/>
                <wp:effectExtent l="0" t="0" r="0" b="0"/>
                <wp:wrapNone/>
                <wp:docPr id="357" name="Textfeld 357"/>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10172F7E"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D312" id="Textfeld 357" o:spid="_x0000_s1246" type="#_x0000_t202" style="position:absolute;margin-left:50.15pt;margin-top:205.4pt;width:173.85pt;height:46.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BftuPdNQIAAF4EAAAOAAAA&#13;&#10;AAAAAAAAAAAAAC4CAABkcnMvZTJvRG9jLnhtbFBLAQItABQABgAIAAAAIQB/G8M95gAAABABAAAP&#13;&#10;AAAAAAAAAAAAAAAAAI8EAABkcnMvZG93bnJldi54bWxQSwUGAAAAAAQABADzAAAAogUAAAAA&#13;&#10;" filled="f" stroked="f" strokeweight=".5pt">
                <v:textbox>
                  <w:txbxContent>
                    <w:p w14:paraId="10172F7E"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v:textbox>
              </v:shape>
            </w:pict>
          </mc:Fallback>
        </mc:AlternateContent>
      </w:r>
      <w:r w:rsidR="00365D5C">
        <w:rPr>
          <w:noProof/>
        </w:rPr>
        <mc:AlternateContent>
          <mc:Choice Requires="wps">
            <w:drawing>
              <wp:anchor distT="0" distB="0" distL="114300" distR="114300" simplePos="0" relativeHeight="251972608" behindDoc="0" locked="0" layoutInCell="1" allowOverlap="1" wp14:anchorId="59BC453C" wp14:editId="26B8EC00">
                <wp:simplePos x="0" y="0"/>
                <wp:positionH relativeFrom="column">
                  <wp:posOffset>-190668</wp:posOffset>
                </wp:positionH>
                <wp:positionV relativeFrom="paragraph">
                  <wp:posOffset>3242996</wp:posOffset>
                </wp:positionV>
                <wp:extent cx="3886200" cy="3222171"/>
                <wp:effectExtent l="0" t="0" r="0" b="0"/>
                <wp:wrapNone/>
                <wp:docPr id="358" name="Textfeld 358"/>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7677B236"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weapon attack before this spell ends, your weapon crackles with force, and the attack deals an extra 5d10 force damage to the target. Additionally, if this attack reduces the target to 50 hit points or fewer, you banish it. If the target is native to a different plane of existence than the one you’re on, the target disappears, returning to its home plane. If the target is native to the plane you’re on, the creature vanishes into a harmless demiplane. While there, the target is incapacitated. It remains there until the spell ends, at which point the target reappears in the space it left or in the nearest unoccupied space if that space is occupied.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453C" id="Textfeld 358" o:spid="_x0000_s1247" type="#_x0000_t202" style="position:absolute;margin-left:-15pt;margin-top:255.35pt;width:306pt;height:253.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Gs6HHs2AgAAXwQAAA4A&#13;&#10;AAAAAAAAAAAAAAAALgIAAGRycy9lMm9Eb2MueG1sUEsBAi0AFAAGAAgAAAAhALkFO/3nAAAAEQEA&#13;&#10;AA8AAAAAAAAAAAAAAAAAkAQAAGRycy9kb3ducmV2LnhtbFBLBQYAAAAABAAEAPMAAACkBQAAAAA=&#13;&#10;" filled="f" stroked="f" strokeweight=".5pt">
                <v:textbox>
                  <w:txbxContent>
                    <w:p w14:paraId="7677B236"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hit a creature with a weapon attack before this spell ends, your weapon crackles with force, and the attack deals an extra 5d10 force damage to the target. Additionally, if this attack reduces the target to 50 hit points or fewer, you banish it. If the target is native to a different plane of existence than the one you’re on, the target disappears, returning to its home plane. If the target is native to the plane you’re on, the creature vanishes into a harmless demiplane. While there, the target is incapacitated. It remains there until the spell ends, at which point the target reappears in the space it left or in the nearest unoccupied space if that space is occupied.</w:t>
                      </w:r>
                    </w:p>
                  </w:txbxContent>
                </v:textbox>
              </v:shape>
            </w:pict>
          </mc:Fallback>
        </mc:AlternateContent>
      </w:r>
      <w:r w:rsidR="00365D5C">
        <w:rPr>
          <w:noProof/>
        </w:rPr>
        <mc:AlternateContent>
          <mc:Choice Requires="wps">
            <w:drawing>
              <wp:anchor distT="0" distB="0" distL="114300" distR="114300" simplePos="0" relativeHeight="251971584" behindDoc="0" locked="0" layoutInCell="1" allowOverlap="1" wp14:anchorId="1F42850F" wp14:editId="4618A2A6">
                <wp:simplePos x="0" y="0"/>
                <wp:positionH relativeFrom="column">
                  <wp:posOffset>-533400</wp:posOffset>
                </wp:positionH>
                <wp:positionV relativeFrom="paragraph">
                  <wp:posOffset>2108200</wp:posOffset>
                </wp:positionV>
                <wp:extent cx="1079500" cy="279400"/>
                <wp:effectExtent l="0" t="0" r="0" b="0"/>
                <wp:wrapNone/>
                <wp:docPr id="359" name="Textfeld 35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40062E6"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850F" id="Textfeld 359" o:spid="_x0000_s1248" type="#_x0000_t202" style="position:absolute;margin-left:-42pt;margin-top:166pt;width:85pt;height: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aF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nL9oU0AgAAXgQAAA4AAAAAAAAA&#13;&#10;AAAAAAAALgIAAGRycy9lMm9Eb2MueG1sUEsBAi0AFAAGAAgAAAAhAPSCsMDjAAAADwEAAA8AAAAA&#13;&#10;AAAAAAAAAAAAjgQAAGRycy9kb3ducmV2LnhtbFBLBQYAAAAABAAEAPMAAACeBQAAAAA=&#13;&#10;" filled="f" stroked="f" strokeweight=".5pt">
                <v:textbox>
                  <w:txbxContent>
                    <w:p w14:paraId="440062E6"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sidR="00365D5C">
        <w:rPr>
          <w:noProof/>
        </w:rPr>
        <mc:AlternateContent>
          <mc:Choice Requires="wps">
            <w:drawing>
              <wp:anchor distT="0" distB="0" distL="114300" distR="114300" simplePos="0" relativeHeight="251967488" behindDoc="0" locked="0" layoutInCell="1" allowOverlap="1" wp14:anchorId="719DB191" wp14:editId="49B20601">
                <wp:simplePos x="0" y="0"/>
                <wp:positionH relativeFrom="column">
                  <wp:posOffset>3024505</wp:posOffset>
                </wp:positionH>
                <wp:positionV relativeFrom="paragraph">
                  <wp:posOffset>2110105</wp:posOffset>
                </wp:positionV>
                <wp:extent cx="1079500" cy="27940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D6D0C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B191" id="Textfeld 361" o:spid="_x0000_s1249" type="#_x0000_t202" style="position:absolute;margin-left:238.15pt;margin-top:166.15pt;width:85pt;height:2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f6UncNAIAAF4EAAAOAAAAAAAA&#13;&#10;AAAAAAAAAC4CAABkcnMvZTJvRG9jLnhtbFBLAQItABQABgAIAAAAIQA9XdDX5AAAABABAAAPAAAA&#13;&#10;AAAAAAAAAAAAAI4EAABkcnMvZG93bnJldi54bWxQSwUGAAAAAAQABADzAAAAnwUAAAAA&#13;&#10;" filled="f" stroked="f" strokeweight=".5pt">
                <v:textbox>
                  <w:txbxContent>
                    <w:p w14:paraId="4FD6D0C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sidR="00365D5C">
        <w:rPr>
          <w:noProof/>
        </w:rPr>
        <w:drawing>
          <wp:anchor distT="0" distB="0" distL="114300" distR="114300" simplePos="0" relativeHeight="251966464" behindDoc="0" locked="0" layoutInCell="1" allowOverlap="1" wp14:anchorId="4D9D37CB" wp14:editId="23724203">
            <wp:simplePos x="0" y="0"/>
            <wp:positionH relativeFrom="margin">
              <wp:posOffset>3699510</wp:posOffset>
            </wp:positionH>
            <wp:positionV relativeFrom="margin">
              <wp:posOffset>433814</wp:posOffset>
            </wp:positionV>
            <wp:extent cx="582338" cy="1473200"/>
            <wp:effectExtent l="0" t="0" r="0" b="0"/>
            <wp:wrapSquare wrapText="bothSides"/>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965440" behindDoc="0" locked="0" layoutInCell="1" allowOverlap="1" wp14:anchorId="715B29B4" wp14:editId="0F14CB2C">
            <wp:simplePos x="0" y="0"/>
            <wp:positionH relativeFrom="margin">
              <wp:posOffset>-772795</wp:posOffset>
            </wp:positionH>
            <wp:positionV relativeFrom="margin">
              <wp:posOffset>430530</wp:posOffset>
            </wp:positionV>
            <wp:extent cx="582338" cy="1473200"/>
            <wp:effectExtent l="0" t="0" r="0" b="0"/>
            <wp:wrapSquare wrapText="bothSides"/>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A75107B" w14:textId="4F8AF522" w:rsidR="00365D5C" w:rsidRDefault="00640ED9" w:rsidP="007717E6">
      <w:pPr>
        <w:sectPr w:rsidR="00365D5C" w:rsidSect="00365D5C">
          <w:headerReference w:type="even" r:id="rId176"/>
          <w:headerReference w:type="default" r:id="rId177"/>
          <w:footerReference w:type="even" r:id="rId178"/>
          <w:footerReference w:type="default" r:id="rId179"/>
          <w:headerReference w:type="first" r:id="rId180"/>
          <w:footerReference w:type="first" r:id="rId18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79776" behindDoc="0" locked="0" layoutInCell="1" allowOverlap="1" wp14:anchorId="25D21FC8" wp14:editId="2E811A2E">
                <wp:simplePos x="0" y="0"/>
                <wp:positionH relativeFrom="column">
                  <wp:posOffset>2695601</wp:posOffset>
                </wp:positionH>
                <wp:positionV relativeFrom="paragraph">
                  <wp:posOffset>2390800</wp:posOffset>
                </wp:positionV>
                <wp:extent cx="1409182" cy="416767"/>
                <wp:effectExtent l="0" t="0" r="0" b="0"/>
                <wp:wrapNone/>
                <wp:docPr id="373" name="Textfeld 373"/>
                <wp:cNvGraphicFramePr/>
                <a:graphic xmlns:a="http://schemas.openxmlformats.org/drawingml/2006/main">
                  <a:graphicData uri="http://schemas.microsoft.com/office/word/2010/wordprocessingShape">
                    <wps:wsp>
                      <wps:cNvSpPr txBox="1"/>
                      <wps:spPr>
                        <a:xfrm>
                          <a:off x="0" y="0"/>
                          <a:ext cx="1409182" cy="416767"/>
                        </a:xfrm>
                        <a:prstGeom prst="rect">
                          <a:avLst/>
                        </a:prstGeom>
                        <a:noFill/>
                        <a:ln w="6350">
                          <a:noFill/>
                        </a:ln>
                      </wps:spPr>
                      <wps:txbx>
                        <w:txbxContent>
                          <w:p w14:paraId="0B927CA7"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1FC8" id="Textfeld 373" o:spid="_x0000_s1250" type="#_x0000_t202" style="position:absolute;margin-left:212.25pt;margin-top:188.25pt;width:110.95pt;height:32.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" filled="f" stroked="f" strokeweight=".5pt">
                <v:textbox>
                  <w:txbxContent>
                    <w:p w14:paraId="0B927CA7" w14:textId="77777777" w:rsidR="00640ED9" w:rsidRPr="00640ED9" w:rsidRDefault="00640ED9" w:rsidP="00A37863">
                      <w:pPr>
                        <w:rPr>
                          <w:rFonts w:ascii="BlackChancery" w:hAnsi="BlackChancery"/>
                          <w:color w:val="4D4121"/>
                          <w:sz w:val="20"/>
                          <w:szCs w:val="20"/>
                        </w:rPr>
                      </w:pPr>
                      <w:r w:rsidRPr="00640ED9">
                        <w:rPr>
                          <w:rFonts w:ascii="BlackChancery" w:hAnsi="BlackChancery"/>
                          <w:noProof/>
                          <w:color w:val="4D4121"/>
                          <w:sz w:val="20"/>
                          <w:szCs w:val="20"/>
                        </w:rPr>
                        <w:t>Concentration, up to 1 minute</w:t>
                      </w:r>
                    </w:p>
                  </w:txbxContent>
                </v:textbox>
              </v:shape>
            </w:pict>
          </mc:Fallback>
        </mc:AlternateContent>
      </w:r>
      <w:r w:rsidR="00365D5C">
        <w:rPr>
          <w:noProof/>
        </w:rPr>
        <mc:AlternateContent>
          <mc:Choice Requires="wps">
            <w:drawing>
              <wp:anchor distT="0" distB="0" distL="114300" distR="114300" simplePos="0" relativeHeight="251975680" behindDoc="0" locked="0" layoutInCell="1" allowOverlap="1" wp14:anchorId="711ADF17" wp14:editId="2EED79E8">
                <wp:simplePos x="0" y="0"/>
                <wp:positionH relativeFrom="column">
                  <wp:posOffset>3348355</wp:posOffset>
                </wp:positionH>
                <wp:positionV relativeFrom="paragraph">
                  <wp:posOffset>-732362</wp:posOffset>
                </wp:positionV>
                <wp:extent cx="368300" cy="908180"/>
                <wp:effectExtent l="0" t="0" r="0" b="0"/>
                <wp:wrapNone/>
                <wp:docPr id="368" name="Textfeld 368"/>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0BFCFD1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ADF17" id="Textfeld 368" o:spid="_x0000_s1251" type="#_x0000_t202" style="position:absolute;margin-left:263.65pt;margin-top:-57.65pt;width:29pt;height:71.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" filled="f" stroked="f" strokeweight=".5pt">
                <v:textbox>
                  <w:txbxContent>
                    <w:p w14:paraId="0BFCFD1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365D5C">
        <w:rPr>
          <w:noProof/>
        </w:rPr>
        <mc:AlternateContent>
          <mc:Choice Requires="wps">
            <w:drawing>
              <wp:anchor distT="0" distB="0" distL="114300" distR="114300" simplePos="0" relativeHeight="251981824" behindDoc="0" locked="0" layoutInCell="1" allowOverlap="1" wp14:anchorId="676A7931" wp14:editId="7AB84AAD">
                <wp:simplePos x="0" y="0"/>
                <wp:positionH relativeFrom="column">
                  <wp:posOffset>-265313</wp:posOffset>
                </wp:positionH>
                <wp:positionV relativeFrom="paragraph">
                  <wp:posOffset>2353478</wp:posOffset>
                </wp:positionV>
                <wp:extent cx="1079500" cy="255037"/>
                <wp:effectExtent l="0" t="0" r="0" b="0"/>
                <wp:wrapNone/>
                <wp:docPr id="369" name="Textfeld 369"/>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87E2010"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A7931" id="Textfeld 369" o:spid="_x0000_s1252" type="#_x0000_t202" style="position:absolute;margin-left:-20.9pt;margin-top:185.3pt;width:85pt;height:20.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C3mHDE1AgAAXgQAAA4A&#13;&#10;AAAAAAAAAAAAAAAALgIAAGRycy9lMm9Eb2MueG1sUEsBAi0AFAAGAAgAAAAhAGIts8foAAAAEAEA&#13;&#10;AA8AAAAAAAAAAAAAAAAAjwQAAGRycy9kb3ducmV2LnhtbFBLBQYAAAAABAAEAPMAAACkBQAAAAA=&#13;&#10;" filled="f" stroked="f" strokeweight=".5pt">
                <v:textbox>
                  <w:txbxContent>
                    <w:p w14:paraId="587E2010"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1980800" behindDoc="0" locked="0" layoutInCell="1" allowOverlap="1" wp14:anchorId="0B15D50C" wp14:editId="5F9AED1F">
                <wp:simplePos x="0" y="0"/>
                <wp:positionH relativeFrom="column">
                  <wp:posOffset>636647</wp:posOffset>
                </wp:positionH>
                <wp:positionV relativeFrom="paragraph">
                  <wp:posOffset>2608515</wp:posOffset>
                </wp:positionV>
                <wp:extent cx="2207636" cy="584719"/>
                <wp:effectExtent l="0" t="0" r="0" b="0"/>
                <wp:wrapNone/>
                <wp:docPr id="370" name="Textfeld 370"/>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2D828664" w14:textId="79301C1D"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(an item distasteful to the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5D50C" id="Textfeld 370" o:spid="_x0000_s1253" type="#_x0000_t202" style="position:absolute;margin-left:50.15pt;margin-top:205.4pt;width:173.85pt;height:46.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nyzSgTYCAABeBAAADgAA&#13;&#10;AAAAAAAAAAAAAAAuAgAAZHJzL2Uyb0RvYy54bWxQSwECLQAUAAYACAAAACEAfxvDPeYAAAAQAQAA&#13;&#10;DwAAAAAAAAAAAAAAAACQBAAAZHJzL2Rvd25yZXYueG1sUEsFBgAAAAAEAAQA8wAAAKMFAAAAAA==&#13;&#10;" filled="f" stroked="f" strokeweight=".5pt">
                <v:textbox>
                  <w:txbxContent>
                    <w:p w14:paraId="2D828664" w14:textId="79301C1D"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Pr>
                          <w:rFonts w:ascii="BlackChancery" w:hAnsi="BlackChancery"/>
                          <w:noProof/>
                          <w:color w:val="4D4121"/>
                          <w:sz w:val="20"/>
                          <w:szCs w:val="20"/>
                          <w:lang w:val="en-US"/>
                        </w:rPr>
                        <w:br/>
                      </w:r>
                      <w:r w:rsidRPr="00BB50D2">
                        <w:rPr>
                          <w:rFonts w:ascii="BlackChancery" w:hAnsi="BlackChancery"/>
                          <w:noProof/>
                          <w:color w:val="4D4121"/>
                          <w:sz w:val="20"/>
                          <w:szCs w:val="20"/>
                          <w:lang w:val="en-US"/>
                        </w:rPr>
                        <w:t>(an item distasteful to the target)</w:t>
                      </w:r>
                    </w:p>
                  </w:txbxContent>
                </v:textbox>
              </v:shape>
            </w:pict>
          </mc:Fallback>
        </mc:AlternateContent>
      </w:r>
      <w:r w:rsidR="00365D5C">
        <w:rPr>
          <w:noProof/>
        </w:rPr>
        <mc:AlternateContent>
          <mc:Choice Requires="wps">
            <w:drawing>
              <wp:anchor distT="0" distB="0" distL="114300" distR="114300" simplePos="0" relativeHeight="251983872" behindDoc="0" locked="0" layoutInCell="1" allowOverlap="1" wp14:anchorId="5587AE34" wp14:editId="5132E8F7">
                <wp:simplePos x="0" y="0"/>
                <wp:positionH relativeFrom="column">
                  <wp:posOffset>-190668</wp:posOffset>
                </wp:positionH>
                <wp:positionV relativeFrom="paragraph">
                  <wp:posOffset>3242996</wp:posOffset>
                </wp:positionV>
                <wp:extent cx="3886200" cy="3222171"/>
                <wp:effectExtent l="0" t="0" r="0" b="0"/>
                <wp:wrapNone/>
                <wp:docPr id="371" name="Textfeld 371"/>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5FBD2B6" w14:textId="517EF3E1" w:rsidR="00640ED9" w:rsidRPr="00640ED9" w:rsidRDefault="00640ED9" w:rsidP="00A37863">
                            <w:pPr>
                              <w:rPr>
                                <w:rFonts w:ascii="BlackChancery" w:hAnsi="BlackChancery"/>
                                <w:color w:val="4D4121"/>
                                <w:sz w:val="22"/>
                                <w:szCs w:val="22"/>
                                <w:lang w:val="en-US"/>
                              </w:rPr>
                            </w:pPr>
                            <w:r w:rsidRPr="00640ED9">
                              <w:rPr>
                                <w:rFonts w:ascii="BlackChancery" w:hAnsi="BlackChancery"/>
                                <w:noProof/>
                                <w:color w:val="4D4121"/>
                                <w:sz w:val="22"/>
                                <w:szCs w:val="22"/>
                                <w:lang w:val="en-US"/>
                              </w:rPr>
                              <w:t xml:space="preserve">You attempt to send one creature that you can see within range to another plane of existence. The target must succeed on a Charisma saving throw or be banished.  </w:t>
                            </w:r>
                            <w:r w:rsidRPr="00640ED9">
                              <w:rPr>
                                <w:rFonts w:ascii="BlackChancery" w:hAnsi="BlackChancery"/>
                                <w:noProof/>
                                <w:color w:val="4D4121"/>
                                <w:sz w:val="22"/>
                                <w:szCs w:val="22"/>
                                <w:lang w:val="en-US"/>
                              </w:rPr>
                              <w:br/>
                              <w:t>If the target is native to the plane of existence you’re on, you banish the target to a harmless demiplane. While there, the target is incapacitated. The target remains there until the spell ends, at which point the target reappears in the space it left or in the nearest unoccupied space if that space is occupied.</w:t>
                            </w:r>
                            <w:r w:rsidRPr="00640ED9">
                              <w:rPr>
                                <w:rFonts w:ascii="BlackChancery" w:hAnsi="BlackChancery"/>
                                <w:noProof/>
                                <w:color w:val="4D4121"/>
                                <w:sz w:val="22"/>
                                <w:szCs w:val="22"/>
                                <w:lang w:val="en-US"/>
                              </w:rPr>
                              <w:br/>
                              <w:t>If the target is native to a different plane of existence than the one you’re on, the target is banished with a faint popping noise, returning to its home plane. If the spell ends before 1 minute has passed, the target reappears in the space it left or in the nearest unoccupied space if that space is occupied. Otherwise, the target doesn’t return.</w:t>
                            </w:r>
                            <w:r w:rsidRPr="00640ED9">
                              <w:rPr>
                                <w:rFonts w:ascii="BlackChancery" w:hAnsi="BlackChancery"/>
                                <w:noProof/>
                                <w:color w:val="4D4121"/>
                                <w:sz w:val="22"/>
                                <w:szCs w:val="22"/>
                                <w:lang w:val="en-US"/>
                              </w:rPr>
                              <w:br/>
                              <w:t>At Higher Levels. When you cast this spell using a spell slot of 5th level or higher, you can target one additional creature for each slot level above 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AE34" id="Textfeld 371" o:spid="_x0000_s1254" type="#_x0000_t202" style="position:absolute;margin-left:-15pt;margin-top:255.35pt;width:306pt;height:253.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Na6/j42AgAAXwQAAA4A&#13;&#10;AAAAAAAAAAAAAAAALgIAAGRycy9lMm9Eb2MueG1sUEsBAi0AFAAGAAgAAAAhALkFO/3nAAAAEQEA&#13;&#10;AA8AAAAAAAAAAAAAAAAAkAQAAGRycy9kb3ducmV2LnhtbFBLBQYAAAAABAAEAPMAAACkBQAAAAA=&#13;&#10;" filled="f" stroked="f" strokeweight=".5pt">
                <v:textbox>
                  <w:txbxContent>
                    <w:p w14:paraId="25FBD2B6" w14:textId="517EF3E1" w:rsidR="00640ED9" w:rsidRPr="00640ED9" w:rsidRDefault="00640ED9" w:rsidP="00A37863">
                      <w:pPr>
                        <w:rPr>
                          <w:rFonts w:ascii="BlackChancery" w:hAnsi="BlackChancery"/>
                          <w:color w:val="4D4121"/>
                          <w:sz w:val="22"/>
                          <w:szCs w:val="22"/>
                          <w:lang w:val="en-US"/>
                        </w:rPr>
                      </w:pPr>
                      <w:r w:rsidRPr="00640ED9">
                        <w:rPr>
                          <w:rFonts w:ascii="BlackChancery" w:hAnsi="BlackChancery"/>
                          <w:noProof/>
                          <w:color w:val="4D4121"/>
                          <w:sz w:val="22"/>
                          <w:szCs w:val="22"/>
                          <w:lang w:val="en-US"/>
                        </w:rPr>
                        <w:t xml:space="preserve">You attempt to send one creature that you can see within range to another plane of existence. The target must succeed on a Charisma saving throw or be banished.  </w:t>
                      </w:r>
                      <w:r w:rsidRPr="00640ED9">
                        <w:rPr>
                          <w:rFonts w:ascii="BlackChancery" w:hAnsi="BlackChancery"/>
                          <w:noProof/>
                          <w:color w:val="4D4121"/>
                          <w:sz w:val="22"/>
                          <w:szCs w:val="22"/>
                          <w:lang w:val="en-US"/>
                        </w:rPr>
                        <w:br/>
                        <w:t>If the target is native to the plane of existence you’re on, you banish the target to a harmless demiplane. While there, the target is incapacitated. The target remains there until the spell ends, at which point the target reappears in the space it left or in the nearest unoccupied space if that space is occupied.</w:t>
                      </w:r>
                      <w:r w:rsidRPr="00640ED9">
                        <w:rPr>
                          <w:rFonts w:ascii="BlackChancery" w:hAnsi="BlackChancery"/>
                          <w:noProof/>
                          <w:color w:val="4D4121"/>
                          <w:sz w:val="22"/>
                          <w:szCs w:val="22"/>
                          <w:lang w:val="en-US"/>
                        </w:rPr>
                        <w:br/>
                        <w:t>If the target is native to a different plane of existence than the one you’re on, the target is banished with a faint popping noise, returning to its home plane. If the spell ends before 1 minute has passed, the target reappears in the space it left or in the nearest unoccupied space if that space is occupied. Otherwise, the target doesn’t return.</w:t>
                      </w:r>
                      <w:r w:rsidRPr="00640ED9">
                        <w:rPr>
                          <w:rFonts w:ascii="BlackChancery" w:hAnsi="BlackChancery"/>
                          <w:noProof/>
                          <w:color w:val="4D4121"/>
                          <w:sz w:val="22"/>
                          <w:szCs w:val="22"/>
                          <w:lang w:val="en-US"/>
                        </w:rPr>
                        <w:br/>
                        <w:t>At Higher Levels. When you cast this spell using a spell slot of 5th level or higher, you can target one additional creature for each slot level above 4th.</w:t>
                      </w:r>
                    </w:p>
                  </w:txbxContent>
                </v:textbox>
              </v:shape>
            </w:pict>
          </mc:Fallback>
        </mc:AlternateContent>
      </w:r>
      <w:r w:rsidR="00365D5C">
        <w:rPr>
          <w:noProof/>
        </w:rPr>
        <mc:AlternateContent>
          <mc:Choice Requires="wps">
            <w:drawing>
              <wp:anchor distT="0" distB="0" distL="114300" distR="114300" simplePos="0" relativeHeight="251982848" behindDoc="0" locked="0" layoutInCell="1" allowOverlap="1" wp14:anchorId="29203109" wp14:editId="6CFBB801">
                <wp:simplePos x="0" y="0"/>
                <wp:positionH relativeFrom="column">
                  <wp:posOffset>-533400</wp:posOffset>
                </wp:positionH>
                <wp:positionV relativeFrom="paragraph">
                  <wp:posOffset>2108200</wp:posOffset>
                </wp:positionV>
                <wp:extent cx="1079500" cy="279400"/>
                <wp:effectExtent l="0" t="0" r="0" b="0"/>
                <wp:wrapNone/>
                <wp:docPr id="372" name="Textfeld 37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6C1FD74"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3109" id="Textfeld 372" o:spid="_x0000_s1255" type="#_x0000_t202" style="position:absolute;margin-left:-42pt;margin-top:166pt;width:85pt;height: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PqtsrI0AgAAXgQAAA4AAAAAAAAA&#13;&#10;AAAAAAAALgIAAGRycy9lMm9Eb2MueG1sUEsBAi0AFAAGAAgAAAAhAPSCsMDjAAAADwEAAA8AAAAA&#13;&#10;AAAAAAAAAAAAjgQAAGRycy9kb3ducmV2LnhtbFBLBQYAAAAABAAEAPMAAACeBQAAAAA=&#13;&#10;" filled="f" stroked="f" strokeweight=".5pt">
                <v:textbox>
                  <w:txbxContent>
                    <w:p w14:paraId="56C1FD74"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v:textbox>
              </v:shape>
            </w:pict>
          </mc:Fallback>
        </mc:AlternateContent>
      </w:r>
      <w:r w:rsidR="00365D5C">
        <w:rPr>
          <w:noProof/>
        </w:rPr>
        <mc:AlternateContent>
          <mc:Choice Requires="wps">
            <w:drawing>
              <wp:anchor distT="0" distB="0" distL="114300" distR="114300" simplePos="0" relativeHeight="251978752" behindDoc="0" locked="0" layoutInCell="1" allowOverlap="1" wp14:anchorId="44117059" wp14:editId="6C0FF1DA">
                <wp:simplePos x="0" y="0"/>
                <wp:positionH relativeFrom="column">
                  <wp:posOffset>3024505</wp:posOffset>
                </wp:positionH>
                <wp:positionV relativeFrom="paragraph">
                  <wp:posOffset>2110105</wp:posOffset>
                </wp:positionV>
                <wp:extent cx="1079500" cy="279400"/>
                <wp:effectExtent l="0" t="0" r="0" b="0"/>
                <wp:wrapNone/>
                <wp:docPr id="374" name="Textfeld 3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00D5FA"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7059" id="Textfeld 374" o:spid="_x0000_s1256" type="#_x0000_t202" style="position:absolute;margin-left:238.15pt;margin-top:166.15pt;width:85pt;height:2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2pq8TICAABeBAAADgAAAAAAAAAA&#13;&#10;AAAAAAAuAgAAZHJzL2Uyb0RvYy54bWxQSwECLQAUAAYACAAAACEAPV3Q1+QAAAAQAQAADwAAAAAA&#13;&#10;AAAAAAAAAACMBAAAZHJzL2Rvd25yZXYueG1sUEsFBgAAAAAEAAQA8wAAAJ0FAAAAAA==&#13;&#10;" filled="f" stroked="f" strokeweight=".5pt">
                <v:textbox>
                  <w:txbxContent>
                    <w:p w14:paraId="5000D5FA"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sidR="00365D5C">
        <w:rPr>
          <w:noProof/>
        </w:rPr>
        <w:drawing>
          <wp:anchor distT="0" distB="0" distL="114300" distR="114300" simplePos="0" relativeHeight="251977728" behindDoc="0" locked="0" layoutInCell="1" allowOverlap="1" wp14:anchorId="3ABE2B23" wp14:editId="2C89A9C5">
            <wp:simplePos x="0" y="0"/>
            <wp:positionH relativeFrom="margin">
              <wp:posOffset>3699510</wp:posOffset>
            </wp:positionH>
            <wp:positionV relativeFrom="margin">
              <wp:posOffset>433814</wp:posOffset>
            </wp:positionV>
            <wp:extent cx="582338" cy="1473200"/>
            <wp:effectExtent l="0" t="0" r="0" b="0"/>
            <wp:wrapSquare wrapText="bothSides"/>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976704" behindDoc="0" locked="0" layoutInCell="1" allowOverlap="1" wp14:anchorId="3842AC0E" wp14:editId="70CF657B">
            <wp:simplePos x="0" y="0"/>
            <wp:positionH relativeFrom="margin">
              <wp:posOffset>-772795</wp:posOffset>
            </wp:positionH>
            <wp:positionV relativeFrom="margin">
              <wp:posOffset>430530</wp:posOffset>
            </wp:positionV>
            <wp:extent cx="582338" cy="1473200"/>
            <wp:effectExtent l="0" t="0" r="0" b="0"/>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1974656" behindDoc="0" locked="0" layoutInCell="1" allowOverlap="1" wp14:anchorId="5F751C10" wp14:editId="2AC27FBC">
                <wp:simplePos x="0" y="0"/>
                <wp:positionH relativeFrom="column">
                  <wp:posOffset>280035</wp:posOffset>
                </wp:positionH>
                <wp:positionV relativeFrom="paragraph">
                  <wp:posOffset>-729615</wp:posOffset>
                </wp:positionV>
                <wp:extent cx="2743200" cy="482138"/>
                <wp:effectExtent l="0" t="0" r="0" b="635"/>
                <wp:wrapNone/>
                <wp:docPr id="375" name="Textfeld 37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D46B14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Banishment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51C10" id="Textfeld 375" o:spid="_x0000_s1257" type="#_x0000_t202" style="position:absolute;margin-left:22.05pt;margin-top:-57.45pt;width:3in;height:37.9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ckuqO0gCAACGBAAADgAAAAAAAAAAAAAAAAAuAgAAZHJzL2Uyb0RvYy54bWxQSwECLQAUAAYA&#13;&#10;CAAAACEAGnfNLOYAAAAQAQAADwAAAAAAAAAAAAAAAACiBAAAZHJzL2Rvd25yZXYueG1sUEsFBgAA&#13;&#10;AAAEAAQA8wAAALUFAAAAAA==&#13;&#10;" fillcolor="white [3201]" stroked="f" strokeweight=".5pt">
                <v:textbox>
                  <w:txbxContent>
                    <w:p w14:paraId="4D46B14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Banishment</w:t>
                      </w:r>
                    </w:p>
                  </w:txbxContent>
                </v:textbox>
              </v:shape>
            </w:pict>
          </mc:Fallback>
        </mc:AlternateContent>
      </w:r>
    </w:p>
    <w:p w14:paraId="380624D0" w14:textId="77777777" w:rsidR="00365D5C" w:rsidRDefault="00365D5C" w:rsidP="007717E6">
      <w:pPr>
        <w:sectPr w:rsidR="00365D5C" w:rsidSect="00365D5C">
          <w:headerReference w:type="even" r:id="rId182"/>
          <w:headerReference w:type="default" r:id="rId183"/>
          <w:footerReference w:type="even" r:id="rId184"/>
          <w:footerReference w:type="default" r:id="rId185"/>
          <w:headerReference w:type="first" r:id="rId186"/>
          <w:footerReference w:type="first" r:id="rId18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86944" behindDoc="0" locked="0" layoutInCell="1" allowOverlap="1" wp14:anchorId="02AB14AF" wp14:editId="67E973CE">
                <wp:simplePos x="0" y="0"/>
                <wp:positionH relativeFrom="column">
                  <wp:posOffset>3348355</wp:posOffset>
                </wp:positionH>
                <wp:positionV relativeFrom="paragraph">
                  <wp:posOffset>-645069</wp:posOffset>
                </wp:positionV>
                <wp:extent cx="472751" cy="908180"/>
                <wp:effectExtent l="0" t="0" r="0" b="0"/>
                <wp:wrapNone/>
                <wp:docPr id="381" name="Textfeld 381"/>
                <wp:cNvGraphicFramePr/>
                <a:graphic xmlns:a="http://schemas.openxmlformats.org/drawingml/2006/main">
                  <a:graphicData uri="http://schemas.microsoft.com/office/word/2010/wordprocessingShape">
                    <wps:wsp>
                      <wps:cNvSpPr txBox="1"/>
                      <wps:spPr>
                        <a:xfrm>
                          <a:off x="0" y="0"/>
                          <a:ext cx="472751" cy="908180"/>
                        </a:xfrm>
                        <a:prstGeom prst="rect">
                          <a:avLst/>
                        </a:prstGeom>
                        <a:noFill/>
                        <a:ln w="6350">
                          <a:noFill/>
                        </a:ln>
                      </wps:spPr>
                      <wps:txbx>
                        <w:txbxContent>
                          <w:p w14:paraId="6EA29D1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14AF" id="Textfeld 381" o:spid="_x0000_s1258" type="#_x0000_t202" style="position:absolute;margin-left:263.65pt;margin-top:-50.8pt;width:37.2pt;height:7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" filled="f" stroked="f" strokeweight=".5pt">
                <v:textbox>
                  <w:txbxContent>
                    <w:p w14:paraId="6EA29D1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993088" behindDoc="0" locked="0" layoutInCell="1" allowOverlap="1" wp14:anchorId="129CC435" wp14:editId="231FF102">
                <wp:simplePos x="0" y="0"/>
                <wp:positionH relativeFrom="column">
                  <wp:posOffset>-265313</wp:posOffset>
                </wp:positionH>
                <wp:positionV relativeFrom="paragraph">
                  <wp:posOffset>2353478</wp:posOffset>
                </wp:positionV>
                <wp:extent cx="1079500" cy="255037"/>
                <wp:effectExtent l="0" t="0" r="0" b="0"/>
                <wp:wrapNone/>
                <wp:docPr id="382" name="Textfeld 382"/>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12951BF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C435" id="Textfeld 382" o:spid="_x0000_s1259" type="#_x0000_t202" style="position:absolute;margin-left:-20.9pt;margin-top:185.3pt;width:85pt;height:20.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CiohT41AgAAXgQAAA4A&#13;&#10;AAAAAAAAAAAAAAAALgIAAGRycy9lMm9Eb2MueG1sUEsBAi0AFAAGAAgAAAAhAGIts8foAAAAEAEA&#13;&#10;AA8AAAAAAAAAAAAAAAAAjwQAAGRycy9kb3ducmV2LnhtbFBLBQYAAAAABAAEAPMAAACkBQAAAAA=&#13;&#10;" filled="f" stroked="f" strokeweight=".5pt">
                <v:textbox>
                  <w:txbxContent>
                    <w:p w14:paraId="12951BF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round</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1B6DA5B5" wp14:editId="587ACB46">
                <wp:simplePos x="0" y="0"/>
                <wp:positionH relativeFrom="column">
                  <wp:posOffset>636647</wp:posOffset>
                </wp:positionH>
                <wp:positionV relativeFrom="paragraph">
                  <wp:posOffset>2608515</wp:posOffset>
                </wp:positionV>
                <wp:extent cx="2207636" cy="584719"/>
                <wp:effectExtent l="0" t="0" r="0" b="0"/>
                <wp:wrapNone/>
                <wp:docPr id="383" name="Textfeld 383"/>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435A3E92"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A5B5" id="Textfeld 383" o:spid="_x0000_s1260" type="#_x0000_t202" style="position:absolute;margin-left:50.15pt;margin-top:205.4pt;width:173.85pt;height:46.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" filled="f" stroked="f" strokeweight=".5pt">
                <v:textbox>
                  <w:txbxContent>
                    <w:p w14:paraId="435A3E92"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79D510F2" wp14:editId="7DF80FEB">
                <wp:simplePos x="0" y="0"/>
                <wp:positionH relativeFrom="column">
                  <wp:posOffset>-190668</wp:posOffset>
                </wp:positionH>
                <wp:positionV relativeFrom="paragraph">
                  <wp:posOffset>3242996</wp:posOffset>
                </wp:positionV>
                <wp:extent cx="3886200" cy="3222171"/>
                <wp:effectExtent l="0" t="0" r="0" b="0"/>
                <wp:wrapNone/>
                <wp:docPr id="384" name="Textfeld 384"/>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60315E9E"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extend your hand and trace a sigil of warding in the air. Until the end of your next turn, you have resistance against bludgeoning, piercing, and slashing damage dealt by weapon attacks.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510F2" id="Textfeld 384" o:spid="_x0000_s1261" type="#_x0000_t202" style="position:absolute;margin-left:-15pt;margin-top:255.35pt;width:306pt;height:253.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AQQdKrNwIAAF8EAAAO&#13;&#10;AAAAAAAAAAAAAAAAAC4CAABkcnMvZTJvRG9jLnhtbFBLAQItABQABgAIAAAAIQC5BTv95wAAABEB&#13;&#10;AAAPAAAAAAAAAAAAAAAAAJEEAABkcnMvZG93bnJldi54bWxQSwUGAAAAAAQABADzAAAApQUAAAAA&#13;&#10;" filled="f" stroked="f" strokeweight=".5pt">
                <v:textbox>
                  <w:txbxContent>
                    <w:p w14:paraId="60315E9E"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extend your hand and trace a sigil of warding in the air. Until the end of your next turn, you have resistance against bludgeoning, piercing, and slashing damage dealt by weapon attacks.</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30879BE4" wp14:editId="5D74347F">
                <wp:simplePos x="0" y="0"/>
                <wp:positionH relativeFrom="column">
                  <wp:posOffset>-533400</wp:posOffset>
                </wp:positionH>
                <wp:positionV relativeFrom="paragraph">
                  <wp:posOffset>2108200</wp:posOffset>
                </wp:positionV>
                <wp:extent cx="1079500" cy="279400"/>
                <wp:effectExtent l="0" t="0" r="0" b="0"/>
                <wp:wrapNone/>
                <wp:docPr id="385" name="Textfeld 38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0EA67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9BE4" id="Textfeld 385" o:spid="_x0000_s1262" type="#_x0000_t202" style="position:absolute;margin-left:-42pt;margin-top:166pt;width:85pt;height: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6li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p/qWI0AgAAXgQAAA4AAAAAAAAA&#13;&#10;AAAAAAAALgIAAGRycy9lMm9Eb2MueG1sUEsBAi0AFAAGAAgAAAAhAPSCsMDjAAAADwEAAA8AAAAA&#13;&#10;AAAAAAAAAAAAjgQAAGRycy9kb3ducmV2LnhtbFBLBQYAAAAABAAEAPMAAACeBQAAAAA=&#13;&#10;" filled="f" stroked="f" strokeweight=".5pt">
                <v:textbox>
                  <w:txbxContent>
                    <w:p w14:paraId="020EA67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4E0ECE98" wp14:editId="29186A9F">
                <wp:simplePos x="0" y="0"/>
                <wp:positionH relativeFrom="column">
                  <wp:posOffset>2694305</wp:posOffset>
                </wp:positionH>
                <wp:positionV relativeFrom="paragraph">
                  <wp:posOffset>2389505</wp:posOffset>
                </wp:positionV>
                <wp:extent cx="1079500" cy="279400"/>
                <wp:effectExtent l="0" t="0" r="0" b="0"/>
                <wp:wrapNone/>
                <wp:docPr id="386" name="Textfeld 3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4F4050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CE98" id="Textfeld 386" o:spid="_x0000_s1263" type="#_x0000_t202" style="position:absolute;margin-left:212.15pt;margin-top:188.15pt;width:85pt;height:2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5aD+kjQCAABeBAAADgAAAAAA&#13;&#10;AAAAAAAAAAAuAgAAZHJzL2Uyb0RvYy54bWxQSwECLQAUAAYACAAAACEAVx/aOOUAAAAQAQAADwAA&#13;&#10;AAAAAAAAAAAAAACOBAAAZHJzL2Rvd25yZXYueG1sUEsFBgAAAAAEAAQA8wAAAKAFAAAAAA==&#13;&#10;" filled="f" stroked="f" strokeweight=".5pt">
                <v:textbox>
                  <w:txbxContent>
                    <w:p w14:paraId="64F4050E"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round</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28BF2197" wp14:editId="477870CD">
                <wp:simplePos x="0" y="0"/>
                <wp:positionH relativeFrom="column">
                  <wp:posOffset>3024505</wp:posOffset>
                </wp:positionH>
                <wp:positionV relativeFrom="paragraph">
                  <wp:posOffset>2110105</wp:posOffset>
                </wp:positionV>
                <wp:extent cx="1079500" cy="279400"/>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139C992" w14:textId="35D572A6" w:rsidR="00640ED9" w:rsidRPr="00A37863" w:rsidRDefault="005C27D1">
                            <w:pPr>
                              <w:rPr>
                                <w:rFonts w:ascii="BlackChancery" w:hAnsi="BlackChancery"/>
                                <w:color w:val="4D4121"/>
                                <w:sz w:val="28"/>
                                <w:szCs w:val="28"/>
                              </w:rPr>
                            </w:pPr>
                            <w:r>
                              <w:rPr>
                                <w:rFonts w:ascii="BlackChancery" w:hAnsi="BlackChancery"/>
                                <w:noProof/>
                                <w:color w:val="4D4121"/>
                              </w:rPr>
                              <w:t>S</w:t>
                            </w:r>
                            <w:r w:rsidR="00640ED9" w:rsidRPr="00BB50D2">
                              <w:rPr>
                                <w:rFonts w:ascii="BlackChancery" w:hAnsi="BlackChancery"/>
                                <w:noProof/>
                                <w:color w:val="4D4121"/>
                              </w:rPr>
                              <w:t>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F2197" id="Textfeld 387" o:spid="_x0000_s1264" type="#_x0000_t202" style="position:absolute;margin-left:238.15pt;margin-top:166.15pt;width:85pt;height:2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W4rzVNAIAAF4EAAAOAAAAAAAA&#13;&#10;AAAAAAAAAC4CAABkcnMvZTJvRG9jLnhtbFBLAQItABQABgAIAAAAIQA9XdDX5AAAABABAAAPAAAA&#13;&#10;AAAAAAAAAAAAAI4EAABkcnMvZG93bnJldi54bWxQSwUGAAAAAAQABADzAAAAnwUAAAAA&#13;&#10;" filled="f" stroked="f" strokeweight=".5pt">
                <v:textbox>
                  <w:txbxContent>
                    <w:p w14:paraId="5139C992" w14:textId="35D572A6" w:rsidR="00640ED9" w:rsidRPr="00A37863" w:rsidRDefault="005C27D1">
                      <w:pPr>
                        <w:rPr>
                          <w:rFonts w:ascii="BlackChancery" w:hAnsi="BlackChancery"/>
                          <w:color w:val="4D4121"/>
                          <w:sz w:val="28"/>
                          <w:szCs w:val="28"/>
                        </w:rPr>
                      </w:pPr>
                      <w:r>
                        <w:rPr>
                          <w:rFonts w:ascii="BlackChancery" w:hAnsi="BlackChancery"/>
                          <w:noProof/>
                          <w:color w:val="4D4121"/>
                        </w:rPr>
                        <w:t>S</w:t>
                      </w:r>
                      <w:r w:rsidR="00640ED9" w:rsidRPr="00BB50D2">
                        <w:rPr>
                          <w:rFonts w:ascii="BlackChancery" w:hAnsi="BlackChancery"/>
                          <w:noProof/>
                          <w:color w:val="4D4121"/>
                        </w:rPr>
                        <w:t>elf</w:t>
                      </w:r>
                    </w:p>
                  </w:txbxContent>
                </v:textbox>
              </v:shape>
            </w:pict>
          </mc:Fallback>
        </mc:AlternateContent>
      </w:r>
      <w:r>
        <w:rPr>
          <w:noProof/>
        </w:rPr>
        <w:drawing>
          <wp:anchor distT="0" distB="0" distL="114300" distR="114300" simplePos="0" relativeHeight="251988992" behindDoc="0" locked="0" layoutInCell="1" allowOverlap="1" wp14:anchorId="728C453B" wp14:editId="0A48E3B2">
            <wp:simplePos x="0" y="0"/>
            <wp:positionH relativeFrom="margin">
              <wp:posOffset>3699510</wp:posOffset>
            </wp:positionH>
            <wp:positionV relativeFrom="margin">
              <wp:posOffset>433814</wp:posOffset>
            </wp:positionV>
            <wp:extent cx="582338" cy="1473200"/>
            <wp:effectExtent l="0" t="0" r="0" b="0"/>
            <wp:wrapSquare wrapText="bothSides"/>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87968" behindDoc="0" locked="0" layoutInCell="1" allowOverlap="1" wp14:anchorId="2953CF80" wp14:editId="0F4C1EF2">
            <wp:simplePos x="0" y="0"/>
            <wp:positionH relativeFrom="margin">
              <wp:posOffset>-772795</wp:posOffset>
            </wp:positionH>
            <wp:positionV relativeFrom="margin">
              <wp:posOffset>430530</wp:posOffset>
            </wp:positionV>
            <wp:extent cx="582338" cy="1473200"/>
            <wp:effectExtent l="0" t="0" r="0" b="0"/>
            <wp:wrapSquare wrapText="bothSides"/>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85920" behindDoc="0" locked="0" layoutInCell="1" allowOverlap="1" wp14:anchorId="764BDB4A" wp14:editId="57289A9F">
                <wp:simplePos x="0" y="0"/>
                <wp:positionH relativeFrom="column">
                  <wp:posOffset>280035</wp:posOffset>
                </wp:positionH>
                <wp:positionV relativeFrom="paragraph">
                  <wp:posOffset>-729615</wp:posOffset>
                </wp:positionV>
                <wp:extent cx="2743200" cy="482138"/>
                <wp:effectExtent l="0" t="0" r="0" b="635"/>
                <wp:wrapNone/>
                <wp:docPr id="388" name="Textfeld 38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7623E67"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Blade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BDB4A" id="Textfeld 388" o:spid="_x0000_s1265" type="#_x0000_t202" style="position:absolute;margin-left:22.05pt;margin-top:-57.45pt;width:3in;height:37.9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q7MSNJAgAAhgQAAA4AAAAAAAAAAAAAAAAALgIAAGRycy9lMm9Eb2MueG1sUEsBAi0AFAAG&#13;&#10;AAgAAAAhABp3zSzmAAAAEAEAAA8AAAAAAAAAAAAAAAAAowQAAGRycy9kb3ducmV2LnhtbFBLBQYA&#13;&#10;AAAABAAEAPMAAAC2BQAAAAA=&#13;&#10;" fillcolor="white [3201]" stroked="f" strokeweight=".5pt">
                <v:textbox>
                  <w:txbxContent>
                    <w:p w14:paraId="07623E67"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Blade Ward</w:t>
                      </w:r>
                    </w:p>
                  </w:txbxContent>
                </v:textbox>
              </v:shape>
            </w:pict>
          </mc:Fallback>
        </mc:AlternateContent>
      </w:r>
    </w:p>
    <w:p w14:paraId="5EBF0924" w14:textId="09CF7D6A" w:rsidR="00365D5C" w:rsidRDefault="005C27D1" w:rsidP="007717E6">
      <w:pPr>
        <w:sectPr w:rsidR="00365D5C" w:rsidSect="00365D5C">
          <w:headerReference w:type="even" r:id="rId188"/>
          <w:headerReference w:type="default" r:id="rId189"/>
          <w:footerReference w:type="even" r:id="rId190"/>
          <w:footerReference w:type="default" r:id="rId191"/>
          <w:headerReference w:type="first" r:id="rId192"/>
          <w:footerReference w:type="first" r:id="rId19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05376" behindDoc="0" locked="0" layoutInCell="1" allowOverlap="1" wp14:anchorId="3B631447" wp14:editId="6B2EA6FB">
                <wp:simplePos x="0" y="0"/>
                <wp:positionH relativeFrom="column">
                  <wp:posOffset>-675860</wp:posOffset>
                </wp:positionH>
                <wp:positionV relativeFrom="paragraph">
                  <wp:posOffset>2110883</wp:posOffset>
                </wp:positionV>
                <wp:extent cx="1222569" cy="279400"/>
                <wp:effectExtent l="0" t="0" r="0" b="0"/>
                <wp:wrapNone/>
                <wp:docPr id="398" name="Textfeld 398"/>
                <wp:cNvGraphicFramePr/>
                <a:graphic xmlns:a="http://schemas.openxmlformats.org/drawingml/2006/main">
                  <a:graphicData uri="http://schemas.microsoft.com/office/word/2010/wordprocessingShape">
                    <wps:wsp>
                      <wps:cNvSpPr txBox="1"/>
                      <wps:spPr>
                        <a:xfrm>
                          <a:off x="0" y="0"/>
                          <a:ext cx="1222569" cy="279400"/>
                        </a:xfrm>
                        <a:prstGeom prst="rect">
                          <a:avLst/>
                        </a:prstGeom>
                        <a:noFill/>
                        <a:ln w="6350">
                          <a:noFill/>
                        </a:ln>
                      </wps:spPr>
                      <wps:txbx>
                        <w:txbxContent>
                          <w:p w14:paraId="6C073750" w14:textId="77777777" w:rsidR="00640ED9" w:rsidRPr="005C27D1" w:rsidRDefault="00640ED9" w:rsidP="00A37863">
                            <w:pPr>
                              <w:jc w:val="right"/>
                              <w:rPr>
                                <w:rFonts w:ascii="BlackChancery" w:hAnsi="BlackChancery"/>
                                <w:color w:val="4D4121"/>
                                <w:sz w:val="20"/>
                                <w:szCs w:val="20"/>
                              </w:rPr>
                            </w:pPr>
                            <w:r w:rsidRPr="005C27D1">
                              <w:rPr>
                                <w:rFonts w:ascii="BlackChancery" w:hAnsi="BlackChancery"/>
                                <w:noProof/>
                                <w:color w:val="4D4121"/>
                                <w:sz w:val="20"/>
                                <w:szCs w:val="20"/>
                              </w:rPr>
                              <w:t>Self (30-foot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1447" id="Textfeld 398" o:spid="_x0000_s1266" type="#_x0000_t202" style="position:absolute;margin-left:-53.2pt;margin-top:166.2pt;width:96.25pt;height: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" filled="f" stroked="f" strokeweight=".5pt">
                <v:textbox>
                  <w:txbxContent>
                    <w:p w14:paraId="6C073750" w14:textId="77777777" w:rsidR="00640ED9" w:rsidRPr="005C27D1" w:rsidRDefault="00640ED9" w:rsidP="00A37863">
                      <w:pPr>
                        <w:jc w:val="right"/>
                        <w:rPr>
                          <w:rFonts w:ascii="BlackChancery" w:hAnsi="BlackChancery"/>
                          <w:color w:val="4D4121"/>
                          <w:sz w:val="20"/>
                          <w:szCs w:val="20"/>
                        </w:rPr>
                      </w:pPr>
                      <w:r w:rsidRPr="005C27D1">
                        <w:rPr>
                          <w:rFonts w:ascii="BlackChancery" w:hAnsi="BlackChancery"/>
                          <w:noProof/>
                          <w:color w:val="4D4121"/>
                          <w:sz w:val="20"/>
                          <w:szCs w:val="20"/>
                        </w:rPr>
                        <w:t>Self (30-foot radius)</w:t>
                      </w: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1F96CEE0" wp14:editId="15494FA0">
                <wp:simplePos x="0" y="0"/>
                <wp:positionH relativeFrom="column">
                  <wp:posOffset>2695601</wp:posOffset>
                </wp:positionH>
                <wp:positionV relativeFrom="paragraph">
                  <wp:posOffset>2390800</wp:posOffset>
                </wp:positionV>
                <wp:extent cx="1409182" cy="416767"/>
                <wp:effectExtent l="0" t="0" r="0" b="0"/>
                <wp:wrapNone/>
                <wp:docPr id="399" name="Textfeld 399"/>
                <wp:cNvGraphicFramePr/>
                <a:graphic xmlns:a="http://schemas.openxmlformats.org/drawingml/2006/main">
                  <a:graphicData uri="http://schemas.microsoft.com/office/word/2010/wordprocessingShape">
                    <wps:wsp>
                      <wps:cNvSpPr txBox="1"/>
                      <wps:spPr>
                        <a:xfrm>
                          <a:off x="0" y="0"/>
                          <a:ext cx="1409182" cy="416767"/>
                        </a:xfrm>
                        <a:prstGeom prst="rect">
                          <a:avLst/>
                        </a:prstGeom>
                        <a:noFill/>
                        <a:ln w="6350">
                          <a:noFill/>
                        </a:ln>
                      </wps:spPr>
                      <wps:txbx>
                        <w:txbxContent>
                          <w:p w14:paraId="51DDE586" w14:textId="77777777" w:rsidR="00640ED9" w:rsidRPr="005C27D1" w:rsidRDefault="00640ED9" w:rsidP="00A37863">
                            <w:pPr>
                              <w:rPr>
                                <w:rFonts w:ascii="BlackChancery" w:hAnsi="BlackChancery"/>
                                <w:color w:val="4D4121"/>
                                <w:sz w:val="20"/>
                                <w:szCs w:val="20"/>
                              </w:rPr>
                            </w:pPr>
                            <w:r w:rsidRPr="005C27D1">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CEE0" id="Textfeld 399" o:spid="_x0000_s1267" type="#_x0000_t202" style="position:absolute;margin-left:212.25pt;margin-top:188.25pt;width:110.95pt;height:32.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" filled="f" stroked="f" strokeweight=".5pt">
                <v:textbox>
                  <w:txbxContent>
                    <w:p w14:paraId="51DDE586" w14:textId="77777777" w:rsidR="00640ED9" w:rsidRPr="005C27D1" w:rsidRDefault="00640ED9" w:rsidP="00A37863">
                      <w:pPr>
                        <w:rPr>
                          <w:rFonts w:ascii="BlackChancery" w:hAnsi="BlackChancery"/>
                          <w:color w:val="4D4121"/>
                          <w:sz w:val="20"/>
                          <w:szCs w:val="20"/>
                        </w:rPr>
                      </w:pPr>
                      <w:r w:rsidRPr="005C27D1">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4E44CD5C" wp14:editId="2C0780EE">
                <wp:simplePos x="0" y="0"/>
                <wp:positionH relativeFrom="column">
                  <wp:posOffset>282083</wp:posOffset>
                </wp:positionH>
                <wp:positionV relativeFrom="paragraph">
                  <wp:posOffset>-731844</wp:posOffset>
                </wp:positionV>
                <wp:extent cx="2743200" cy="584718"/>
                <wp:effectExtent l="0" t="0" r="0" b="0"/>
                <wp:wrapNone/>
                <wp:docPr id="401" name="Textfeld 401"/>
                <wp:cNvGraphicFramePr/>
                <a:graphic xmlns:a="http://schemas.openxmlformats.org/drawingml/2006/main">
                  <a:graphicData uri="http://schemas.microsoft.com/office/word/2010/wordprocessingShape">
                    <wps:wsp>
                      <wps:cNvSpPr txBox="1"/>
                      <wps:spPr>
                        <a:xfrm>
                          <a:off x="0" y="0"/>
                          <a:ext cx="2743200" cy="584718"/>
                        </a:xfrm>
                        <a:prstGeom prst="rect">
                          <a:avLst/>
                        </a:prstGeom>
                        <a:solidFill>
                          <a:schemeClr val="lt1"/>
                        </a:solidFill>
                        <a:ln w="6350">
                          <a:noFill/>
                        </a:ln>
                      </wps:spPr>
                      <wps:txbx>
                        <w:txbxContent>
                          <w:p w14:paraId="24FC006D"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Circle of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4CD5C" id="Textfeld 401" o:spid="_x0000_s1268" type="#_x0000_t202" style="position:absolute;margin-left:22.2pt;margin-top:-57.65pt;width:3in;height:46.0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" fillcolor="white [3201]" stroked="f" strokeweight=".5pt">
                <v:textbox>
                  <w:txbxContent>
                    <w:p w14:paraId="24FC006D"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Circle of Power</w:t>
                      </w:r>
                    </w:p>
                  </w:txbxContent>
                </v:textbox>
              </v:shape>
            </w:pict>
          </mc:Fallback>
        </mc:AlternateContent>
      </w:r>
      <w:r w:rsidR="00365D5C">
        <w:rPr>
          <w:noProof/>
        </w:rPr>
        <mc:AlternateContent>
          <mc:Choice Requires="wps">
            <w:drawing>
              <wp:anchor distT="0" distB="0" distL="114300" distR="114300" simplePos="0" relativeHeight="251998208" behindDoc="0" locked="0" layoutInCell="1" allowOverlap="1" wp14:anchorId="4BC09F9A" wp14:editId="722C54D6">
                <wp:simplePos x="0" y="0"/>
                <wp:positionH relativeFrom="column">
                  <wp:posOffset>3348743</wp:posOffset>
                </wp:positionH>
                <wp:positionV relativeFrom="paragraph">
                  <wp:posOffset>-731844</wp:posOffset>
                </wp:positionV>
                <wp:extent cx="503853" cy="908180"/>
                <wp:effectExtent l="0" t="0" r="0" b="0"/>
                <wp:wrapNone/>
                <wp:docPr id="394" name="Textfeld 394"/>
                <wp:cNvGraphicFramePr/>
                <a:graphic xmlns:a="http://schemas.openxmlformats.org/drawingml/2006/main">
                  <a:graphicData uri="http://schemas.microsoft.com/office/word/2010/wordprocessingShape">
                    <wps:wsp>
                      <wps:cNvSpPr txBox="1"/>
                      <wps:spPr>
                        <a:xfrm>
                          <a:off x="0" y="0"/>
                          <a:ext cx="503853" cy="908180"/>
                        </a:xfrm>
                        <a:prstGeom prst="rect">
                          <a:avLst/>
                        </a:prstGeom>
                        <a:noFill/>
                        <a:ln w="6350">
                          <a:noFill/>
                        </a:ln>
                      </wps:spPr>
                      <wps:txbx>
                        <w:txbxContent>
                          <w:p w14:paraId="3528C436"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9F9A" id="Textfeld 394" o:spid="_x0000_s1269" type="#_x0000_t202" style="position:absolute;margin-left:263.7pt;margin-top:-57.65pt;width:39.65pt;height:7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" filled="f" stroked="f" strokeweight=".5pt">
                <v:textbox>
                  <w:txbxContent>
                    <w:p w14:paraId="3528C436"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365D5C">
        <w:rPr>
          <w:noProof/>
        </w:rPr>
        <mc:AlternateContent>
          <mc:Choice Requires="wps">
            <w:drawing>
              <wp:anchor distT="0" distB="0" distL="114300" distR="114300" simplePos="0" relativeHeight="252004352" behindDoc="0" locked="0" layoutInCell="1" allowOverlap="1" wp14:anchorId="1BCC8ECA" wp14:editId="118EA99C">
                <wp:simplePos x="0" y="0"/>
                <wp:positionH relativeFrom="column">
                  <wp:posOffset>-265313</wp:posOffset>
                </wp:positionH>
                <wp:positionV relativeFrom="paragraph">
                  <wp:posOffset>2353478</wp:posOffset>
                </wp:positionV>
                <wp:extent cx="1079500" cy="255037"/>
                <wp:effectExtent l="0" t="0" r="0" b="0"/>
                <wp:wrapNone/>
                <wp:docPr id="395" name="Textfeld 395"/>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1F750855"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8ECA" id="Textfeld 395" o:spid="_x0000_s1270" type="#_x0000_t202" style="position:absolute;margin-left:-20.9pt;margin-top:185.3pt;width:85pt;height:20.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O+YZCU1AgAAXgQAAA4A&#13;&#10;AAAAAAAAAAAAAAAALgIAAGRycy9lMm9Eb2MueG1sUEsBAi0AFAAGAAgAAAAhAGIts8foAAAAEAEA&#13;&#10;AA8AAAAAAAAAAAAAAAAAjwQAAGRycy9kb3ducmV2LnhtbFBLBQYAAAAABAAEAPMAAACkBQAAAAA=&#13;&#10;" filled="f" stroked="f" strokeweight=".5pt">
                <v:textbox>
                  <w:txbxContent>
                    <w:p w14:paraId="1F750855"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2003328" behindDoc="0" locked="0" layoutInCell="1" allowOverlap="1" wp14:anchorId="290D916D" wp14:editId="0890CE94">
                <wp:simplePos x="0" y="0"/>
                <wp:positionH relativeFrom="column">
                  <wp:posOffset>636647</wp:posOffset>
                </wp:positionH>
                <wp:positionV relativeFrom="paragraph">
                  <wp:posOffset>2608515</wp:posOffset>
                </wp:positionV>
                <wp:extent cx="2207636" cy="584719"/>
                <wp:effectExtent l="0" t="0" r="0" b="0"/>
                <wp:wrapNone/>
                <wp:docPr id="396" name="Textfeld 396"/>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4F5B4358"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916D" id="Textfeld 396" o:spid="_x0000_s1271" type="#_x0000_t202" style="position:absolute;margin-left:50.15pt;margin-top:205.4pt;width:173.85pt;height:46.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yvo+bTYCAABeBAAADgAA&#13;&#10;AAAAAAAAAAAAAAAuAgAAZHJzL2Uyb0RvYy54bWxQSwECLQAUAAYACAAAACEAfxvDPeYAAAAQAQAA&#13;&#10;DwAAAAAAAAAAAAAAAACQBAAAZHJzL2Rvd25yZXYueG1sUEsFBgAAAAAEAAQA8wAAAKMFAAAAAA==&#13;&#10;" filled="f" stroked="f" strokeweight=".5pt">
                <v:textbox>
                  <w:txbxContent>
                    <w:p w14:paraId="4F5B4358"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w:t>
                      </w:r>
                    </w:p>
                  </w:txbxContent>
                </v:textbox>
              </v:shape>
            </w:pict>
          </mc:Fallback>
        </mc:AlternateContent>
      </w:r>
      <w:r w:rsidR="00365D5C">
        <w:rPr>
          <w:noProof/>
        </w:rPr>
        <mc:AlternateContent>
          <mc:Choice Requires="wps">
            <w:drawing>
              <wp:anchor distT="0" distB="0" distL="114300" distR="114300" simplePos="0" relativeHeight="252006400" behindDoc="0" locked="0" layoutInCell="1" allowOverlap="1" wp14:anchorId="3651BE49" wp14:editId="4222E27A">
                <wp:simplePos x="0" y="0"/>
                <wp:positionH relativeFrom="column">
                  <wp:posOffset>-190668</wp:posOffset>
                </wp:positionH>
                <wp:positionV relativeFrom="paragraph">
                  <wp:posOffset>3242996</wp:posOffset>
                </wp:positionV>
                <wp:extent cx="3886200" cy="3222171"/>
                <wp:effectExtent l="0" t="0" r="0" b="0"/>
                <wp:wrapNone/>
                <wp:docPr id="397" name="Textfeld 397"/>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009C4E44"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Divine energy radiates from you, distorting and diffusing magical energy within 30 feet of you. Until the spell ends, the sphere moves with you, centered on you. For the duration, each friendly creature in the area (including you) has advantage on saving throws against spells and other magical effects. Additionally, when an affected creature succeeds on a saving throw made against a spell or magical effect that allows it to make a saving throw to take only half damage, it instead takes no damage if it succeeds on the saving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BE49" id="Textfeld 397" o:spid="_x0000_s1272" type="#_x0000_t202" style="position:absolute;margin-left:-15pt;margin-top:255.35pt;width:306pt;height:253.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PGuSGNwIAAF8EAAAO&#13;&#10;AAAAAAAAAAAAAAAAAC4CAABkcnMvZTJvRG9jLnhtbFBLAQItABQABgAIAAAAIQC5BTv95wAAABEB&#13;&#10;AAAPAAAAAAAAAAAAAAAAAJEEAABkcnMvZG93bnJldi54bWxQSwUGAAAAAAQABADzAAAApQUAAAAA&#13;&#10;" filled="f" stroked="f" strokeweight=".5pt">
                <v:textbox>
                  <w:txbxContent>
                    <w:p w14:paraId="009C4E44"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Divine energy radiates from you, distorting and diffusing magical energy within 30 feet of you. Until the spell ends, the sphere moves with you, centered on you. For the duration, each friendly creature in the area (including you) has advantage on saving throws against spells and other magical effects. Additionally, when an affected creature succeeds on a saving throw made against a spell or magical effect that allows it to make a saving throw to take only half damage, it instead takes no damage if it succeeds on the saving throw.</w:t>
                      </w:r>
                    </w:p>
                  </w:txbxContent>
                </v:textbox>
              </v:shape>
            </w:pict>
          </mc:Fallback>
        </mc:AlternateContent>
      </w:r>
      <w:r w:rsidR="00365D5C">
        <w:rPr>
          <w:noProof/>
        </w:rPr>
        <mc:AlternateContent>
          <mc:Choice Requires="wps">
            <w:drawing>
              <wp:anchor distT="0" distB="0" distL="114300" distR="114300" simplePos="0" relativeHeight="252001280" behindDoc="0" locked="0" layoutInCell="1" allowOverlap="1" wp14:anchorId="2ED12C06" wp14:editId="2992ADA2">
                <wp:simplePos x="0" y="0"/>
                <wp:positionH relativeFrom="column">
                  <wp:posOffset>3024505</wp:posOffset>
                </wp:positionH>
                <wp:positionV relativeFrom="paragraph">
                  <wp:posOffset>2110105</wp:posOffset>
                </wp:positionV>
                <wp:extent cx="1079500" cy="279400"/>
                <wp:effectExtent l="0" t="0" r="0" b="0"/>
                <wp:wrapNone/>
                <wp:docPr id="400" name="Textfeld 4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6FAF1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12C06" id="Textfeld 400" o:spid="_x0000_s1273" type="#_x0000_t202" style="position:absolute;margin-left:238.15pt;margin-top:166.15pt;width:85pt;height: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GlISR8zAgAAXgQAAA4AAAAAAAAA&#13;&#10;AAAAAAAALgIAAGRycy9lMm9Eb2MueG1sUEsBAi0AFAAGAAgAAAAhAD1d0NfkAAAAEAEAAA8AAAAA&#13;&#10;AAAAAAAAAAAAjQQAAGRycy9kb3ducmV2LnhtbFBLBQYAAAAABAAEAPMAAACeBQAAAAA=&#13;&#10;" filled="f" stroked="f" strokeweight=".5pt">
                <v:textbox>
                  <w:txbxContent>
                    <w:p w14:paraId="4F6FAF12"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v:textbox>
              </v:shape>
            </w:pict>
          </mc:Fallback>
        </mc:AlternateContent>
      </w:r>
      <w:r w:rsidR="00365D5C">
        <w:rPr>
          <w:noProof/>
        </w:rPr>
        <w:drawing>
          <wp:anchor distT="0" distB="0" distL="114300" distR="114300" simplePos="0" relativeHeight="252000256" behindDoc="0" locked="0" layoutInCell="1" allowOverlap="1" wp14:anchorId="7B1BF651" wp14:editId="7AC572CA">
            <wp:simplePos x="0" y="0"/>
            <wp:positionH relativeFrom="margin">
              <wp:posOffset>3699510</wp:posOffset>
            </wp:positionH>
            <wp:positionV relativeFrom="margin">
              <wp:posOffset>433814</wp:posOffset>
            </wp:positionV>
            <wp:extent cx="582338" cy="1473200"/>
            <wp:effectExtent l="0" t="0" r="0" b="0"/>
            <wp:wrapSquare wrapText="bothSides"/>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1999232" behindDoc="0" locked="0" layoutInCell="1" allowOverlap="1" wp14:anchorId="03D1A8D8" wp14:editId="72B7D976">
            <wp:simplePos x="0" y="0"/>
            <wp:positionH relativeFrom="margin">
              <wp:posOffset>-772795</wp:posOffset>
            </wp:positionH>
            <wp:positionV relativeFrom="margin">
              <wp:posOffset>430530</wp:posOffset>
            </wp:positionV>
            <wp:extent cx="582338" cy="1473200"/>
            <wp:effectExtent l="0" t="0" r="0" b="0"/>
            <wp:wrapSquare wrapText="bothSides"/>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1CE9227" w14:textId="5D5153EB" w:rsidR="00365D5C" w:rsidRDefault="005C27D1" w:rsidP="007717E6">
      <w:pPr>
        <w:sectPr w:rsidR="00365D5C" w:rsidSect="00365D5C">
          <w:headerReference w:type="even" r:id="rId194"/>
          <w:headerReference w:type="default" r:id="rId195"/>
          <w:footerReference w:type="even" r:id="rId196"/>
          <w:footerReference w:type="default" r:id="rId197"/>
          <w:headerReference w:type="first" r:id="rId198"/>
          <w:footerReference w:type="first" r:id="rId19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08448" behindDoc="0" locked="0" layoutInCell="1" allowOverlap="1" wp14:anchorId="26637395" wp14:editId="703E85FE">
                <wp:simplePos x="0" y="0"/>
                <wp:positionH relativeFrom="column">
                  <wp:posOffset>282083</wp:posOffset>
                </wp:positionH>
                <wp:positionV relativeFrom="paragraph">
                  <wp:posOffset>-731844</wp:posOffset>
                </wp:positionV>
                <wp:extent cx="2743200" cy="615820"/>
                <wp:effectExtent l="0" t="0" r="0" b="0"/>
                <wp:wrapNone/>
                <wp:docPr id="414" name="Textfeld 414"/>
                <wp:cNvGraphicFramePr/>
                <a:graphic xmlns:a="http://schemas.openxmlformats.org/drawingml/2006/main">
                  <a:graphicData uri="http://schemas.microsoft.com/office/word/2010/wordprocessingShape">
                    <wps:wsp>
                      <wps:cNvSpPr txBox="1"/>
                      <wps:spPr>
                        <a:xfrm>
                          <a:off x="0" y="0"/>
                          <a:ext cx="2743200" cy="615820"/>
                        </a:xfrm>
                        <a:prstGeom prst="rect">
                          <a:avLst/>
                        </a:prstGeom>
                        <a:solidFill>
                          <a:schemeClr val="lt1"/>
                        </a:solidFill>
                        <a:ln w="6350">
                          <a:noFill/>
                        </a:ln>
                      </wps:spPr>
                      <wps:txbx>
                        <w:txbxContent>
                          <w:p w14:paraId="6134EDB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Daylight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7395" id="Textfeld 414" o:spid="_x0000_s1274" type="#_x0000_t202" style="position:absolute;margin-left:22.2pt;margin-top:-57.65pt;width:3in;height:48.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" fillcolor="white [3201]" stroked="f" strokeweight=".5pt">
                <v:textbox>
                  <w:txbxContent>
                    <w:p w14:paraId="6134EDB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Daylight</w:t>
                      </w:r>
                    </w:p>
                  </w:txbxContent>
                </v:textbox>
              </v:shape>
            </w:pict>
          </mc:Fallback>
        </mc:AlternateContent>
      </w:r>
      <w:r w:rsidR="00365D5C">
        <w:rPr>
          <w:noProof/>
        </w:rPr>
        <mc:AlternateContent>
          <mc:Choice Requires="wps">
            <w:drawing>
              <wp:anchor distT="0" distB="0" distL="114300" distR="114300" simplePos="0" relativeHeight="252009472" behindDoc="0" locked="0" layoutInCell="1" allowOverlap="1" wp14:anchorId="18AA9B28" wp14:editId="640EFCA9">
                <wp:simplePos x="0" y="0"/>
                <wp:positionH relativeFrom="column">
                  <wp:posOffset>3348355</wp:posOffset>
                </wp:positionH>
                <wp:positionV relativeFrom="paragraph">
                  <wp:posOffset>-732362</wp:posOffset>
                </wp:positionV>
                <wp:extent cx="368300" cy="908180"/>
                <wp:effectExtent l="0" t="0" r="0" b="0"/>
                <wp:wrapNone/>
                <wp:docPr id="407" name="Textfeld 407"/>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5CA80EB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A9B28" id="Textfeld 407" o:spid="_x0000_s1275" type="#_x0000_t202" style="position:absolute;margin-left:263.65pt;margin-top:-57.65pt;width:29pt;height:71.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" filled="f" stroked="f" strokeweight=".5pt">
                <v:textbox>
                  <w:txbxContent>
                    <w:p w14:paraId="5CA80EB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365D5C">
        <w:rPr>
          <w:noProof/>
        </w:rPr>
        <mc:AlternateContent>
          <mc:Choice Requires="wps">
            <w:drawing>
              <wp:anchor distT="0" distB="0" distL="114300" distR="114300" simplePos="0" relativeHeight="252015616" behindDoc="0" locked="0" layoutInCell="1" allowOverlap="1" wp14:anchorId="2DFFC2E7" wp14:editId="47E4D3C9">
                <wp:simplePos x="0" y="0"/>
                <wp:positionH relativeFrom="column">
                  <wp:posOffset>-265313</wp:posOffset>
                </wp:positionH>
                <wp:positionV relativeFrom="paragraph">
                  <wp:posOffset>2353478</wp:posOffset>
                </wp:positionV>
                <wp:extent cx="1079500" cy="255037"/>
                <wp:effectExtent l="0" t="0" r="0" b="0"/>
                <wp:wrapNone/>
                <wp:docPr id="408" name="Textfeld 408"/>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46F1D47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C2E7" id="Textfeld 408" o:spid="_x0000_s1276" type="#_x0000_t202" style="position:absolute;margin-left:-20.9pt;margin-top:185.3pt;width:85pt;height:20.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OwadQzQCAABeBAAADgAA&#13;&#10;AAAAAAAAAAAAAAAuAgAAZHJzL2Uyb0RvYy54bWxQSwECLQAUAAYACAAAACEAYi2zx+gAAAAQAQAA&#13;&#10;DwAAAAAAAAAAAAAAAACOBAAAZHJzL2Rvd25yZXYueG1sUEsFBgAAAAAEAAQA8wAAAKMFAAAAAA==&#13;&#10;" filled="f" stroked="f" strokeweight=".5pt">
                <v:textbox>
                  <w:txbxContent>
                    <w:p w14:paraId="46F1D47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2014592" behindDoc="0" locked="0" layoutInCell="1" allowOverlap="1" wp14:anchorId="309DA4E1" wp14:editId="2ACB23EE">
                <wp:simplePos x="0" y="0"/>
                <wp:positionH relativeFrom="column">
                  <wp:posOffset>636647</wp:posOffset>
                </wp:positionH>
                <wp:positionV relativeFrom="paragraph">
                  <wp:posOffset>2608515</wp:posOffset>
                </wp:positionV>
                <wp:extent cx="2207636" cy="584719"/>
                <wp:effectExtent l="0" t="0" r="0" b="0"/>
                <wp:wrapNone/>
                <wp:docPr id="409" name="Textfeld 409"/>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79E3B1D4"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DA4E1" id="Textfeld 409" o:spid="_x0000_s1277" type="#_x0000_t202" style="position:absolute;margin-left:50.15pt;margin-top:205.4pt;width:173.85pt;height:46.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ftIoMjYCAABeBAAADgAA&#13;&#10;AAAAAAAAAAAAAAAuAgAAZHJzL2Uyb0RvYy54bWxQSwECLQAUAAYACAAAACEAfxvDPeYAAAAQAQAA&#13;&#10;DwAAAAAAAAAAAAAAAACQBAAAZHJzL2Rvd25yZXYueG1sUEsFBgAAAAAEAAQA8wAAAKMFAAAAAA==&#13;&#10;" filled="f" stroked="f" strokeweight=".5pt">
                <v:textbox>
                  <w:txbxContent>
                    <w:p w14:paraId="79E3B1D4"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sidR="00365D5C">
        <w:rPr>
          <w:noProof/>
        </w:rPr>
        <mc:AlternateContent>
          <mc:Choice Requires="wps">
            <w:drawing>
              <wp:anchor distT="0" distB="0" distL="114300" distR="114300" simplePos="0" relativeHeight="252017664" behindDoc="0" locked="0" layoutInCell="1" allowOverlap="1" wp14:anchorId="4E2E3348" wp14:editId="5D72387B">
                <wp:simplePos x="0" y="0"/>
                <wp:positionH relativeFrom="column">
                  <wp:posOffset>-190668</wp:posOffset>
                </wp:positionH>
                <wp:positionV relativeFrom="paragraph">
                  <wp:posOffset>3242996</wp:posOffset>
                </wp:positionV>
                <wp:extent cx="3886200" cy="3222171"/>
                <wp:effectExtent l="0" t="0" r="0" b="0"/>
                <wp:wrapNone/>
                <wp:docPr id="410" name="Textfeld 410"/>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124DC86" w14:textId="77777777" w:rsidR="005C27D1" w:rsidRPr="005C27D1" w:rsidRDefault="005C27D1" w:rsidP="005C27D1">
                            <w:pPr>
                              <w:rPr>
                                <w:rFonts w:ascii="BlackChancery" w:hAnsi="BlackChancery"/>
                                <w:color w:val="4D4121"/>
                                <w:lang w:val="en-US"/>
                              </w:rPr>
                            </w:pPr>
                            <w:r w:rsidRPr="006D0B73">
                              <w:rPr>
                                <w:rFonts w:ascii="BlackChancery" w:hAnsi="BlackChancery"/>
                                <w:color w:val="4D4121"/>
                                <w:lang w:val="en-US"/>
                              </w:rPr>
                              <w:t>A 60-foot-radius sphere of light spreads out from a point you choose within range. The sphere is bright light and sheds dim light for an additional 60 feet.</w:t>
                            </w:r>
                            <w:r w:rsidRPr="006D0B73">
                              <w:rPr>
                                <w:rFonts w:ascii="BlackChancery" w:hAnsi="BlackChancery"/>
                                <w:color w:val="4D4121"/>
                                <w:lang w:val="en-US"/>
                              </w:rPr>
                              <w:br/>
                            </w:r>
                            <w:r w:rsidRPr="005C27D1">
                              <w:rPr>
                                <w:rFonts w:ascii="BlackChancery" w:hAnsi="BlackChancery"/>
                                <w:color w:val="4D4121"/>
                                <w:lang w:val="en-US"/>
                              </w:rPr>
                              <w:t>If you chose a point on an object you are holding or one that isn’t being worn or carried, the light shines from the object and moves with it.</w:t>
                            </w:r>
                            <w:r w:rsidRPr="005C27D1">
                              <w:rPr>
                                <w:rFonts w:ascii="BlackChancery" w:hAnsi="BlackChancery"/>
                                <w:color w:val="4D4121"/>
                                <w:lang w:val="en-US"/>
                              </w:rPr>
                              <w:br/>
                              <w:t>Completely covering the affected object with an opaque object, such as a bowl or a helm, blocks the light.</w:t>
                            </w:r>
                            <w:r w:rsidRPr="005C27D1">
                              <w:rPr>
                                <w:rFonts w:ascii="BlackChancery" w:hAnsi="BlackChancery"/>
                                <w:color w:val="4D4121"/>
                                <w:lang w:val="en-US"/>
                              </w:rPr>
                              <w:br/>
                              <w:t>If any of this spell’s area overlaps with an area of darkness created by a spell of 3rd level or lower, the spell that created the darkness is dispelled.</w:t>
                            </w:r>
                          </w:p>
                          <w:p w14:paraId="79A85B81" w14:textId="1A008617" w:rsidR="00640ED9" w:rsidRPr="005C27D1" w:rsidRDefault="00640ED9" w:rsidP="005C27D1">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3348" id="Textfeld 410" o:spid="_x0000_s1278" type="#_x0000_t202" style="position:absolute;margin-left:-15pt;margin-top:255.35pt;width:306pt;height:253.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NpjinA2AgAAXwQAAA4A&#13;&#10;AAAAAAAAAAAAAAAALgIAAGRycy9lMm9Eb2MueG1sUEsBAi0AFAAGAAgAAAAhALkFO/3nAAAAEQEA&#13;&#10;AA8AAAAAAAAAAAAAAAAAkAQAAGRycy9kb3ducmV2LnhtbFBLBQYAAAAABAAEAPMAAACkBQAAAAA=&#13;&#10;" filled="f" stroked="f" strokeweight=".5pt">
                <v:textbox>
                  <w:txbxContent>
                    <w:p w14:paraId="2124DC86" w14:textId="77777777" w:rsidR="005C27D1" w:rsidRPr="005C27D1" w:rsidRDefault="005C27D1" w:rsidP="005C27D1">
                      <w:pPr>
                        <w:rPr>
                          <w:rFonts w:ascii="BlackChancery" w:hAnsi="BlackChancery"/>
                          <w:color w:val="4D4121"/>
                          <w:lang w:val="en-US"/>
                        </w:rPr>
                      </w:pPr>
                      <w:r w:rsidRPr="006D0B73">
                        <w:rPr>
                          <w:rFonts w:ascii="BlackChancery" w:hAnsi="BlackChancery"/>
                          <w:color w:val="4D4121"/>
                          <w:lang w:val="en-US"/>
                        </w:rPr>
                        <w:t>A 60-foot-radius sphere of light spreads out from a point you choose within range. The sphere is bright light and sheds dim light for an additional 60 feet.</w:t>
                      </w:r>
                      <w:r w:rsidRPr="006D0B73">
                        <w:rPr>
                          <w:rFonts w:ascii="BlackChancery" w:hAnsi="BlackChancery"/>
                          <w:color w:val="4D4121"/>
                          <w:lang w:val="en-US"/>
                        </w:rPr>
                        <w:br/>
                      </w:r>
                      <w:r w:rsidRPr="005C27D1">
                        <w:rPr>
                          <w:rFonts w:ascii="BlackChancery" w:hAnsi="BlackChancery"/>
                          <w:color w:val="4D4121"/>
                          <w:lang w:val="en-US"/>
                        </w:rPr>
                        <w:t>If you chose a point on an object you are holding or one that isn’t being worn or carried, the light shines from the object and moves with it.</w:t>
                      </w:r>
                      <w:r w:rsidRPr="005C27D1">
                        <w:rPr>
                          <w:rFonts w:ascii="BlackChancery" w:hAnsi="BlackChancery"/>
                          <w:color w:val="4D4121"/>
                          <w:lang w:val="en-US"/>
                        </w:rPr>
                        <w:br/>
                        <w:t>Completely covering the affected object with an opaque object, such as a bowl or a helm, blocks the light.</w:t>
                      </w:r>
                      <w:r w:rsidRPr="005C27D1">
                        <w:rPr>
                          <w:rFonts w:ascii="BlackChancery" w:hAnsi="BlackChancery"/>
                          <w:color w:val="4D4121"/>
                          <w:lang w:val="en-US"/>
                        </w:rPr>
                        <w:br/>
                        <w:t>If any of this spell’s area overlaps with an area of darkness created by a spell of 3rd level or lower, the spell that created the darkness is dispelled.</w:t>
                      </w:r>
                    </w:p>
                    <w:p w14:paraId="79A85B81" w14:textId="1A008617" w:rsidR="00640ED9" w:rsidRPr="005C27D1" w:rsidRDefault="00640ED9" w:rsidP="005C27D1">
                      <w:pPr>
                        <w:rPr>
                          <w:rFonts w:ascii="BlackChancery" w:hAnsi="BlackChancery"/>
                          <w:color w:val="4D4121"/>
                          <w:lang w:val="en-US"/>
                        </w:rPr>
                      </w:pPr>
                    </w:p>
                  </w:txbxContent>
                </v:textbox>
              </v:shape>
            </w:pict>
          </mc:Fallback>
        </mc:AlternateContent>
      </w:r>
      <w:r w:rsidR="00365D5C">
        <w:rPr>
          <w:noProof/>
        </w:rPr>
        <mc:AlternateContent>
          <mc:Choice Requires="wps">
            <w:drawing>
              <wp:anchor distT="0" distB="0" distL="114300" distR="114300" simplePos="0" relativeHeight="252016640" behindDoc="0" locked="0" layoutInCell="1" allowOverlap="1" wp14:anchorId="01EDB309" wp14:editId="16FA0669">
                <wp:simplePos x="0" y="0"/>
                <wp:positionH relativeFrom="column">
                  <wp:posOffset>-533400</wp:posOffset>
                </wp:positionH>
                <wp:positionV relativeFrom="paragraph">
                  <wp:posOffset>2108200</wp:posOffset>
                </wp:positionV>
                <wp:extent cx="1079500" cy="279400"/>
                <wp:effectExtent l="0" t="0" r="0" b="0"/>
                <wp:wrapNone/>
                <wp:docPr id="411" name="Textfeld 41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77755BF"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B309" id="Textfeld 411" o:spid="_x0000_s1279" type="#_x0000_t202" style="position:absolute;margin-left:-42pt;margin-top:166pt;width:85pt;height: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sgGMwIAAF4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T7LIBjMCAABeBAAADgAAAAAAAAAA&#13;&#10;AAAAAAAuAgAAZHJzL2Uyb0RvYy54bWxQSwECLQAUAAYACAAAACEA9IKwwOMAAAAPAQAADwAAAAAA&#13;&#10;AAAAAAAAAACNBAAAZHJzL2Rvd25yZXYueG1sUEsFBgAAAAAEAAQA8wAAAJ0FAAAAAA==&#13;&#10;" filled="f" stroked="f" strokeweight=".5pt">
                <v:textbox>
                  <w:txbxContent>
                    <w:p w14:paraId="777755BF"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2013568" behindDoc="0" locked="0" layoutInCell="1" allowOverlap="1" wp14:anchorId="10D4AF16" wp14:editId="4A4D874E">
                <wp:simplePos x="0" y="0"/>
                <wp:positionH relativeFrom="column">
                  <wp:posOffset>2694305</wp:posOffset>
                </wp:positionH>
                <wp:positionV relativeFrom="paragraph">
                  <wp:posOffset>2389505</wp:posOffset>
                </wp:positionV>
                <wp:extent cx="1079500" cy="279400"/>
                <wp:effectExtent l="0" t="0" r="0" b="0"/>
                <wp:wrapNone/>
                <wp:docPr id="412" name="Textfeld 4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53E35FB"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AF16" id="Textfeld 412" o:spid="_x0000_s1280" type="#_x0000_t202" style="position:absolute;margin-left:212.15pt;margin-top:188.15pt;width:85pt;height:2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ocqtZDQCAABeBAAADgAAAAAA&#13;&#10;AAAAAAAAAAAuAgAAZHJzL2Uyb0RvYy54bWxQSwECLQAUAAYACAAAACEAVx/aOOUAAAAQAQAADwAA&#13;&#10;AAAAAAAAAAAAAACOBAAAZHJzL2Rvd25yZXYueG1sUEsFBgAAAAAEAAQA8wAAAKAFAAAAAA==&#13;&#10;" filled="f" stroked="f" strokeweight=".5pt">
                <v:textbox>
                  <w:txbxContent>
                    <w:p w14:paraId="753E35FB"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v:textbox>
              </v:shape>
            </w:pict>
          </mc:Fallback>
        </mc:AlternateContent>
      </w:r>
      <w:r w:rsidR="00365D5C">
        <w:rPr>
          <w:noProof/>
        </w:rPr>
        <mc:AlternateContent>
          <mc:Choice Requires="wps">
            <w:drawing>
              <wp:anchor distT="0" distB="0" distL="114300" distR="114300" simplePos="0" relativeHeight="252012544" behindDoc="0" locked="0" layoutInCell="1" allowOverlap="1" wp14:anchorId="1B4C8A8A" wp14:editId="626B8362">
                <wp:simplePos x="0" y="0"/>
                <wp:positionH relativeFrom="column">
                  <wp:posOffset>3024505</wp:posOffset>
                </wp:positionH>
                <wp:positionV relativeFrom="paragraph">
                  <wp:posOffset>2110105</wp:posOffset>
                </wp:positionV>
                <wp:extent cx="1079500" cy="279400"/>
                <wp:effectExtent l="0" t="0" r="0" b="0"/>
                <wp:wrapNone/>
                <wp:docPr id="413" name="Textfeld 4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EB0321"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60-foot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8A8A" id="Textfeld 413" o:spid="_x0000_s1281" type="#_x0000_t202" style="position:absolute;margin-left:238.15pt;margin-top:166.15pt;width:85pt;height:2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xWt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uoxWtNAIAAF4EAAAOAAAAAAAA&#13;&#10;AAAAAAAAAC4CAABkcnMvZTJvRG9jLnhtbFBLAQItABQABgAIAAAAIQA9XdDX5AAAABABAAAPAAAA&#13;&#10;AAAAAAAAAAAAAI4EAABkcnMvZG93bnJldi54bWxQSwUGAAAAAAQABADzAAAAnwUAAAAA&#13;&#10;" filled="f" stroked="f" strokeweight=".5pt">
                <v:textbox>
                  <w:txbxContent>
                    <w:p w14:paraId="03EB0321"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60-foot sphere</w:t>
                      </w:r>
                    </w:p>
                  </w:txbxContent>
                </v:textbox>
              </v:shape>
            </w:pict>
          </mc:Fallback>
        </mc:AlternateContent>
      </w:r>
      <w:r w:rsidR="00365D5C">
        <w:rPr>
          <w:noProof/>
        </w:rPr>
        <w:drawing>
          <wp:anchor distT="0" distB="0" distL="114300" distR="114300" simplePos="0" relativeHeight="252011520" behindDoc="0" locked="0" layoutInCell="1" allowOverlap="1" wp14:anchorId="519C29BB" wp14:editId="6EF9D0AF">
            <wp:simplePos x="0" y="0"/>
            <wp:positionH relativeFrom="margin">
              <wp:posOffset>3699510</wp:posOffset>
            </wp:positionH>
            <wp:positionV relativeFrom="margin">
              <wp:posOffset>433814</wp:posOffset>
            </wp:positionV>
            <wp:extent cx="582338" cy="1473200"/>
            <wp:effectExtent l="0" t="0" r="0" b="0"/>
            <wp:wrapSquare wrapText="bothSides"/>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010496" behindDoc="0" locked="0" layoutInCell="1" allowOverlap="1" wp14:anchorId="00C7BD0B" wp14:editId="0F8AA259">
            <wp:simplePos x="0" y="0"/>
            <wp:positionH relativeFrom="margin">
              <wp:posOffset>-772795</wp:posOffset>
            </wp:positionH>
            <wp:positionV relativeFrom="margin">
              <wp:posOffset>430530</wp:posOffset>
            </wp:positionV>
            <wp:extent cx="582338" cy="1473200"/>
            <wp:effectExtent l="0" t="0" r="0" b="0"/>
            <wp:wrapSquare wrapText="bothSides"/>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CC9C778" w14:textId="480BBDEA" w:rsidR="00365D5C" w:rsidRDefault="005C27D1" w:rsidP="007717E6">
      <w:pPr>
        <w:sectPr w:rsidR="00365D5C" w:rsidSect="00365D5C">
          <w:headerReference w:type="even" r:id="rId200"/>
          <w:headerReference w:type="default" r:id="rId201"/>
          <w:footerReference w:type="even" r:id="rId202"/>
          <w:footerReference w:type="default" r:id="rId203"/>
          <w:headerReference w:type="first" r:id="rId204"/>
          <w:footerReference w:type="first" r:id="rId20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24832" behindDoc="0" locked="0" layoutInCell="1" allowOverlap="1" wp14:anchorId="095BFB8C" wp14:editId="24DA5AA6">
                <wp:simplePos x="0" y="0"/>
                <wp:positionH relativeFrom="column">
                  <wp:posOffset>2695601</wp:posOffset>
                </wp:positionH>
                <wp:positionV relativeFrom="paragraph">
                  <wp:posOffset>2390801</wp:posOffset>
                </wp:positionV>
                <wp:extent cx="1409182" cy="398106"/>
                <wp:effectExtent l="0" t="0" r="0" b="0"/>
                <wp:wrapNone/>
                <wp:docPr id="425" name="Textfeld 425"/>
                <wp:cNvGraphicFramePr/>
                <a:graphic xmlns:a="http://schemas.openxmlformats.org/drawingml/2006/main">
                  <a:graphicData uri="http://schemas.microsoft.com/office/word/2010/wordprocessingShape">
                    <wps:wsp>
                      <wps:cNvSpPr txBox="1"/>
                      <wps:spPr>
                        <a:xfrm>
                          <a:off x="0" y="0"/>
                          <a:ext cx="1409182" cy="398106"/>
                        </a:xfrm>
                        <a:prstGeom prst="rect">
                          <a:avLst/>
                        </a:prstGeom>
                        <a:noFill/>
                        <a:ln w="6350">
                          <a:noFill/>
                        </a:ln>
                      </wps:spPr>
                      <wps:txbx>
                        <w:txbxContent>
                          <w:p w14:paraId="724569E9" w14:textId="77777777" w:rsidR="00640ED9" w:rsidRPr="005C27D1" w:rsidRDefault="00640ED9" w:rsidP="00A37863">
                            <w:pPr>
                              <w:rPr>
                                <w:rFonts w:ascii="BlackChancery" w:hAnsi="BlackChancery"/>
                                <w:color w:val="4D4121"/>
                                <w:sz w:val="20"/>
                                <w:szCs w:val="20"/>
                              </w:rPr>
                            </w:pPr>
                            <w:r w:rsidRPr="005C27D1">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FB8C" id="Textfeld 425" o:spid="_x0000_s1282" type="#_x0000_t202" style="position:absolute;margin-left:212.25pt;margin-top:188.25pt;width:110.95pt;height:31.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" filled="f" stroked="f" strokeweight=".5pt">
                <v:textbox>
                  <w:txbxContent>
                    <w:p w14:paraId="724569E9" w14:textId="77777777" w:rsidR="00640ED9" w:rsidRPr="005C27D1" w:rsidRDefault="00640ED9" w:rsidP="00A37863">
                      <w:pPr>
                        <w:rPr>
                          <w:rFonts w:ascii="BlackChancery" w:hAnsi="BlackChancery"/>
                          <w:color w:val="4D4121"/>
                          <w:sz w:val="20"/>
                          <w:szCs w:val="20"/>
                        </w:rPr>
                      </w:pPr>
                      <w:r w:rsidRPr="005C27D1">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7F2807EE" wp14:editId="5AEAEAF6">
                <wp:simplePos x="0" y="0"/>
                <wp:positionH relativeFrom="column">
                  <wp:posOffset>64342</wp:posOffset>
                </wp:positionH>
                <wp:positionV relativeFrom="paragraph">
                  <wp:posOffset>-719714</wp:posOffset>
                </wp:positionV>
                <wp:extent cx="3072882" cy="481965"/>
                <wp:effectExtent l="0" t="0" r="635" b="635"/>
                <wp:wrapNone/>
                <wp:docPr id="427" name="Textfeld 427"/>
                <wp:cNvGraphicFramePr/>
                <a:graphic xmlns:a="http://schemas.openxmlformats.org/drawingml/2006/main">
                  <a:graphicData uri="http://schemas.microsoft.com/office/word/2010/wordprocessingShape">
                    <wps:wsp>
                      <wps:cNvSpPr txBox="1"/>
                      <wps:spPr>
                        <a:xfrm>
                          <a:off x="0" y="0"/>
                          <a:ext cx="3072882" cy="481965"/>
                        </a:xfrm>
                        <a:prstGeom prst="rect">
                          <a:avLst/>
                        </a:prstGeom>
                        <a:solidFill>
                          <a:schemeClr val="lt1"/>
                        </a:solidFill>
                        <a:ln w="6350">
                          <a:noFill/>
                        </a:ln>
                      </wps:spPr>
                      <wps:txbx>
                        <w:txbxContent>
                          <w:p w14:paraId="61C22585" w14:textId="77777777" w:rsidR="00640ED9" w:rsidRPr="005C27D1" w:rsidRDefault="00640ED9" w:rsidP="00AB562C">
                            <w:pPr>
                              <w:jc w:val="center"/>
                              <w:rPr>
                                <w:rFonts w:ascii="BlackChancery" w:hAnsi="BlackChancery"/>
                                <w:b/>
                                <w:bCs/>
                                <w:i/>
                                <w:iCs/>
                                <w:color w:val="4D4121"/>
                                <w:sz w:val="40"/>
                                <w:szCs w:val="40"/>
                              </w:rPr>
                            </w:pPr>
                            <w:r w:rsidRPr="005C27D1">
                              <w:rPr>
                                <w:rFonts w:ascii="BlackChancery" w:hAnsi="BlackChancery"/>
                                <w:b/>
                                <w:bCs/>
                                <w:i/>
                                <w:iCs/>
                                <w:noProof/>
                                <w:color w:val="4D4121"/>
                                <w:sz w:val="40"/>
                                <w:szCs w:val="40"/>
                              </w:rPr>
                              <w:t>Dispel Evil and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807EE" id="Textfeld 427" o:spid="_x0000_s1283" type="#_x0000_t202" style="position:absolute;margin-left:5.05pt;margin-top:-56.65pt;width:241.95pt;height:37.9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" fillcolor="white [3201]" stroked="f" strokeweight=".5pt">
                <v:textbox>
                  <w:txbxContent>
                    <w:p w14:paraId="61C22585" w14:textId="77777777" w:rsidR="00640ED9" w:rsidRPr="005C27D1" w:rsidRDefault="00640ED9" w:rsidP="00AB562C">
                      <w:pPr>
                        <w:jc w:val="center"/>
                        <w:rPr>
                          <w:rFonts w:ascii="BlackChancery" w:hAnsi="BlackChancery"/>
                          <w:b/>
                          <w:bCs/>
                          <w:i/>
                          <w:iCs/>
                          <w:color w:val="4D4121"/>
                          <w:sz w:val="40"/>
                          <w:szCs w:val="40"/>
                        </w:rPr>
                      </w:pPr>
                      <w:r w:rsidRPr="005C27D1">
                        <w:rPr>
                          <w:rFonts w:ascii="BlackChancery" w:hAnsi="BlackChancery"/>
                          <w:b/>
                          <w:bCs/>
                          <w:i/>
                          <w:iCs/>
                          <w:noProof/>
                          <w:color w:val="4D4121"/>
                          <w:sz w:val="40"/>
                          <w:szCs w:val="40"/>
                        </w:rPr>
                        <w:t>Dispel Evil and Good</w:t>
                      </w:r>
                    </w:p>
                  </w:txbxContent>
                </v:textbox>
              </v:shape>
            </w:pict>
          </mc:Fallback>
        </mc:AlternateContent>
      </w:r>
      <w:r w:rsidR="00365D5C">
        <w:rPr>
          <w:noProof/>
        </w:rPr>
        <mc:AlternateContent>
          <mc:Choice Requires="wps">
            <w:drawing>
              <wp:anchor distT="0" distB="0" distL="114300" distR="114300" simplePos="0" relativeHeight="252020736" behindDoc="0" locked="0" layoutInCell="1" allowOverlap="1" wp14:anchorId="0835A2CA" wp14:editId="6D88A3E6">
                <wp:simplePos x="0" y="0"/>
                <wp:positionH relativeFrom="column">
                  <wp:posOffset>3348743</wp:posOffset>
                </wp:positionH>
                <wp:positionV relativeFrom="paragraph">
                  <wp:posOffset>-731844</wp:posOffset>
                </wp:positionV>
                <wp:extent cx="503853" cy="908180"/>
                <wp:effectExtent l="0" t="0" r="0" b="0"/>
                <wp:wrapNone/>
                <wp:docPr id="420" name="Textfeld 420"/>
                <wp:cNvGraphicFramePr/>
                <a:graphic xmlns:a="http://schemas.openxmlformats.org/drawingml/2006/main">
                  <a:graphicData uri="http://schemas.microsoft.com/office/word/2010/wordprocessingShape">
                    <wps:wsp>
                      <wps:cNvSpPr txBox="1"/>
                      <wps:spPr>
                        <a:xfrm>
                          <a:off x="0" y="0"/>
                          <a:ext cx="503853" cy="908180"/>
                        </a:xfrm>
                        <a:prstGeom prst="rect">
                          <a:avLst/>
                        </a:prstGeom>
                        <a:noFill/>
                        <a:ln w="6350">
                          <a:noFill/>
                        </a:ln>
                      </wps:spPr>
                      <wps:txbx>
                        <w:txbxContent>
                          <w:p w14:paraId="40DE6A0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A2CA" id="Textfeld 420" o:spid="_x0000_s1284" type="#_x0000_t202" style="position:absolute;margin-left:263.7pt;margin-top:-57.65pt;width:39.65pt;height:7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" filled="f" stroked="f" strokeweight=".5pt">
                <v:textbox>
                  <w:txbxContent>
                    <w:p w14:paraId="40DE6A0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365D5C">
        <w:rPr>
          <w:noProof/>
        </w:rPr>
        <mc:AlternateContent>
          <mc:Choice Requires="wps">
            <w:drawing>
              <wp:anchor distT="0" distB="0" distL="114300" distR="114300" simplePos="0" relativeHeight="252026880" behindDoc="0" locked="0" layoutInCell="1" allowOverlap="1" wp14:anchorId="4289BC84" wp14:editId="3911FD27">
                <wp:simplePos x="0" y="0"/>
                <wp:positionH relativeFrom="column">
                  <wp:posOffset>-265313</wp:posOffset>
                </wp:positionH>
                <wp:positionV relativeFrom="paragraph">
                  <wp:posOffset>2353478</wp:posOffset>
                </wp:positionV>
                <wp:extent cx="1079500" cy="255037"/>
                <wp:effectExtent l="0" t="0" r="0" b="0"/>
                <wp:wrapNone/>
                <wp:docPr id="421" name="Textfeld 421"/>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4375476E"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BC84" id="Textfeld 421" o:spid="_x0000_s1285" type="#_x0000_t202" style="position:absolute;margin-left:-20.9pt;margin-top:185.3pt;width:85pt;height:20.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p7TYPDQCAABeBAAADgAA&#13;&#10;AAAAAAAAAAAAAAAuAgAAZHJzL2Uyb0RvYy54bWxQSwECLQAUAAYACAAAACEAYi2zx+gAAAAQAQAA&#13;&#10;DwAAAAAAAAAAAAAAAACOBAAAZHJzL2Rvd25yZXYueG1sUEsFBgAAAAAEAAQA8wAAAKMFAAAAAA==&#13;&#10;" filled="f" stroked="f" strokeweight=".5pt">
                <v:textbox>
                  <w:txbxContent>
                    <w:p w14:paraId="4375476E"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2025856" behindDoc="0" locked="0" layoutInCell="1" allowOverlap="1" wp14:anchorId="02299BE9" wp14:editId="114EEBDA">
                <wp:simplePos x="0" y="0"/>
                <wp:positionH relativeFrom="column">
                  <wp:posOffset>636647</wp:posOffset>
                </wp:positionH>
                <wp:positionV relativeFrom="paragraph">
                  <wp:posOffset>2608515</wp:posOffset>
                </wp:positionV>
                <wp:extent cx="2207636" cy="584719"/>
                <wp:effectExtent l="0" t="0" r="0" b="0"/>
                <wp:wrapNone/>
                <wp:docPr id="422" name="Textfeld 422"/>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55BA6117" w14:textId="0144D2B0"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V,S, M </w:t>
                            </w:r>
                            <w:r w:rsidR="005C27D1">
                              <w:rPr>
                                <w:rFonts w:ascii="BlackChancery" w:hAnsi="BlackChancery"/>
                                <w:noProof/>
                                <w:color w:val="4D4121"/>
                                <w:sz w:val="20"/>
                                <w:szCs w:val="20"/>
                                <w:lang w:val="en-US"/>
                              </w:rPr>
                              <w:br/>
                            </w:r>
                            <w:r w:rsidRPr="00BB50D2">
                              <w:rPr>
                                <w:rFonts w:ascii="BlackChancery" w:hAnsi="BlackChancery"/>
                                <w:noProof/>
                                <w:color w:val="4D4121"/>
                                <w:sz w:val="20"/>
                                <w:szCs w:val="20"/>
                                <w:lang w:val="en-US"/>
                              </w:rPr>
                              <w:t>(holy water or powdered silver and iron)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99BE9" id="Textfeld 422" o:spid="_x0000_s1286" type="#_x0000_t202" style="position:absolute;margin-left:50.15pt;margin-top:205.4pt;width:173.85pt;height:46.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BfOYrzNQIAAF4EAAAOAAAA&#13;&#10;AAAAAAAAAAAAAC4CAABkcnMvZTJvRG9jLnhtbFBLAQItABQABgAIAAAAIQB/G8M95gAAABABAAAP&#13;&#10;AAAAAAAAAAAAAAAAAI8EAABkcnMvZG93bnJldi54bWxQSwUGAAAAAAQABADzAAAAogUAAAAA&#13;&#10;" filled="f" stroked="f" strokeweight=".5pt">
                <v:textbox>
                  <w:txbxContent>
                    <w:p w14:paraId="55BA6117" w14:textId="0144D2B0"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V,S, M </w:t>
                      </w:r>
                      <w:r w:rsidR="005C27D1">
                        <w:rPr>
                          <w:rFonts w:ascii="BlackChancery" w:hAnsi="BlackChancery"/>
                          <w:noProof/>
                          <w:color w:val="4D4121"/>
                          <w:sz w:val="20"/>
                          <w:szCs w:val="20"/>
                          <w:lang w:val="en-US"/>
                        </w:rPr>
                        <w:br/>
                      </w:r>
                      <w:r w:rsidRPr="00BB50D2">
                        <w:rPr>
                          <w:rFonts w:ascii="BlackChancery" w:hAnsi="BlackChancery"/>
                          <w:noProof/>
                          <w:color w:val="4D4121"/>
                          <w:sz w:val="20"/>
                          <w:szCs w:val="20"/>
                          <w:lang w:val="en-US"/>
                        </w:rPr>
                        <w:t>(holy water or powdered silver and iron)</w:t>
                      </w:r>
                    </w:p>
                  </w:txbxContent>
                </v:textbox>
              </v:shape>
            </w:pict>
          </mc:Fallback>
        </mc:AlternateContent>
      </w:r>
      <w:r w:rsidR="00365D5C">
        <w:rPr>
          <w:noProof/>
        </w:rPr>
        <mc:AlternateContent>
          <mc:Choice Requires="wps">
            <w:drawing>
              <wp:anchor distT="0" distB="0" distL="114300" distR="114300" simplePos="0" relativeHeight="252028928" behindDoc="0" locked="0" layoutInCell="1" allowOverlap="1" wp14:anchorId="1BBAB223" wp14:editId="6450AC13">
                <wp:simplePos x="0" y="0"/>
                <wp:positionH relativeFrom="column">
                  <wp:posOffset>-190668</wp:posOffset>
                </wp:positionH>
                <wp:positionV relativeFrom="paragraph">
                  <wp:posOffset>3242996</wp:posOffset>
                </wp:positionV>
                <wp:extent cx="3886200" cy="3222171"/>
                <wp:effectExtent l="0" t="0" r="0" b="0"/>
                <wp:wrapNone/>
                <wp:docPr id="423" name="Textfeld 423"/>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5ECF5CD" w14:textId="29F7DD42" w:rsidR="00640ED9" w:rsidRPr="005C27D1" w:rsidRDefault="00640ED9" w:rsidP="00A37863">
                            <w:pPr>
                              <w:rPr>
                                <w:rFonts w:ascii="BlackChancery" w:hAnsi="BlackChancery"/>
                                <w:color w:val="4D4121"/>
                                <w:sz w:val="22"/>
                                <w:szCs w:val="22"/>
                                <w:lang w:val="en-US"/>
                              </w:rPr>
                            </w:pPr>
                            <w:r w:rsidRPr="005C27D1">
                              <w:rPr>
                                <w:rFonts w:ascii="BlackChancery" w:hAnsi="BlackChancery"/>
                                <w:noProof/>
                                <w:color w:val="4D4121"/>
                                <w:sz w:val="22"/>
                                <w:szCs w:val="22"/>
                                <w:lang w:val="en-US"/>
                              </w:rPr>
                              <w:t>Shimmering energy surrounds and protects you from fey, undead, and creatures originating from beyond the Material Plane. For the duration, celestials, elementals, fey, fiends, and undead have disadvantage on attack rolls against you.</w:t>
                            </w:r>
                            <w:r w:rsidR="005C27D1">
                              <w:rPr>
                                <w:rFonts w:ascii="BlackChancery" w:hAnsi="BlackChancery"/>
                                <w:noProof/>
                                <w:color w:val="4D4121"/>
                                <w:sz w:val="22"/>
                                <w:szCs w:val="22"/>
                                <w:lang w:val="en-US"/>
                              </w:rPr>
                              <w:br/>
                            </w:r>
                            <w:r w:rsidRPr="005C27D1">
                              <w:rPr>
                                <w:rFonts w:ascii="BlackChancery" w:hAnsi="BlackChancery"/>
                                <w:noProof/>
                                <w:color w:val="4D4121"/>
                                <w:sz w:val="22"/>
                                <w:szCs w:val="22"/>
                                <w:lang w:val="en-US"/>
                              </w:rPr>
                              <w:t>You can end the spell early by using either of the following special functions.</w:t>
                            </w:r>
                            <w:r w:rsidR="005C27D1">
                              <w:rPr>
                                <w:rFonts w:ascii="BlackChancery" w:hAnsi="BlackChancery"/>
                                <w:noProof/>
                                <w:color w:val="4D4121"/>
                                <w:sz w:val="22"/>
                                <w:szCs w:val="22"/>
                                <w:lang w:val="en-US"/>
                              </w:rPr>
                              <w:br/>
                            </w:r>
                            <w:r w:rsidRPr="005C27D1">
                              <w:rPr>
                                <w:rFonts w:ascii="BlackChancery" w:hAnsi="BlackChancery"/>
                                <w:noProof/>
                                <w:color w:val="4D4121"/>
                                <w:sz w:val="22"/>
                                <w:szCs w:val="22"/>
                                <w:lang w:val="en-US"/>
                              </w:rPr>
                              <w:t>Break Enchantment. As your action, you touch a creature you can reach that is charmed, frightened, or possessed by a celestial, an elemental, a fey, a fiend, or an undead. The creature you touch is no longer charmed, frightened, or possessed by such creatures.</w:t>
                            </w:r>
                            <w:r w:rsidR="005C27D1">
                              <w:rPr>
                                <w:rFonts w:ascii="BlackChancery" w:hAnsi="BlackChancery"/>
                                <w:noProof/>
                                <w:color w:val="4D4121"/>
                                <w:sz w:val="22"/>
                                <w:szCs w:val="22"/>
                                <w:lang w:val="en-US"/>
                              </w:rPr>
                              <w:br/>
                            </w:r>
                            <w:r w:rsidRPr="005C27D1">
                              <w:rPr>
                                <w:rFonts w:ascii="BlackChancery" w:hAnsi="BlackChancery"/>
                                <w:noProof/>
                                <w:color w:val="4D4121"/>
                                <w:sz w:val="22"/>
                                <w:szCs w:val="22"/>
                                <w:lang w:val="en-US"/>
                              </w:rPr>
                              <w:t>Dismissal. As your action, make a melee spell attack against a celestial, an elemental, a fey, a fiend, or an undead you can reach. On a hit, you attempt to drive the creature back to its home plane. The creature must succeed on a Charisma saving throw or be sent back to its home plane (if it isn’t there already). If they aren’t on their home plane, undead are sent to the Shadowfell, and fey are sent to the Feywild.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B223" id="Textfeld 423" o:spid="_x0000_s1287" type="#_x0000_t202" style="position:absolute;margin-left:-15pt;margin-top:255.35pt;width:306pt;height:253.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" filled="f" stroked="f" strokeweight=".5pt">
                <v:textbox>
                  <w:txbxContent>
                    <w:p w14:paraId="25ECF5CD" w14:textId="29F7DD42" w:rsidR="00640ED9" w:rsidRPr="005C27D1" w:rsidRDefault="00640ED9" w:rsidP="00A37863">
                      <w:pPr>
                        <w:rPr>
                          <w:rFonts w:ascii="BlackChancery" w:hAnsi="BlackChancery"/>
                          <w:color w:val="4D4121"/>
                          <w:sz w:val="22"/>
                          <w:szCs w:val="22"/>
                          <w:lang w:val="en-US"/>
                        </w:rPr>
                      </w:pPr>
                      <w:r w:rsidRPr="005C27D1">
                        <w:rPr>
                          <w:rFonts w:ascii="BlackChancery" w:hAnsi="BlackChancery"/>
                          <w:noProof/>
                          <w:color w:val="4D4121"/>
                          <w:sz w:val="22"/>
                          <w:szCs w:val="22"/>
                          <w:lang w:val="en-US"/>
                        </w:rPr>
                        <w:t>Shimmering energy surrounds and protects you from fey, undead, and creatures originating from beyond the Material Plane. For the duration, celestials, elementals, fey, fiends, and undead have disadvantage on attack rolls against you.</w:t>
                      </w:r>
                      <w:r w:rsidR="005C27D1">
                        <w:rPr>
                          <w:rFonts w:ascii="BlackChancery" w:hAnsi="BlackChancery"/>
                          <w:noProof/>
                          <w:color w:val="4D4121"/>
                          <w:sz w:val="22"/>
                          <w:szCs w:val="22"/>
                          <w:lang w:val="en-US"/>
                        </w:rPr>
                        <w:br/>
                      </w:r>
                      <w:r w:rsidRPr="005C27D1">
                        <w:rPr>
                          <w:rFonts w:ascii="BlackChancery" w:hAnsi="BlackChancery"/>
                          <w:noProof/>
                          <w:color w:val="4D4121"/>
                          <w:sz w:val="22"/>
                          <w:szCs w:val="22"/>
                          <w:lang w:val="en-US"/>
                        </w:rPr>
                        <w:t>You can end the spell early by using either of the following special functions.</w:t>
                      </w:r>
                      <w:r w:rsidR="005C27D1">
                        <w:rPr>
                          <w:rFonts w:ascii="BlackChancery" w:hAnsi="BlackChancery"/>
                          <w:noProof/>
                          <w:color w:val="4D4121"/>
                          <w:sz w:val="22"/>
                          <w:szCs w:val="22"/>
                          <w:lang w:val="en-US"/>
                        </w:rPr>
                        <w:br/>
                      </w:r>
                      <w:r w:rsidRPr="005C27D1">
                        <w:rPr>
                          <w:rFonts w:ascii="BlackChancery" w:hAnsi="BlackChancery"/>
                          <w:noProof/>
                          <w:color w:val="4D4121"/>
                          <w:sz w:val="22"/>
                          <w:szCs w:val="22"/>
                          <w:lang w:val="en-US"/>
                        </w:rPr>
                        <w:t>Break Enchantment. As your action, you touch a creature you can reach that is charmed, frightened, or possessed by a celestial, an elemental, a fey, a fiend, or an undead. The creature you touch is no longer charmed, frightened, or possessed by such creatures.</w:t>
                      </w:r>
                      <w:r w:rsidR="005C27D1">
                        <w:rPr>
                          <w:rFonts w:ascii="BlackChancery" w:hAnsi="BlackChancery"/>
                          <w:noProof/>
                          <w:color w:val="4D4121"/>
                          <w:sz w:val="22"/>
                          <w:szCs w:val="22"/>
                          <w:lang w:val="en-US"/>
                        </w:rPr>
                        <w:br/>
                      </w:r>
                      <w:r w:rsidRPr="005C27D1">
                        <w:rPr>
                          <w:rFonts w:ascii="BlackChancery" w:hAnsi="BlackChancery"/>
                          <w:noProof/>
                          <w:color w:val="4D4121"/>
                          <w:sz w:val="22"/>
                          <w:szCs w:val="22"/>
                          <w:lang w:val="en-US"/>
                        </w:rPr>
                        <w:t>Dismissal. As your action, make a melee spell attack against a celestial, an elemental, a fey, a fiend, or an undead you can reach. On a hit, you attempt to drive the creature back to its home plane. The creature must succeed on a Charisma saving throw or be sent back to its home plane (if it isn’t there already). If they aren’t on their home plane, undead are sent to the Shadowfell, and fey are sent to the Feywild.</w:t>
                      </w:r>
                    </w:p>
                  </w:txbxContent>
                </v:textbox>
              </v:shape>
            </w:pict>
          </mc:Fallback>
        </mc:AlternateContent>
      </w:r>
      <w:r w:rsidR="00365D5C">
        <w:rPr>
          <w:noProof/>
        </w:rPr>
        <mc:AlternateContent>
          <mc:Choice Requires="wps">
            <w:drawing>
              <wp:anchor distT="0" distB="0" distL="114300" distR="114300" simplePos="0" relativeHeight="252027904" behindDoc="0" locked="0" layoutInCell="1" allowOverlap="1" wp14:anchorId="05E63A0F" wp14:editId="64A91FE5">
                <wp:simplePos x="0" y="0"/>
                <wp:positionH relativeFrom="column">
                  <wp:posOffset>-533400</wp:posOffset>
                </wp:positionH>
                <wp:positionV relativeFrom="paragraph">
                  <wp:posOffset>2108200</wp:posOffset>
                </wp:positionV>
                <wp:extent cx="1079500" cy="279400"/>
                <wp:effectExtent l="0" t="0" r="0" b="0"/>
                <wp:wrapNone/>
                <wp:docPr id="424" name="Textfeld 42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F72A3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3A0F" id="Textfeld 424" o:spid="_x0000_s1288" type="#_x0000_t202" style="position:absolute;margin-left:-42pt;margin-top:166pt;width:85pt;height:2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mdIUw0AgAAXgQAAA4AAAAAAAAA&#13;&#10;AAAAAAAALgIAAGRycy9lMm9Eb2MueG1sUEsBAi0AFAAGAAgAAAAhAPSCsMDjAAAADwEAAA8AAAAA&#13;&#10;AAAAAAAAAAAAjgQAAGRycy9kb3ducmV2LnhtbFBLBQYAAAAABAAEAPMAAACeBQAAAAA=&#13;&#10;" filled="f" stroked="f" strokeweight=".5pt">
                <v:textbox>
                  <w:txbxContent>
                    <w:p w14:paraId="6FF72A3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sidR="00365D5C">
        <w:rPr>
          <w:noProof/>
        </w:rPr>
        <mc:AlternateContent>
          <mc:Choice Requires="wps">
            <w:drawing>
              <wp:anchor distT="0" distB="0" distL="114300" distR="114300" simplePos="0" relativeHeight="252023808" behindDoc="0" locked="0" layoutInCell="1" allowOverlap="1" wp14:anchorId="7DADF288" wp14:editId="153E39C7">
                <wp:simplePos x="0" y="0"/>
                <wp:positionH relativeFrom="column">
                  <wp:posOffset>3024505</wp:posOffset>
                </wp:positionH>
                <wp:positionV relativeFrom="paragraph">
                  <wp:posOffset>2110105</wp:posOffset>
                </wp:positionV>
                <wp:extent cx="1079500" cy="279400"/>
                <wp:effectExtent l="0" t="0" r="0" b="0"/>
                <wp:wrapNone/>
                <wp:docPr id="426" name="Textfeld 4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6D443E3"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DF288" id="Textfeld 426" o:spid="_x0000_s1289" type="#_x0000_t202" style="position:absolute;margin-left:238.15pt;margin-top:166.15pt;width:85pt;height:2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mmYGgNAIAAF4EAAAOAAAAAAAA&#13;&#10;AAAAAAAAAC4CAABkcnMvZTJvRG9jLnhtbFBLAQItABQABgAIAAAAIQA9XdDX5AAAABABAAAPAAAA&#13;&#10;AAAAAAAAAAAAAI4EAABkcnMvZG93bnJldi54bWxQSwUGAAAAAAQABADzAAAAnwUAAAAA&#13;&#10;" filled="f" stroked="f" strokeweight=".5pt">
                <v:textbox>
                  <w:txbxContent>
                    <w:p w14:paraId="66D443E3"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sidR="00365D5C">
        <w:rPr>
          <w:noProof/>
        </w:rPr>
        <w:drawing>
          <wp:anchor distT="0" distB="0" distL="114300" distR="114300" simplePos="0" relativeHeight="252022784" behindDoc="0" locked="0" layoutInCell="1" allowOverlap="1" wp14:anchorId="0F3B5034" wp14:editId="71808440">
            <wp:simplePos x="0" y="0"/>
            <wp:positionH relativeFrom="margin">
              <wp:posOffset>3699510</wp:posOffset>
            </wp:positionH>
            <wp:positionV relativeFrom="margin">
              <wp:posOffset>433814</wp:posOffset>
            </wp:positionV>
            <wp:extent cx="582338" cy="1473200"/>
            <wp:effectExtent l="0" t="0" r="0" b="0"/>
            <wp:wrapSquare wrapText="bothSides"/>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021760" behindDoc="0" locked="0" layoutInCell="1" allowOverlap="1" wp14:anchorId="6A5E6F47" wp14:editId="4CC361D7">
            <wp:simplePos x="0" y="0"/>
            <wp:positionH relativeFrom="margin">
              <wp:posOffset>-772795</wp:posOffset>
            </wp:positionH>
            <wp:positionV relativeFrom="margin">
              <wp:posOffset>430530</wp:posOffset>
            </wp:positionV>
            <wp:extent cx="582338" cy="1473200"/>
            <wp:effectExtent l="0" t="0" r="0" b="0"/>
            <wp:wrapSquare wrapText="bothSides"/>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3F6369C" w14:textId="73E8D2AB" w:rsidR="00365D5C" w:rsidRDefault="005C27D1" w:rsidP="007717E6">
      <w:pPr>
        <w:sectPr w:rsidR="00365D5C" w:rsidSect="00365D5C">
          <w:headerReference w:type="even" r:id="rId206"/>
          <w:headerReference w:type="default" r:id="rId207"/>
          <w:footerReference w:type="even" r:id="rId208"/>
          <w:footerReference w:type="default" r:id="rId209"/>
          <w:headerReference w:type="first" r:id="rId210"/>
          <w:footerReference w:type="first" r:id="rId21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35072" behindDoc="0" locked="0" layoutInCell="1" allowOverlap="1" wp14:anchorId="5362DF73" wp14:editId="5BB90495">
                <wp:simplePos x="0" y="0"/>
                <wp:positionH relativeFrom="column">
                  <wp:posOffset>3025282</wp:posOffset>
                </wp:positionH>
                <wp:positionV relativeFrom="paragraph">
                  <wp:posOffset>2110883</wp:posOffset>
                </wp:positionV>
                <wp:extent cx="1254099" cy="279400"/>
                <wp:effectExtent l="0" t="0" r="0" b="0"/>
                <wp:wrapNone/>
                <wp:docPr id="439" name="Textfeld 439"/>
                <wp:cNvGraphicFramePr/>
                <a:graphic xmlns:a="http://schemas.openxmlformats.org/drawingml/2006/main">
                  <a:graphicData uri="http://schemas.microsoft.com/office/word/2010/wordprocessingShape">
                    <wps:wsp>
                      <wps:cNvSpPr txBox="1"/>
                      <wps:spPr>
                        <a:xfrm>
                          <a:off x="0" y="0"/>
                          <a:ext cx="1254099" cy="279400"/>
                        </a:xfrm>
                        <a:prstGeom prst="rect">
                          <a:avLst/>
                        </a:prstGeom>
                        <a:noFill/>
                        <a:ln w="6350">
                          <a:noFill/>
                        </a:ln>
                      </wps:spPr>
                      <wps:txbx>
                        <w:txbxContent>
                          <w:p w14:paraId="52EC1657" w14:textId="77777777" w:rsidR="00640ED9" w:rsidRPr="005C27D1" w:rsidRDefault="00640ED9">
                            <w:pPr>
                              <w:rPr>
                                <w:rFonts w:ascii="BlackChancery" w:hAnsi="BlackChancery"/>
                                <w:color w:val="4D4121"/>
                                <w:sz w:val="20"/>
                                <w:szCs w:val="20"/>
                              </w:rPr>
                            </w:pPr>
                            <w:r w:rsidRPr="005C27D1">
                              <w:rPr>
                                <w:rFonts w:ascii="BlackChancery" w:hAnsi="BlackChancery"/>
                                <w:noProof/>
                                <w:color w:val="4D4121"/>
                                <w:sz w:val="20"/>
                                <w:szCs w:val="20"/>
                              </w:rPr>
                              <w:t>40,000x30-foot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DF73" id="Textfeld 439" o:spid="_x0000_s1290" type="#_x0000_t202" style="position:absolute;margin-left:238.2pt;margin-top:166.2pt;width:98.75pt;height:2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" filled="f" stroked="f" strokeweight=".5pt">
                <v:textbox>
                  <w:txbxContent>
                    <w:p w14:paraId="52EC1657" w14:textId="77777777" w:rsidR="00640ED9" w:rsidRPr="005C27D1" w:rsidRDefault="00640ED9">
                      <w:pPr>
                        <w:rPr>
                          <w:rFonts w:ascii="BlackChancery" w:hAnsi="BlackChancery"/>
                          <w:color w:val="4D4121"/>
                          <w:sz w:val="20"/>
                          <w:szCs w:val="20"/>
                        </w:rPr>
                      </w:pPr>
                      <w:r w:rsidRPr="005C27D1">
                        <w:rPr>
                          <w:rFonts w:ascii="BlackChancery" w:hAnsi="BlackChancery"/>
                          <w:noProof/>
                          <w:color w:val="4D4121"/>
                          <w:sz w:val="20"/>
                          <w:szCs w:val="20"/>
                        </w:rPr>
                        <w:t>40,000x30-foot cube</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29BD58B0" wp14:editId="69416D44">
                <wp:simplePos x="0" y="0"/>
                <wp:positionH relativeFrom="column">
                  <wp:posOffset>636645</wp:posOffset>
                </wp:positionH>
                <wp:positionV relativeFrom="paragraph">
                  <wp:posOffset>2608515</wp:posOffset>
                </wp:positionV>
                <wp:extent cx="2432179" cy="584200"/>
                <wp:effectExtent l="0" t="0" r="0" b="0"/>
                <wp:wrapNone/>
                <wp:docPr id="435" name="Textfeld 435"/>
                <wp:cNvGraphicFramePr/>
                <a:graphic xmlns:a="http://schemas.openxmlformats.org/drawingml/2006/main">
                  <a:graphicData uri="http://schemas.microsoft.com/office/word/2010/wordprocessingShape">
                    <wps:wsp>
                      <wps:cNvSpPr txBox="1"/>
                      <wps:spPr>
                        <a:xfrm>
                          <a:off x="0" y="0"/>
                          <a:ext cx="2432179" cy="584200"/>
                        </a:xfrm>
                        <a:prstGeom prst="rect">
                          <a:avLst/>
                        </a:prstGeom>
                        <a:noFill/>
                        <a:ln w="6350">
                          <a:noFill/>
                        </a:ln>
                      </wps:spPr>
                      <wps:txbx>
                        <w:txbxContent>
                          <w:p w14:paraId="30C3C77E" w14:textId="1B65612E"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5C27D1">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 sprinkling of holy water, rare incense, and powdered ruby worth at least 1,000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D58B0" id="Textfeld 435" o:spid="_x0000_s1291" type="#_x0000_t202" style="position:absolute;margin-left:50.15pt;margin-top:205.4pt;width:191.5pt;height:4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" filled="f" stroked="f" strokeweight=".5pt">
                <v:textbox>
                  <w:txbxContent>
                    <w:p w14:paraId="30C3C77E" w14:textId="1B65612E"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5C27D1">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 sprinkling of holy water, rare incense, and powdered ruby worth at least 1,000 gp)</w:t>
                      </w:r>
                    </w:p>
                  </w:txbxContent>
                </v:textbox>
              </v:shape>
            </w:pict>
          </mc:Fallback>
        </mc:AlternateContent>
      </w:r>
      <w:r w:rsidR="00365D5C">
        <w:rPr>
          <w:noProof/>
        </w:rPr>
        <mc:AlternateContent>
          <mc:Choice Requires="wps">
            <w:drawing>
              <wp:anchor distT="0" distB="0" distL="114300" distR="114300" simplePos="0" relativeHeight="252032000" behindDoc="0" locked="0" layoutInCell="1" allowOverlap="1" wp14:anchorId="512FD1EF" wp14:editId="063ADE0E">
                <wp:simplePos x="0" y="0"/>
                <wp:positionH relativeFrom="column">
                  <wp:posOffset>3330083</wp:posOffset>
                </wp:positionH>
                <wp:positionV relativeFrom="paragraph">
                  <wp:posOffset>-588775</wp:posOffset>
                </wp:positionV>
                <wp:extent cx="445018" cy="908180"/>
                <wp:effectExtent l="0" t="0" r="0" b="0"/>
                <wp:wrapNone/>
                <wp:docPr id="433" name="Textfeld 433"/>
                <wp:cNvGraphicFramePr/>
                <a:graphic xmlns:a="http://schemas.openxmlformats.org/drawingml/2006/main">
                  <a:graphicData uri="http://schemas.microsoft.com/office/word/2010/wordprocessingShape">
                    <wps:wsp>
                      <wps:cNvSpPr txBox="1"/>
                      <wps:spPr>
                        <a:xfrm>
                          <a:off x="0" y="0"/>
                          <a:ext cx="445018" cy="908180"/>
                        </a:xfrm>
                        <a:prstGeom prst="rect">
                          <a:avLst/>
                        </a:prstGeom>
                        <a:noFill/>
                        <a:ln w="6350">
                          <a:noFill/>
                        </a:ln>
                      </wps:spPr>
                      <wps:txbx>
                        <w:txbxContent>
                          <w:p w14:paraId="084B641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D1EF" id="Textfeld 433" o:spid="_x0000_s1292" type="#_x0000_t202" style="position:absolute;margin-left:262.2pt;margin-top:-46.35pt;width:35.05pt;height:7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" filled="f" stroked="f" strokeweight=".5pt">
                <v:textbox>
                  <w:txbxContent>
                    <w:p w14:paraId="084B641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365D5C">
        <w:rPr>
          <w:noProof/>
        </w:rPr>
        <mc:AlternateContent>
          <mc:Choice Requires="wps">
            <w:drawing>
              <wp:anchor distT="0" distB="0" distL="114300" distR="114300" simplePos="0" relativeHeight="252038144" behindDoc="0" locked="0" layoutInCell="1" allowOverlap="1" wp14:anchorId="33D3594C" wp14:editId="53F54EA0">
                <wp:simplePos x="0" y="0"/>
                <wp:positionH relativeFrom="column">
                  <wp:posOffset>-265313</wp:posOffset>
                </wp:positionH>
                <wp:positionV relativeFrom="paragraph">
                  <wp:posOffset>2353478</wp:posOffset>
                </wp:positionV>
                <wp:extent cx="1079500" cy="255037"/>
                <wp:effectExtent l="0" t="0" r="0" b="0"/>
                <wp:wrapNone/>
                <wp:docPr id="434" name="Textfeld 434"/>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2BE18D08"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594C" id="Textfeld 434" o:spid="_x0000_s1293" type="#_x0000_t202" style="position:absolute;margin-left:-20.9pt;margin-top:185.3pt;width:85pt;height:20.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" filled="f" stroked="f" strokeweight=".5pt">
                <v:textbox>
                  <w:txbxContent>
                    <w:p w14:paraId="2BE18D08"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10 minutes</w:t>
                      </w:r>
                    </w:p>
                  </w:txbxContent>
                </v:textbox>
              </v:shape>
            </w:pict>
          </mc:Fallback>
        </mc:AlternateContent>
      </w:r>
      <w:r w:rsidR="00365D5C">
        <w:rPr>
          <w:noProof/>
        </w:rPr>
        <mc:AlternateContent>
          <mc:Choice Requires="wps">
            <w:drawing>
              <wp:anchor distT="0" distB="0" distL="114300" distR="114300" simplePos="0" relativeHeight="252040192" behindDoc="0" locked="0" layoutInCell="1" allowOverlap="1" wp14:anchorId="002F6BBD" wp14:editId="3644EDC1">
                <wp:simplePos x="0" y="0"/>
                <wp:positionH relativeFrom="column">
                  <wp:posOffset>-190668</wp:posOffset>
                </wp:positionH>
                <wp:positionV relativeFrom="paragraph">
                  <wp:posOffset>3242996</wp:posOffset>
                </wp:positionV>
                <wp:extent cx="3886200" cy="3222171"/>
                <wp:effectExtent l="0" t="0" r="0" b="0"/>
                <wp:wrapNone/>
                <wp:docPr id="436" name="Textfeld 436"/>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752FA7D0" w14:textId="07D2DCF5" w:rsidR="00640ED9" w:rsidRPr="005C27D1" w:rsidRDefault="00640ED9" w:rsidP="00A37863">
                            <w:pPr>
                              <w:rPr>
                                <w:rFonts w:ascii="BlackChancery" w:hAnsi="BlackChancery"/>
                                <w:color w:val="4D4121"/>
                                <w:sz w:val="20"/>
                                <w:szCs w:val="20"/>
                                <w:lang w:val="en-US"/>
                              </w:rPr>
                            </w:pPr>
                            <w:r w:rsidRPr="005C27D1">
                              <w:rPr>
                                <w:rFonts w:ascii="BlackChancery" w:hAnsi="BlackChancery"/>
                                <w:noProof/>
                                <w:color w:val="4D4121"/>
                                <w:sz w:val="20"/>
                                <w:szCs w:val="20"/>
                                <w:lang w:val="en-US"/>
                              </w:rPr>
                              <w:t>You create a ward against magical travel that protects up to 40,000 square feet of floor space to a height of 30 feet above the floor. For the duration, creatures can’t teleport into the area or use portals, such as those created by the gate spell, to enter the area. The spell proofs the area against planar travel, and therefore prevents creatures from accessing the area by way of the Astral Plane, Ethereal Plane, Feywild, Shadowfell, or the plane shift spell.</w:t>
                            </w:r>
                            <w:r w:rsidR="005C27D1" w:rsidRPr="005C27D1">
                              <w:rPr>
                                <w:rFonts w:ascii="BlackChancery" w:hAnsi="BlackChancery"/>
                                <w:noProof/>
                                <w:color w:val="4D4121"/>
                                <w:sz w:val="20"/>
                                <w:szCs w:val="20"/>
                                <w:lang w:val="en-US"/>
                              </w:rPr>
                              <w:br/>
                            </w:r>
                            <w:r w:rsidRPr="005C27D1">
                              <w:rPr>
                                <w:rFonts w:ascii="BlackChancery" w:hAnsi="BlackChancery"/>
                                <w:noProof/>
                                <w:color w:val="4D4121"/>
                                <w:sz w:val="20"/>
                                <w:szCs w:val="20"/>
                                <w:lang w:val="en-US"/>
                              </w:rPr>
                              <w:t>In addition, the spell damages types of creatures that you choose when you cast it. Choose one or more of the following: celestiaIs, elementals, fey, fiends, and undead. When a chosen creature enters the spell’s area for the first time on a turn or starts its turn there, the creature takes 5d10 radiant or necrotic damage (your choice when you cast this spell).</w:t>
                            </w:r>
                            <w:r w:rsidR="005C27D1">
                              <w:rPr>
                                <w:rFonts w:ascii="BlackChancery" w:hAnsi="BlackChancery"/>
                                <w:noProof/>
                                <w:color w:val="4D4121"/>
                                <w:sz w:val="20"/>
                                <w:szCs w:val="20"/>
                                <w:lang w:val="en-US"/>
                              </w:rPr>
                              <w:br/>
                            </w:r>
                            <w:r w:rsidRPr="005C27D1">
                              <w:rPr>
                                <w:rFonts w:ascii="BlackChancery" w:hAnsi="BlackChancery"/>
                                <w:noProof/>
                                <w:color w:val="4D4121"/>
                                <w:sz w:val="20"/>
                                <w:szCs w:val="20"/>
                                <w:lang w:val="en-US"/>
                              </w:rPr>
                              <w:t>When you cast this spell, you can designate a password. A creature that speaks the password as it enters the area takes no damage from the spell.</w:t>
                            </w:r>
                            <w:r w:rsidR="005C27D1">
                              <w:rPr>
                                <w:rFonts w:ascii="BlackChancery" w:hAnsi="BlackChancery"/>
                                <w:noProof/>
                                <w:color w:val="4D4121"/>
                                <w:sz w:val="20"/>
                                <w:szCs w:val="20"/>
                                <w:lang w:val="en-US"/>
                              </w:rPr>
                              <w:br/>
                            </w:r>
                            <w:r w:rsidRPr="005C27D1">
                              <w:rPr>
                                <w:rFonts w:ascii="BlackChancery" w:hAnsi="BlackChancery"/>
                                <w:noProof/>
                                <w:color w:val="4D4121"/>
                                <w:sz w:val="20"/>
                                <w:szCs w:val="20"/>
                                <w:lang w:val="en-US"/>
                              </w:rPr>
                              <w:t>The spell’s area can’t overlap with the area of another forbiddance spell. If you cast forbiddance every day for 30 days in the same location, the spell lasts until It is dispelled, and the material components are consumed on the last casting.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F6BBD" id="Textfeld 436" o:spid="_x0000_s1294" type="#_x0000_t202" style="position:absolute;margin-left:-15pt;margin-top:255.35pt;width:306pt;height:253.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B7OQ8XNwIAAF8EAAAO&#13;&#10;AAAAAAAAAAAAAAAAAC4CAABkcnMvZTJvRG9jLnhtbFBLAQItABQABgAIAAAAIQC5BTv95wAAABEB&#13;&#10;AAAPAAAAAAAAAAAAAAAAAJEEAABkcnMvZG93bnJldi54bWxQSwUGAAAAAAQABADzAAAApQUAAAAA&#13;&#10;" filled="f" stroked="f" strokeweight=".5pt">
                <v:textbox>
                  <w:txbxContent>
                    <w:p w14:paraId="752FA7D0" w14:textId="07D2DCF5" w:rsidR="00640ED9" w:rsidRPr="005C27D1" w:rsidRDefault="00640ED9" w:rsidP="00A37863">
                      <w:pPr>
                        <w:rPr>
                          <w:rFonts w:ascii="BlackChancery" w:hAnsi="BlackChancery"/>
                          <w:color w:val="4D4121"/>
                          <w:sz w:val="20"/>
                          <w:szCs w:val="20"/>
                          <w:lang w:val="en-US"/>
                        </w:rPr>
                      </w:pPr>
                      <w:r w:rsidRPr="005C27D1">
                        <w:rPr>
                          <w:rFonts w:ascii="BlackChancery" w:hAnsi="BlackChancery"/>
                          <w:noProof/>
                          <w:color w:val="4D4121"/>
                          <w:sz w:val="20"/>
                          <w:szCs w:val="20"/>
                          <w:lang w:val="en-US"/>
                        </w:rPr>
                        <w:t>You create a ward against magical travel that protects up to 40,000 square feet of floor space to a height of 30 feet above the floor. For the duration, creatures can’t teleport into the area or use portals, such as those created by the gate spell, to enter the area. The spell proofs the area against planar travel, and therefore prevents creatures from accessing the area by way of the Astral Plane, Ethereal Plane, Feywild, Shadowfell, or the plane shift spell.</w:t>
                      </w:r>
                      <w:r w:rsidR="005C27D1" w:rsidRPr="005C27D1">
                        <w:rPr>
                          <w:rFonts w:ascii="BlackChancery" w:hAnsi="BlackChancery"/>
                          <w:noProof/>
                          <w:color w:val="4D4121"/>
                          <w:sz w:val="20"/>
                          <w:szCs w:val="20"/>
                          <w:lang w:val="en-US"/>
                        </w:rPr>
                        <w:br/>
                      </w:r>
                      <w:r w:rsidRPr="005C27D1">
                        <w:rPr>
                          <w:rFonts w:ascii="BlackChancery" w:hAnsi="BlackChancery"/>
                          <w:noProof/>
                          <w:color w:val="4D4121"/>
                          <w:sz w:val="20"/>
                          <w:szCs w:val="20"/>
                          <w:lang w:val="en-US"/>
                        </w:rPr>
                        <w:t>In addition, the spell damages types of creatures that you choose when you cast it. Choose one or more of the following: celestiaIs, elementals, fey, fiends, and undead. When a chosen creature enters the spell’s area for the first time on a turn or starts its turn there, the creature takes 5d10 radiant or necrotic damage (your choice when you cast this spell).</w:t>
                      </w:r>
                      <w:r w:rsidR="005C27D1">
                        <w:rPr>
                          <w:rFonts w:ascii="BlackChancery" w:hAnsi="BlackChancery"/>
                          <w:noProof/>
                          <w:color w:val="4D4121"/>
                          <w:sz w:val="20"/>
                          <w:szCs w:val="20"/>
                          <w:lang w:val="en-US"/>
                        </w:rPr>
                        <w:br/>
                      </w:r>
                      <w:r w:rsidRPr="005C27D1">
                        <w:rPr>
                          <w:rFonts w:ascii="BlackChancery" w:hAnsi="BlackChancery"/>
                          <w:noProof/>
                          <w:color w:val="4D4121"/>
                          <w:sz w:val="20"/>
                          <w:szCs w:val="20"/>
                          <w:lang w:val="en-US"/>
                        </w:rPr>
                        <w:t>When you cast this spell, you can designate a password. A creature that speaks the password as it enters the area takes no damage from the spell.</w:t>
                      </w:r>
                      <w:r w:rsidR="005C27D1">
                        <w:rPr>
                          <w:rFonts w:ascii="BlackChancery" w:hAnsi="BlackChancery"/>
                          <w:noProof/>
                          <w:color w:val="4D4121"/>
                          <w:sz w:val="20"/>
                          <w:szCs w:val="20"/>
                          <w:lang w:val="en-US"/>
                        </w:rPr>
                        <w:br/>
                      </w:r>
                      <w:r w:rsidRPr="005C27D1">
                        <w:rPr>
                          <w:rFonts w:ascii="BlackChancery" w:hAnsi="BlackChancery"/>
                          <w:noProof/>
                          <w:color w:val="4D4121"/>
                          <w:sz w:val="20"/>
                          <w:szCs w:val="20"/>
                          <w:lang w:val="en-US"/>
                        </w:rPr>
                        <w:t>The spell’s area can’t overlap with the area of another forbiddance spell. If you cast forbiddance every day for 30 days in the same location, the spell lasts until It is dispelled, and the material components are consumed on the last casting.</w:t>
                      </w:r>
                    </w:p>
                  </w:txbxContent>
                </v:textbox>
              </v:shape>
            </w:pict>
          </mc:Fallback>
        </mc:AlternateContent>
      </w:r>
      <w:r w:rsidR="00365D5C">
        <w:rPr>
          <w:noProof/>
        </w:rPr>
        <mc:AlternateContent>
          <mc:Choice Requires="wps">
            <w:drawing>
              <wp:anchor distT="0" distB="0" distL="114300" distR="114300" simplePos="0" relativeHeight="252039168" behindDoc="0" locked="0" layoutInCell="1" allowOverlap="1" wp14:anchorId="0D61D285" wp14:editId="7CD5EC2A">
                <wp:simplePos x="0" y="0"/>
                <wp:positionH relativeFrom="column">
                  <wp:posOffset>-533400</wp:posOffset>
                </wp:positionH>
                <wp:positionV relativeFrom="paragraph">
                  <wp:posOffset>2108200</wp:posOffset>
                </wp:positionV>
                <wp:extent cx="1079500" cy="279400"/>
                <wp:effectExtent l="0" t="0" r="0" b="0"/>
                <wp:wrapNone/>
                <wp:docPr id="437" name="Textfeld 43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5BD0D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D285" id="Textfeld 437" o:spid="_x0000_s1295" type="#_x0000_t202" style="position:absolute;margin-left:-42pt;margin-top:166pt;width:85pt;height:2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5X3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Nrlfc0AgAAXgQAAA4AAAAAAAAA&#13;&#10;AAAAAAAALgIAAGRycy9lMm9Eb2MueG1sUEsBAi0AFAAGAAgAAAAhAPSCsMDjAAAADwEAAA8AAAAA&#13;&#10;AAAAAAAAAAAAjgQAAGRycy9kb3ducmV2LnhtbFBLBQYAAAAABAAEAPMAAACeBQAAAAA=&#13;&#10;" filled="f" stroked="f" strokeweight=".5pt">
                <v:textbox>
                  <w:txbxContent>
                    <w:p w14:paraId="4F5BD0D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2036096" behindDoc="0" locked="0" layoutInCell="1" allowOverlap="1" wp14:anchorId="35D1FBC6" wp14:editId="3533A633">
                <wp:simplePos x="0" y="0"/>
                <wp:positionH relativeFrom="column">
                  <wp:posOffset>2694305</wp:posOffset>
                </wp:positionH>
                <wp:positionV relativeFrom="paragraph">
                  <wp:posOffset>2389505</wp:posOffset>
                </wp:positionV>
                <wp:extent cx="1079500" cy="279400"/>
                <wp:effectExtent l="0" t="0" r="0" b="0"/>
                <wp:wrapNone/>
                <wp:docPr id="438" name="Textfeld 4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0BE231"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FBC6" id="Textfeld 438" o:spid="_x0000_s1296" type="#_x0000_t202" style="position:absolute;margin-left:212.15pt;margin-top:188.15pt;width:85pt;height:2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gRP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K6uBE8yAgAAXgQAAA4AAAAAAAAA&#13;&#10;AAAAAAAALgIAAGRycy9lMm9Eb2MueG1sUEsBAi0AFAAGAAgAAAAhAFcf2jjlAAAAEAEAAA8AAAAA&#13;&#10;AAAAAAAAAAAAjAQAAGRycy9kb3ducmV2LnhtbFBLBQYAAAAABAAEAPMAAACeBQAAAAA=&#13;&#10;" filled="f" stroked="f" strokeweight=".5pt">
                <v:textbox>
                  <w:txbxContent>
                    <w:p w14:paraId="690BE231"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day</w:t>
                      </w:r>
                    </w:p>
                  </w:txbxContent>
                </v:textbox>
              </v:shape>
            </w:pict>
          </mc:Fallback>
        </mc:AlternateContent>
      </w:r>
      <w:r w:rsidR="00365D5C">
        <w:rPr>
          <w:noProof/>
        </w:rPr>
        <w:drawing>
          <wp:anchor distT="0" distB="0" distL="114300" distR="114300" simplePos="0" relativeHeight="252034048" behindDoc="0" locked="0" layoutInCell="1" allowOverlap="1" wp14:anchorId="44D5F2AC" wp14:editId="5ECB9736">
            <wp:simplePos x="0" y="0"/>
            <wp:positionH relativeFrom="margin">
              <wp:posOffset>3699510</wp:posOffset>
            </wp:positionH>
            <wp:positionV relativeFrom="margin">
              <wp:posOffset>433814</wp:posOffset>
            </wp:positionV>
            <wp:extent cx="582338" cy="1473200"/>
            <wp:effectExtent l="0" t="0" r="0" b="0"/>
            <wp:wrapSquare wrapText="bothSides"/>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033024" behindDoc="0" locked="0" layoutInCell="1" allowOverlap="1" wp14:anchorId="4374CD95" wp14:editId="72FF943C">
            <wp:simplePos x="0" y="0"/>
            <wp:positionH relativeFrom="margin">
              <wp:posOffset>-772795</wp:posOffset>
            </wp:positionH>
            <wp:positionV relativeFrom="margin">
              <wp:posOffset>430530</wp:posOffset>
            </wp:positionV>
            <wp:extent cx="582338" cy="1473200"/>
            <wp:effectExtent l="0" t="0" r="0" b="0"/>
            <wp:wrapSquare wrapText="bothSides"/>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2030976" behindDoc="0" locked="0" layoutInCell="1" allowOverlap="1" wp14:anchorId="51E6AA19" wp14:editId="191854EE">
                <wp:simplePos x="0" y="0"/>
                <wp:positionH relativeFrom="column">
                  <wp:posOffset>280035</wp:posOffset>
                </wp:positionH>
                <wp:positionV relativeFrom="paragraph">
                  <wp:posOffset>-729615</wp:posOffset>
                </wp:positionV>
                <wp:extent cx="2743200" cy="482138"/>
                <wp:effectExtent l="0" t="0" r="0" b="635"/>
                <wp:wrapNone/>
                <wp:docPr id="440" name="Textfeld 44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BFB0DC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Forbiddance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6AA19" id="Textfeld 440" o:spid="_x0000_s1297" type="#_x0000_t202" style="position:absolute;margin-left:22.05pt;margin-top:-57.45pt;width:3in;height:37.9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F6Ykv9GAgAAhgQAAA4AAAAAAAAAAAAAAAAALgIAAGRycy9lMm9Eb2MueG1sUEsBAi0AFAAGAAgA&#13;&#10;AAAhABp3zSzmAAAAEAEAAA8AAAAAAAAAAAAAAAAAoAQAAGRycy9kb3ducmV2LnhtbFBLBQYAAAAA&#13;&#10;BAAEAPMAAACzBQAAAAA=&#13;&#10;" fillcolor="white [3201]" stroked="f" strokeweight=".5pt">
                <v:textbox>
                  <w:txbxContent>
                    <w:p w14:paraId="1BFB0DC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Forbiddance</w:t>
                      </w:r>
                    </w:p>
                  </w:txbxContent>
                </v:textbox>
              </v:shape>
            </w:pict>
          </mc:Fallback>
        </mc:AlternateContent>
      </w:r>
    </w:p>
    <w:p w14:paraId="4799EDB7" w14:textId="568A2E3E" w:rsidR="00365D5C" w:rsidRDefault="005C27D1" w:rsidP="007717E6">
      <w:pPr>
        <w:sectPr w:rsidR="00365D5C" w:rsidSect="00365D5C">
          <w:headerReference w:type="even" r:id="rId212"/>
          <w:headerReference w:type="default" r:id="rId213"/>
          <w:footerReference w:type="even" r:id="rId214"/>
          <w:footerReference w:type="default" r:id="rId215"/>
          <w:headerReference w:type="first" r:id="rId216"/>
          <w:footerReference w:type="first" r:id="rId21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51456" behindDoc="0" locked="0" layoutInCell="1" allowOverlap="1" wp14:anchorId="222DB631" wp14:editId="03A55D64">
                <wp:simplePos x="0" y="0"/>
                <wp:positionH relativeFrom="column">
                  <wp:posOffset>-439484</wp:posOffset>
                </wp:positionH>
                <wp:positionV relativeFrom="paragraph">
                  <wp:posOffset>3131029</wp:posOffset>
                </wp:positionV>
                <wp:extent cx="4385388" cy="3333958"/>
                <wp:effectExtent l="0" t="0" r="0" b="0"/>
                <wp:wrapNone/>
                <wp:docPr id="449" name="Textfeld 449"/>
                <wp:cNvGraphicFramePr/>
                <a:graphic xmlns:a="http://schemas.openxmlformats.org/drawingml/2006/main">
                  <a:graphicData uri="http://schemas.microsoft.com/office/word/2010/wordprocessingShape">
                    <wps:wsp>
                      <wps:cNvSpPr txBox="1"/>
                      <wps:spPr>
                        <a:xfrm>
                          <a:off x="0" y="0"/>
                          <a:ext cx="4385388" cy="3333958"/>
                        </a:xfrm>
                        <a:prstGeom prst="rect">
                          <a:avLst/>
                        </a:prstGeom>
                        <a:noFill/>
                        <a:ln w="6350">
                          <a:noFill/>
                        </a:ln>
                      </wps:spPr>
                      <wps:txbx>
                        <w:txbxContent>
                          <w:p w14:paraId="3089118E" w14:textId="46C930D5" w:rsidR="00640ED9" w:rsidRPr="005C27D1" w:rsidRDefault="00640ED9" w:rsidP="00A37863">
                            <w:pPr>
                              <w:rPr>
                                <w:rFonts w:ascii="BlackChancery" w:hAnsi="BlackChancery"/>
                                <w:color w:val="4D4121"/>
                                <w:sz w:val="14"/>
                                <w:szCs w:val="14"/>
                                <w:lang w:val="en-US"/>
                              </w:rPr>
                            </w:pPr>
                            <w:r w:rsidRPr="005C27D1">
                              <w:rPr>
                                <w:rFonts w:ascii="BlackChancery" w:hAnsi="BlackChancery"/>
                                <w:noProof/>
                                <w:color w:val="4D4121"/>
                                <w:sz w:val="14"/>
                                <w:szCs w:val="14"/>
                                <w:lang w:val="en-US"/>
                              </w:rPr>
                              <w:t>When you cast this spell, you inscribe a glyph that harms other creatures, either upon a surface (such as a table or a section of floor or wall) or within an object that can be closed (such as a book, a scroll, or a treasure chest) to conceal the glyph. If you choose a surface, the glyph can cover an area of the surface no larger than 10 feet in diameter. If you choose an object, that object must remain in its place; if the object is moved more than 10 feet from where you cast this spell, the glyph is broken, and the spell ends without being triggered.</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The glyph is nearly invisible and requires a successful Intelligence (Investigation) check against your spell save DC to be found.</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You decide what triggers the glyph when you cast the spell. For glyphs inscribed on a surface, the most typical triggers include touching or standing on the glyph, removing another object covering the glyph, approaching within a certain distance of the glyph, or manipulating the object on which the glyph is inscribed. For glyphs inscribed within an object, the most common triggers include opening that object, approaching within a certain distance of the object, or seeing or reading the glyph. Once a glyph is triggered, this spell ends.</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You can further refine the trigger so the spell activates only under certain circumstances or according to physical characteristics (such as height or weight), creature kind (for example, the ward could be seI lo affect aberrations or drow), or alignment. You can also set conditions for creatures that don’l trigger the glyph, such as those who say a certain password.</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When you inscribe the glyph, choose explosive runes or a spell glyph.</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Explosive Runes. When triggered, the glyph erupts with magical energy in a 20-fool-radius sphere centered on the glyph. The sphere spreads around corners. Each creature in the area must make a Dexterity saving throw. A creature takes Sd8 acid, cold, tire, lightning, or thunder damage on a failed saving throw (your choice when you create the glyph), or half as much damage on a successful one.</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Spell Glyph. You can store a prepared spell of 3rd level or lower in the glyph by casting it as part of creating the glyph. The spell must target a single creature or an area. The spell being stored has no immediate effect when cast in this way. When the glyph is triggered, the stored spell is cast. If the spell has a target, it targets the creature that triggered the glyph. If the spell affects an area, the area is centered on that creature. If the spell summons hostile creatures or creates harmful objects or traps, they appear as close as possible lo the intruder and attack it. If the spell requires concentration, it lasts until the end of its full duration.</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At Higher Levels. When you cast this spell using a spell slot of 41h level or higher, the damage of an explosive runes glyph increases by 1d8 for each slot level  above 3rd. If you create a spell glyph, you can store any spell of up to the same level as the slot you use for the glyph of warding.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DB631" id="Textfeld 449" o:spid="_x0000_s1298" type="#_x0000_t202" style="position:absolute;margin-left:-34.6pt;margin-top:246.55pt;width:345.3pt;height:26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" filled="f" stroked="f" strokeweight=".5pt">
                <v:textbox>
                  <w:txbxContent>
                    <w:p w14:paraId="3089118E" w14:textId="46C930D5" w:rsidR="00640ED9" w:rsidRPr="005C27D1" w:rsidRDefault="00640ED9" w:rsidP="00A37863">
                      <w:pPr>
                        <w:rPr>
                          <w:rFonts w:ascii="BlackChancery" w:hAnsi="BlackChancery"/>
                          <w:color w:val="4D4121"/>
                          <w:sz w:val="14"/>
                          <w:szCs w:val="14"/>
                          <w:lang w:val="en-US"/>
                        </w:rPr>
                      </w:pPr>
                      <w:r w:rsidRPr="005C27D1">
                        <w:rPr>
                          <w:rFonts w:ascii="BlackChancery" w:hAnsi="BlackChancery"/>
                          <w:noProof/>
                          <w:color w:val="4D4121"/>
                          <w:sz w:val="14"/>
                          <w:szCs w:val="14"/>
                          <w:lang w:val="en-US"/>
                        </w:rPr>
                        <w:t>When you cast this spell, you inscribe a glyph that harms other creatures, either upon a surface (such as a table or a section of floor or wall) or within an object that can be closed (such as a book, a scroll, or a treasure chest) to conceal the glyph. If you choose a surface, the glyph can cover an area of the surface no larger than 10 feet in diameter. If you choose an object, that object must remain in its place; if the object is moved more than 10 feet from where you cast this spell, the glyph is broken, and the spell ends without being triggered.</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The glyph is nearly invisible and requires a successful Intelligence (Investigation) check against your spell save DC to be found.</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You decide what triggers the glyph when you cast the spell. For glyphs inscribed on a surface, the most typical triggers include touching or standing on the glyph, removing another object covering the glyph, approaching within a certain distance of the glyph, or manipulating the object on which the glyph is inscribed. For glyphs inscribed within an object, the most common triggers include opening that object, approaching within a certain distance of the object, or seeing or reading the glyph. Once a glyph is triggered, this spell ends.</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You can further refine the trigger so the spell activates only under certain circumstances or according to physical characteristics (such as height or weight), creature kind (for example, the ward could be seI lo affect aberrations or drow), or alignment. You can also set conditions for creatures that don’l trigger the glyph, such as those who say a certain password.</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When you inscribe the glyph, choose explosive runes or a spell glyph.</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Explosive Runes. When triggered, the glyph erupts with magical energy in a 20-fool-radius sphere centered on the glyph. The sphere spreads around corners. Each creature in the area must make a Dexterity saving throw. A creature takes Sd8 acid, cold, tire, lightning, or thunder damage on a failed saving throw (your choice when you create the glyph), or half as much damage on a successful one.</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Spell Glyph. You can store a prepared spell of 3rd level or lower in the glyph by casting it as part of creating the glyph. The spell must target a single creature or an area. The spell being stored has no immediate effect when cast in this way. When the glyph is triggered, the stored spell is cast. If the spell has a target, it targets the creature that triggered the glyph. If the spell affects an area, the area is centered on that creature. If the spell summons hostile creatures or creates harmful objects or traps, they appear as close as possible lo the intruder and attack it. If the spell requires concentration, it lasts until the end of its full duration.</w:t>
                      </w:r>
                      <w:r w:rsidR="005C27D1" w:rsidRPr="005C27D1">
                        <w:rPr>
                          <w:rFonts w:ascii="BlackChancery" w:hAnsi="BlackChancery"/>
                          <w:noProof/>
                          <w:color w:val="4D4121"/>
                          <w:sz w:val="14"/>
                          <w:szCs w:val="14"/>
                          <w:lang w:val="en-US"/>
                        </w:rPr>
                        <w:br/>
                      </w:r>
                      <w:r w:rsidRPr="005C27D1">
                        <w:rPr>
                          <w:rFonts w:ascii="BlackChancery" w:hAnsi="BlackChancery"/>
                          <w:noProof/>
                          <w:color w:val="4D4121"/>
                          <w:sz w:val="14"/>
                          <w:szCs w:val="14"/>
                          <w:lang w:val="en-US"/>
                        </w:rPr>
                        <w:t>At Higher Levels. When you cast this spell using a spell slot of 41h level or higher, the damage of an explosive runes glyph increases by 1d8 for each slot level  above 3rd. If you create a spell glyph, you can store any spell of up to the same level as the slot you use for the glyph of warding.</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557EEBC0" wp14:editId="7BADB0B8">
                <wp:simplePos x="0" y="0"/>
                <wp:positionH relativeFrom="column">
                  <wp:posOffset>3348743</wp:posOffset>
                </wp:positionH>
                <wp:positionV relativeFrom="paragraph">
                  <wp:posOffset>-731844</wp:posOffset>
                </wp:positionV>
                <wp:extent cx="426357" cy="908050"/>
                <wp:effectExtent l="0" t="0" r="0" b="0"/>
                <wp:wrapNone/>
                <wp:docPr id="446" name="Textfeld 446"/>
                <wp:cNvGraphicFramePr/>
                <a:graphic xmlns:a="http://schemas.openxmlformats.org/drawingml/2006/main">
                  <a:graphicData uri="http://schemas.microsoft.com/office/word/2010/wordprocessingShape">
                    <wps:wsp>
                      <wps:cNvSpPr txBox="1"/>
                      <wps:spPr>
                        <a:xfrm>
                          <a:off x="0" y="0"/>
                          <a:ext cx="426357" cy="908050"/>
                        </a:xfrm>
                        <a:prstGeom prst="rect">
                          <a:avLst/>
                        </a:prstGeom>
                        <a:noFill/>
                        <a:ln w="6350">
                          <a:noFill/>
                        </a:ln>
                      </wps:spPr>
                      <wps:txbx>
                        <w:txbxContent>
                          <w:p w14:paraId="5E92339E"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EBC0" id="Textfeld 446" o:spid="_x0000_s1299" type="#_x0000_t202" style="position:absolute;margin-left:263.7pt;margin-top:-57.65pt;width:33.55pt;height:7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" filled="f" stroked="f" strokeweight=".5pt">
                <v:textbox>
                  <w:txbxContent>
                    <w:p w14:paraId="5E92339E"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15BA61CF" wp14:editId="6C6113B4">
                <wp:simplePos x="0" y="0"/>
                <wp:positionH relativeFrom="column">
                  <wp:posOffset>281940</wp:posOffset>
                </wp:positionH>
                <wp:positionV relativeFrom="paragraph">
                  <wp:posOffset>-775063</wp:posOffset>
                </wp:positionV>
                <wp:extent cx="2743200" cy="572278"/>
                <wp:effectExtent l="0" t="0" r="0" b="0"/>
                <wp:wrapNone/>
                <wp:docPr id="453" name="Textfeld 453"/>
                <wp:cNvGraphicFramePr/>
                <a:graphic xmlns:a="http://schemas.openxmlformats.org/drawingml/2006/main">
                  <a:graphicData uri="http://schemas.microsoft.com/office/word/2010/wordprocessingShape">
                    <wps:wsp>
                      <wps:cNvSpPr txBox="1"/>
                      <wps:spPr>
                        <a:xfrm>
                          <a:off x="0" y="0"/>
                          <a:ext cx="2743200" cy="572278"/>
                        </a:xfrm>
                        <a:prstGeom prst="rect">
                          <a:avLst/>
                        </a:prstGeom>
                        <a:solidFill>
                          <a:schemeClr val="lt1"/>
                        </a:solidFill>
                        <a:ln w="6350">
                          <a:noFill/>
                        </a:ln>
                      </wps:spPr>
                      <wps:txbx>
                        <w:txbxContent>
                          <w:p w14:paraId="359C6679" w14:textId="77777777" w:rsidR="00640ED9" w:rsidRPr="005C27D1" w:rsidRDefault="00640ED9" w:rsidP="00AB562C">
                            <w:pPr>
                              <w:jc w:val="center"/>
                              <w:rPr>
                                <w:rFonts w:ascii="BlackChancery" w:hAnsi="BlackChancery"/>
                                <w:b/>
                                <w:bCs/>
                                <w:i/>
                                <w:iCs/>
                                <w:color w:val="4D4121"/>
                                <w:sz w:val="40"/>
                                <w:szCs w:val="40"/>
                              </w:rPr>
                            </w:pPr>
                            <w:r w:rsidRPr="005C27D1">
                              <w:rPr>
                                <w:rFonts w:ascii="BlackChancery" w:hAnsi="BlackChancery"/>
                                <w:b/>
                                <w:bCs/>
                                <w:i/>
                                <w:iCs/>
                                <w:noProof/>
                                <w:color w:val="4D4121"/>
                                <w:sz w:val="40"/>
                                <w:szCs w:val="40"/>
                              </w:rPr>
                              <w:t>Glyph of Warding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A61CF" id="Textfeld 453" o:spid="_x0000_s1300" type="#_x0000_t202" style="position:absolute;margin-left:22.2pt;margin-top:-61.05pt;width:3in;height:45.0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" fillcolor="white [3201]" stroked="f" strokeweight=".5pt">
                <v:textbox>
                  <w:txbxContent>
                    <w:p w14:paraId="359C6679" w14:textId="77777777" w:rsidR="00640ED9" w:rsidRPr="005C27D1" w:rsidRDefault="00640ED9" w:rsidP="00AB562C">
                      <w:pPr>
                        <w:jc w:val="center"/>
                        <w:rPr>
                          <w:rFonts w:ascii="BlackChancery" w:hAnsi="BlackChancery"/>
                          <w:b/>
                          <w:bCs/>
                          <w:i/>
                          <w:iCs/>
                          <w:color w:val="4D4121"/>
                          <w:sz w:val="40"/>
                          <w:szCs w:val="40"/>
                        </w:rPr>
                      </w:pPr>
                      <w:r w:rsidRPr="005C27D1">
                        <w:rPr>
                          <w:rFonts w:ascii="BlackChancery" w:hAnsi="BlackChancery"/>
                          <w:b/>
                          <w:bCs/>
                          <w:i/>
                          <w:iCs/>
                          <w:noProof/>
                          <w:color w:val="4D4121"/>
                          <w:sz w:val="40"/>
                          <w:szCs w:val="40"/>
                        </w:rPr>
                        <w:t>Glyph of Warding</w:t>
                      </w:r>
                    </w:p>
                  </w:txbxContent>
                </v:textbox>
              </v:shape>
            </w:pict>
          </mc:Fallback>
        </mc:AlternateContent>
      </w:r>
      <w:r w:rsidR="00365D5C">
        <w:rPr>
          <w:noProof/>
        </w:rPr>
        <mc:AlternateContent>
          <mc:Choice Requires="wps">
            <w:drawing>
              <wp:anchor distT="0" distB="0" distL="114300" distR="114300" simplePos="0" relativeHeight="252049408" behindDoc="0" locked="0" layoutInCell="1" allowOverlap="1" wp14:anchorId="535A51FD" wp14:editId="4B082FDA">
                <wp:simplePos x="0" y="0"/>
                <wp:positionH relativeFrom="column">
                  <wp:posOffset>-265313</wp:posOffset>
                </wp:positionH>
                <wp:positionV relativeFrom="paragraph">
                  <wp:posOffset>2353478</wp:posOffset>
                </wp:positionV>
                <wp:extent cx="1079500" cy="255037"/>
                <wp:effectExtent l="0" t="0" r="0" b="0"/>
                <wp:wrapNone/>
                <wp:docPr id="447" name="Textfeld 447"/>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23CFC990"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51FD" id="Textfeld 447" o:spid="_x0000_s1301" type="#_x0000_t202" style="position:absolute;margin-left:-20.9pt;margin-top:185.3pt;width:85pt;height:20.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ifTPBDQCAABeBAAADgAA&#13;&#10;AAAAAAAAAAAAAAAuAgAAZHJzL2Uyb0RvYy54bWxQSwECLQAUAAYACAAAACEAYi2zx+gAAAAQAQAA&#13;&#10;DwAAAAAAAAAAAAAAAACOBAAAZHJzL2Rvd25yZXYueG1sUEsFBgAAAAAEAAQA8wAAAKMFAAAAAA==&#13;&#10;" filled="f" stroked="f" strokeweight=".5pt">
                <v:textbox>
                  <w:txbxContent>
                    <w:p w14:paraId="23CFC990"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hour</w:t>
                      </w:r>
                    </w:p>
                  </w:txbxContent>
                </v:textbox>
              </v:shape>
            </w:pict>
          </mc:Fallback>
        </mc:AlternateContent>
      </w:r>
      <w:r w:rsidR="00365D5C">
        <w:rPr>
          <w:noProof/>
        </w:rPr>
        <mc:AlternateContent>
          <mc:Choice Requires="wps">
            <w:drawing>
              <wp:anchor distT="0" distB="0" distL="114300" distR="114300" simplePos="0" relativeHeight="252048384" behindDoc="0" locked="0" layoutInCell="1" allowOverlap="1" wp14:anchorId="14209471" wp14:editId="291F7C33">
                <wp:simplePos x="0" y="0"/>
                <wp:positionH relativeFrom="column">
                  <wp:posOffset>636647</wp:posOffset>
                </wp:positionH>
                <wp:positionV relativeFrom="paragraph">
                  <wp:posOffset>2608515</wp:posOffset>
                </wp:positionV>
                <wp:extent cx="2207636" cy="584719"/>
                <wp:effectExtent l="0" t="0" r="0" b="0"/>
                <wp:wrapNone/>
                <wp:docPr id="448" name="Textfeld 448"/>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0CB23087" w14:textId="632CC8EB"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V,S, M </w:t>
                            </w:r>
                            <w:r w:rsidR="005C27D1">
                              <w:rPr>
                                <w:rFonts w:ascii="BlackChancery" w:hAnsi="BlackChancery"/>
                                <w:noProof/>
                                <w:color w:val="4D4121"/>
                                <w:sz w:val="20"/>
                                <w:szCs w:val="20"/>
                                <w:lang w:val="en-US"/>
                              </w:rPr>
                              <w:br/>
                            </w:r>
                            <w:r w:rsidRPr="00BB50D2">
                              <w:rPr>
                                <w:rFonts w:ascii="BlackChancery" w:hAnsi="BlackChancery"/>
                                <w:noProof/>
                                <w:color w:val="4D4121"/>
                                <w:sz w:val="20"/>
                                <w:szCs w:val="20"/>
                                <w:lang w:val="en-US"/>
                              </w:rPr>
                              <w:t>(incense and powdered diamond worth at least 200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9471" id="Textfeld 448" o:spid="_x0000_s1302" type="#_x0000_t202" style="position:absolute;margin-left:50.15pt;margin-top:205.4pt;width:173.85pt;height:46.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U0EaqTYCAABeBAAADgAA&#13;&#10;AAAAAAAAAAAAAAAuAgAAZHJzL2Uyb0RvYy54bWxQSwECLQAUAAYACAAAACEAfxvDPeYAAAAQAQAA&#13;&#10;DwAAAAAAAAAAAAAAAACQBAAAZHJzL2Rvd25yZXYueG1sUEsFBgAAAAAEAAQA8wAAAKMFAAAAAA==&#13;&#10;" filled="f" stroked="f" strokeweight=".5pt">
                <v:textbox>
                  <w:txbxContent>
                    <w:p w14:paraId="0CB23087" w14:textId="632CC8EB"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V,S, M </w:t>
                      </w:r>
                      <w:r w:rsidR="005C27D1">
                        <w:rPr>
                          <w:rFonts w:ascii="BlackChancery" w:hAnsi="BlackChancery"/>
                          <w:noProof/>
                          <w:color w:val="4D4121"/>
                          <w:sz w:val="20"/>
                          <w:szCs w:val="20"/>
                          <w:lang w:val="en-US"/>
                        </w:rPr>
                        <w:br/>
                      </w:r>
                      <w:r w:rsidRPr="00BB50D2">
                        <w:rPr>
                          <w:rFonts w:ascii="BlackChancery" w:hAnsi="BlackChancery"/>
                          <w:noProof/>
                          <w:color w:val="4D4121"/>
                          <w:sz w:val="20"/>
                          <w:szCs w:val="20"/>
                          <w:lang w:val="en-US"/>
                        </w:rPr>
                        <w:t>(incense and powdered diamond worth at least 200 gp. which the spell consumes)</w:t>
                      </w:r>
                    </w:p>
                  </w:txbxContent>
                </v:textbox>
              </v:shape>
            </w:pict>
          </mc:Fallback>
        </mc:AlternateContent>
      </w:r>
      <w:r w:rsidR="00365D5C">
        <w:rPr>
          <w:noProof/>
        </w:rPr>
        <mc:AlternateContent>
          <mc:Choice Requires="wps">
            <w:drawing>
              <wp:anchor distT="0" distB="0" distL="114300" distR="114300" simplePos="0" relativeHeight="252050432" behindDoc="0" locked="0" layoutInCell="1" allowOverlap="1" wp14:anchorId="4B93AB55" wp14:editId="7B20C5D3">
                <wp:simplePos x="0" y="0"/>
                <wp:positionH relativeFrom="column">
                  <wp:posOffset>-533400</wp:posOffset>
                </wp:positionH>
                <wp:positionV relativeFrom="paragraph">
                  <wp:posOffset>2108200</wp:posOffset>
                </wp:positionV>
                <wp:extent cx="1079500" cy="279400"/>
                <wp:effectExtent l="0" t="0" r="0" b="0"/>
                <wp:wrapNone/>
                <wp:docPr id="450" name="Textfeld 45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AB7C3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AB55" id="Textfeld 450" o:spid="_x0000_s1303" type="#_x0000_t202" style="position:absolute;margin-left:-42pt;margin-top:166pt;width:85pt;height:2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i8Vs5MgIAAF4EAAAOAAAAAAAAAAAA&#13;&#10;AAAAAC4CAABkcnMvZTJvRG9jLnhtbFBLAQItABQABgAIAAAAIQD0grDA4wAAAA8BAAAPAAAAAAAA&#13;&#10;AAAAAAAAAIwEAABkcnMvZG93bnJldi54bWxQSwUGAAAAAAQABADzAAAAnAUAAAAA&#13;&#10;" filled="f" stroked="f" strokeweight=".5pt">
                <v:textbox>
                  <w:txbxContent>
                    <w:p w14:paraId="03AB7C3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2047360" behindDoc="0" locked="0" layoutInCell="1" allowOverlap="1" wp14:anchorId="335229B6" wp14:editId="721700E8">
                <wp:simplePos x="0" y="0"/>
                <wp:positionH relativeFrom="column">
                  <wp:posOffset>2694305</wp:posOffset>
                </wp:positionH>
                <wp:positionV relativeFrom="paragraph">
                  <wp:posOffset>2389505</wp:posOffset>
                </wp:positionV>
                <wp:extent cx="1079500" cy="279400"/>
                <wp:effectExtent l="0" t="0" r="0" b="0"/>
                <wp:wrapNone/>
                <wp:docPr id="451" name="Textfeld 45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0EC6D5A"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 or triggered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29B6" id="Textfeld 451" o:spid="_x0000_s1304" type="#_x0000_t202" style="position:absolute;margin-left:212.15pt;margin-top:188.15pt;width:85pt;height:2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Rsxl+MwIAAF4EAAAOAAAAAAAA&#13;&#10;AAAAAAAAAC4CAABkcnMvZTJvRG9jLnhtbFBLAQItABQABgAIAAAAIQBXH9o45QAAABABAAAPAAAA&#13;&#10;AAAAAAAAAAAAAI0EAABkcnMvZG93bnJldi54bWxQSwUGAAAAAAQABADzAAAAnwUAAAAA&#13;&#10;" filled="f" stroked="f" strokeweight=".5pt">
                <v:textbox>
                  <w:txbxContent>
                    <w:p w14:paraId="30EC6D5A"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 or triggered</w:t>
                      </w:r>
                    </w:p>
                  </w:txbxContent>
                </v:textbox>
              </v:shape>
            </w:pict>
          </mc:Fallback>
        </mc:AlternateContent>
      </w:r>
      <w:r w:rsidR="00365D5C">
        <w:rPr>
          <w:noProof/>
        </w:rPr>
        <mc:AlternateContent>
          <mc:Choice Requires="wps">
            <w:drawing>
              <wp:anchor distT="0" distB="0" distL="114300" distR="114300" simplePos="0" relativeHeight="252046336" behindDoc="0" locked="0" layoutInCell="1" allowOverlap="1" wp14:anchorId="778AC3A8" wp14:editId="2180FC25">
                <wp:simplePos x="0" y="0"/>
                <wp:positionH relativeFrom="column">
                  <wp:posOffset>3024505</wp:posOffset>
                </wp:positionH>
                <wp:positionV relativeFrom="paragraph">
                  <wp:posOffset>2110105</wp:posOffset>
                </wp:positionV>
                <wp:extent cx="1079500" cy="279400"/>
                <wp:effectExtent l="0" t="0" r="0" b="0"/>
                <wp:wrapNone/>
                <wp:docPr id="452" name="Textfeld 4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FBB32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C3A8" id="Textfeld 452" o:spid="_x0000_s1305" type="#_x0000_t202" style="position:absolute;margin-left:238.15pt;margin-top:166.15pt;width:85pt;height: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6OMw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L5sTo4zAgAAXgQAAA4AAAAAAAAA&#13;&#10;AAAAAAAALgIAAGRycy9lMm9Eb2MueG1sUEsBAi0AFAAGAAgAAAAhAD1d0NfkAAAAEAEAAA8AAAAA&#13;&#10;AAAAAAAAAAAAjQQAAGRycy9kb3ducmV2LnhtbFBLBQYAAAAABAAEAPMAAACeBQAAAAA=&#13;&#10;" filled="f" stroked="f" strokeweight=".5pt">
                <v:textbox>
                  <w:txbxContent>
                    <w:p w14:paraId="24FBB32B"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object</w:t>
                      </w:r>
                    </w:p>
                  </w:txbxContent>
                </v:textbox>
              </v:shape>
            </w:pict>
          </mc:Fallback>
        </mc:AlternateContent>
      </w:r>
      <w:r w:rsidR="00365D5C">
        <w:rPr>
          <w:noProof/>
        </w:rPr>
        <w:drawing>
          <wp:anchor distT="0" distB="0" distL="114300" distR="114300" simplePos="0" relativeHeight="252045312" behindDoc="0" locked="0" layoutInCell="1" allowOverlap="1" wp14:anchorId="6C55D182" wp14:editId="33535FAA">
            <wp:simplePos x="0" y="0"/>
            <wp:positionH relativeFrom="margin">
              <wp:posOffset>3699510</wp:posOffset>
            </wp:positionH>
            <wp:positionV relativeFrom="margin">
              <wp:posOffset>433814</wp:posOffset>
            </wp:positionV>
            <wp:extent cx="582338" cy="1473200"/>
            <wp:effectExtent l="0" t="0" r="0" b="0"/>
            <wp:wrapSquare wrapText="bothSides"/>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044288" behindDoc="0" locked="0" layoutInCell="1" allowOverlap="1" wp14:anchorId="2089C4EA" wp14:editId="1887C76D">
            <wp:simplePos x="0" y="0"/>
            <wp:positionH relativeFrom="margin">
              <wp:posOffset>-772795</wp:posOffset>
            </wp:positionH>
            <wp:positionV relativeFrom="margin">
              <wp:posOffset>430530</wp:posOffset>
            </wp:positionV>
            <wp:extent cx="582338" cy="1473200"/>
            <wp:effectExtent l="0" t="0" r="0" b="0"/>
            <wp:wrapSquare wrapText="bothSides"/>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74166CF" w14:textId="79567C54" w:rsidR="00365D5C" w:rsidRDefault="00B76D9D" w:rsidP="007717E6">
      <w:pPr>
        <w:sectPr w:rsidR="00365D5C" w:rsidSect="00365D5C">
          <w:headerReference w:type="even" r:id="rId218"/>
          <w:headerReference w:type="default" r:id="rId219"/>
          <w:footerReference w:type="even" r:id="rId220"/>
          <w:footerReference w:type="default" r:id="rId221"/>
          <w:headerReference w:type="first" r:id="rId222"/>
          <w:footerReference w:type="first" r:id="rId22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57600" behindDoc="0" locked="0" layoutInCell="1" allowOverlap="1" wp14:anchorId="63F3740E" wp14:editId="7CAD9CA2">
                <wp:simplePos x="0" y="0"/>
                <wp:positionH relativeFrom="column">
                  <wp:posOffset>3025283</wp:posOffset>
                </wp:positionH>
                <wp:positionV relativeFrom="paragraph">
                  <wp:posOffset>2110883</wp:posOffset>
                </wp:positionV>
                <wp:extent cx="1219200" cy="279400"/>
                <wp:effectExtent l="0" t="0" r="0" b="0"/>
                <wp:wrapNone/>
                <wp:docPr id="465" name="Textfeld 465"/>
                <wp:cNvGraphicFramePr/>
                <a:graphic xmlns:a="http://schemas.openxmlformats.org/drawingml/2006/main">
                  <a:graphicData uri="http://schemas.microsoft.com/office/word/2010/wordprocessingShape">
                    <wps:wsp>
                      <wps:cNvSpPr txBox="1"/>
                      <wps:spPr>
                        <a:xfrm>
                          <a:off x="0" y="0"/>
                          <a:ext cx="1219200" cy="279400"/>
                        </a:xfrm>
                        <a:prstGeom prst="rect">
                          <a:avLst/>
                        </a:prstGeom>
                        <a:noFill/>
                        <a:ln w="6350">
                          <a:noFill/>
                        </a:ln>
                      </wps:spPr>
                      <wps:txbx>
                        <w:txbxContent>
                          <w:p w14:paraId="1B6D8939" w14:textId="05EC95AF"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2,500-foot squar</w:t>
                            </w:r>
                            <w:r w:rsidR="00B76D9D">
                              <w:rPr>
                                <w:rFonts w:ascii="BlackChancery" w:hAnsi="BlackChancery"/>
                                <w:noProof/>
                                <w:color w:val="4D4121"/>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3740E" id="Textfeld 465" o:spid="_x0000_s1306" type="#_x0000_t202" style="position:absolute;margin-left:238.2pt;margin-top:166.2pt;width:96pt;height:2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" filled="f" stroked="f" strokeweight=".5pt">
                <v:textbox>
                  <w:txbxContent>
                    <w:p w14:paraId="1B6D8939" w14:textId="05EC95AF"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2,500-foot squar</w:t>
                      </w:r>
                      <w:r w:rsidR="00B76D9D">
                        <w:rPr>
                          <w:rFonts w:ascii="BlackChancery" w:hAnsi="BlackChancery"/>
                          <w:noProof/>
                          <w:color w:val="4D4121"/>
                          <w:sz w:val="20"/>
                          <w:szCs w:val="20"/>
                        </w:rPr>
                        <w:t>e</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60123678" wp14:editId="3D502118">
                <wp:simplePos x="0" y="0"/>
                <wp:positionH relativeFrom="column">
                  <wp:posOffset>462474</wp:posOffset>
                </wp:positionH>
                <wp:positionV relativeFrom="paragraph">
                  <wp:posOffset>2608515</wp:posOffset>
                </wp:positionV>
                <wp:extent cx="2562407" cy="634482"/>
                <wp:effectExtent l="0" t="0" r="0" b="0"/>
                <wp:wrapNone/>
                <wp:docPr id="461" name="Textfeld 461"/>
                <wp:cNvGraphicFramePr/>
                <a:graphic xmlns:a="http://schemas.openxmlformats.org/drawingml/2006/main">
                  <a:graphicData uri="http://schemas.microsoft.com/office/word/2010/wordprocessingShape">
                    <wps:wsp>
                      <wps:cNvSpPr txBox="1"/>
                      <wps:spPr>
                        <a:xfrm>
                          <a:off x="0" y="0"/>
                          <a:ext cx="2562407" cy="634482"/>
                        </a:xfrm>
                        <a:prstGeom prst="rect">
                          <a:avLst/>
                        </a:prstGeom>
                        <a:noFill/>
                        <a:ln w="6350">
                          <a:noFill/>
                        </a:ln>
                      </wps:spPr>
                      <wps:txbx>
                        <w:txbxContent>
                          <w:p w14:paraId="2EE873B2" w14:textId="66D5E1F7" w:rsidR="00640ED9" w:rsidRPr="00B76D9D"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76D9D">
                              <w:rPr>
                                <w:rFonts w:ascii="BlackChancery" w:hAnsi="BlackChancery"/>
                                <w:noProof/>
                                <w:color w:val="4D4121"/>
                                <w:sz w:val="16"/>
                                <w:szCs w:val="16"/>
                                <w:lang w:val="en-US"/>
                              </w:rPr>
                              <w:t>(burning measure of brimstone and oil, a knotted string, a small amount of umber hulk blood, and a small silver rod worth at least 10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3678" id="Textfeld 461" o:spid="_x0000_s1307" type="#_x0000_t202" style="position:absolute;margin-left:36.4pt;margin-top:205.4pt;width:201.75pt;height:49.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" filled="f" stroked="f" strokeweight=".5pt">
                <v:textbox>
                  <w:txbxContent>
                    <w:p w14:paraId="2EE873B2" w14:textId="66D5E1F7" w:rsidR="00640ED9" w:rsidRPr="00B76D9D"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76D9D">
                        <w:rPr>
                          <w:rFonts w:ascii="BlackChancery" w:hAnsi="BlackChancery"/>
                          <w:noProof/>
                          <w:color w:val="4D4121"/>
                          <w:sz w:val="16"/>
                          <w:szCs w:val="16"/>
                          <w:lang w:val="en-US"/>
                        </w:rPr>
                        <w:t>(burning measure of brimstone and oil, a knotted string, a small amount of umber hulk blood, and a small silver rod worth at least 10 gp)</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35805F52" wp14:editId="2AEA216D">
                <wp:simplePos x="0" y="0"/>
                <wp:positionH relativeFrom="column">
                  <wp:posOffset>-420824</wp:posOffset>
                </wp:positionH>
                <wp:positionV relativeFrom="paragraph">
                  <wp:posOffset>3242997</wp:posOffset>
                </wp:positionV>
                <wp:extent cx="4416490" cy="3221990"/>
                <wp:effectExtent l="0" t="0" r="0" b="0"/>
                <wp:wrapNone/>
                <wp:docPr id="462" name="Textfeld 462"/>
                <wp:cNvGraphicFramePr/>
                <a:graphic xmlns:a="http://schemas.openxmlformats.org/drawingml/2006/main">
                  <a:graphicData uri="http://schemas.microsoft.com/office/word/2010/wordprocessingShape">
                    <wps:wsp>
                      <wps:cNvSpPr txBox="1"/>
                      <wps:spPr>
                        <a:xfrm>
                          <a:off x="0" y="0"/>
                          <a:ext cx="4416490" cy="3221990"/>
                        </a:xfrm>
                        <a:prstGeom prst="rect">
                          <a:avLst/>
                        </a:prstGeom>
                        <a:noFill/>
                        <a:ln w="6350">
                          <a:noFill/>
                        </a:ln>
                      </wps:spPr>
                      <wps:txbx>
                        <w:txbxContent>
                          <w:p w14:paraId="1D5F8620" w14:textId="752D52FE" w:rsidR="00B76D9D" w:rsidRPr="00B76D9D" w:rsidRDefault="00B76D9D" w:rsidP="00B76D9D">
                            <w:pPr>
                              <w:rPr>
                                <w:rFonts w:ascii="BlackChancery" w:hAnsi="BlackChancery"/>
                                <w:color w:val="4D4121"/>
                                <w:sz w:val="14"/>
                                <w:szCs w:val="14"/>
                                <w:lang w:val="en-US"/>
                              </w:rPr>
                            </w:pPr>
                            <w:r w:rsidRPr="00B76D9D">
                              <w:rPr>
                                <w:rFonts w:ascii="BlackChancery" w:hAnsi="BlackChancery"/>
                                <w:color w:val="4D4121"/>
                                <w:sz w:val="14"/>
                                <w:szCs w:val="14"/>
                                <w:lang w:val="en-US"/>
                              </w:rPr>
                              <w:t>You create a ward that protects up to 2,500 square feet of floor space (an area 50 feet square, or one hundred 5-foot squares or twenty-five 10-foot squares). The warded area can be up to 20 feet tall, and shaped as you desire. You can ward several stories of a stronghold by dividing the area among them, as long as you can walk into each contiguous area while you are casting the spell.</w:t>
                            </w:r>
                            <w:r w:rsidRPr="00B76D9D">
                              <w:rPr>
                                <w:rFonts w:ascii="BlackChancery" w:hAnsi="BlackChancery"/>
                                <w:color w:val="4D4121"/>
                                <w:sz w:val="14"/>
                                <w:szCs w:val="14"/>
                                <w:lang w:val="en-US"/>
                              </w:rPr>
                              <w:br/>
                              <w:t>When you cast this spell, you can specify individuals that are unaffected by any or all of the effects that you choose. You can also specify a password that, when spoken aloud, makes the speaker immune to these effects.</w:t>
                            </w:r>
                            <w:r w:rsidRPr="00B76D9D">
                              <w:rPr>
                                <w:rFonts w:ascii="BlackChancery" w:hAnsi="BlackChancery"/>
                                <w:color w:val="4D4121"/>
                                <w:sz w:val="14"/>
                                <w:szCs w:val="14"/>
                                <w:lang w:val="en-US"/>
                              </w:rPr>
                              <w:br/>
                              <w:t>Guards and wards creates the following effects within the warded area.</w:t>
                            </w:r>
                            <w:r w:rsidRPr="00B76D9D">
                              <w:rPr>
                                <w:rFonts w:ascii="BlackChancery" w:hAnsi="BlackChancery"/>
                                <w:color w:val="4D4121"/>
                                <w:sz w:val="14"/>
                                <w:szCs w:val="14"/>
                                <w:lang w:val="en-US"/>
                              </w:rPr>
                              <w:br/>
                              <w:t>Corridors. Fog fills all the warded corridors, making them heavily obscured. In addition, at each intersection or branching passage offering a choice of direction, there is a 50 percent chance that a creature other than you will believe it is going in the opposite direction from the one it chooses.</w:t>
                            </w:r>
                            <w:r w:rsidRPr="00B76D9D">
                              <w:rPr>
                                <w:rFonts w:ascii="BlackChancery" w:hAnsi="BlackChancery"/>
                                <w:color w:val="4D4121"/>
                                <w:sz w:val="14"/>
                                <w:szCs w:val="14"/>
                                <w:lang w:val="en-US"/>
                              </w:rPr>
                              <w:br/>
                              <w:t>Doors. All doors in the warded area are magically locked, as if sealed by an arcane lock spell. In addition, you can cover up to ten doors with an illusion (equivalent to the illusory object function of the minor illusion spell) to make them appear as plain sections of wall.</w:t>
                            </w:r>
                            <w:r w:rsidRPr="00B76D9D">
                              <w:rPr>
                                <w:rFonts w:ascii="BlackChancery" w:hAnsi="BlackChancery"/>
                                <w:color w:val="4D4121"/>
                                <w:sz w:val="14"/>
                                <w:szCs w:val="14"/>
                                <w:lang w:val="en-US"/>
                              </w:rPr>
                              <w:br/>
                              <w:t xml:space="preserve">Stairs. Webs fill all stairs in the warded area from top to bottom, as the web spell. These strands regrow in 10 minutes if they are burned or torn away while guards and wards </w:t>
                            </w:r>
                            <w:proofErr w:type="gramStart"/>
                            <w:r w:rsidRPr="00B76D9D">
                              <w:rPr>
                                <w:rFonts w:ascii="BlackChancery" w:hAnsi="BlackChancery"/>
                                <w:color w:val="4D4121"/>
                                <w:sz w:val="14"/>
                                <w:szCs w:val="14"/>
                                <w:lang w:val="en-US"/>
                              </w:rPr>
                              <w:t>lasts</w:t>
                            </w:r>
                            <w:proofErr w:type="gramEnd"/>
                            <w:r w:rsidRPr="00B76D9D">
                              <w:rPr>
                                <w:rFonts w:ascii="BlackChancery" w:hAnsi="BlackChancery"/>
                                <w:color w:val="4D4121"/>
                                <w:sz w:val="14"/>
                                <w:szCs w:val="14"/>
                                <w:lang w:val="en-US"/>
                              </w:rPr>
                              <w:t>.</w:t>
                            </w:r>
                            <w:r w:rsidRPr="00B76D9D">
                              <w:rPr>
                                <w:rFonts w:ascii="BlackChancery" w:hAnsi="BlackChancery"/>
                                <w:color w:val="4D4121"/>
                                <w:sz w:val="14"/>
                                <w:szCs w:val="14"/>
                                <w:lang w:val="en-US"/>
                              </w:rPr>
                              <w:br/>
                              <w:t>Other Spell Effect. You can place your choice of one of the following magical effects within the warded area of the stronghold.</w:t>
                            </w:r>
                            <w:r w:rsidRPr="00B76D9D">
                              <w:rPr>
                                <w:rFonts w:ascii="BlackChancery" w:hAnsi="BlackChancery"/>
                                <w:color w:val="4D4121"/>
                                <w:sz w:val="14"/>
                                <w:szCs w:val="14"/>
                                <w:lang w:val="en-US"/>
                              </w:rPr>
                              <w:br/>
                              <w:t xml:space="preserve">Place dancing lights in four corridors. You can designate a simple program that the lights repeat as long as guards and wards </w:t>
                            </w:r>
                            <w:proofErr w:type="gramStart"/>
                            <w:r w:rsidRPr="00B76D9D">
                              <w:rPr>
                                <w:rFonts w:ascii="BlackChancery" w:hAnsi="BlackChancery"/>
                                <w:color w:val="4D4121"/>
                                <w:sz w:val="14"/>
                                <w:szCs w:val="14"/>
                                <w:lang w:val="en-US"/>
                              </w:rPr>
                              <w:t>lasts</w:t>
                            </w:r>
                            <w:proofErr w:type="gramEnd"/>
                            <w:r w:rsidRPr="00B76D9D">
                              <w:rPr>
                                <w:rFonts w:ascii="BlackChancery" w:hAnsi="BlackChancery"/>
                                <w:color w:val="4D4121"/>
                                <w:sz w:val="14"/>
                                <w:szCs w:val="14"/>
                                <w:lang w:val="en-US"/>
                              </w:rPr>
                              <w:t xml:space="preserve">. </w:t>
                            </w:r>
                            <w:r w:rsidRPr="00B76D9D">
                              <w:rPr>
                                <w:rFonts w:ascii="BlackChancery" w:hAnsi="BlackChancery"/>
                                <w:color w:val="4D4121"/>
                                <w:sz w:val="14"/>
                                <w:szCs w:val="14"/>
                                <w:lang w:val="en-US"/>
                              </w:rPr>
                              <w:br/>
                              <w:t xml:space="preserve">Place magic mouth in two locations.  </w:t>
                            </w:r>
                            <w:r w:rsidRPr="00B76D9D">
                              <w:rPr>
                                <w:rFonts w:ascii="BlackChancery" w:hAnsi="BlackChancery"/>
                                <w:color w:val="4D4121"/>
                                <w:sz w:val="14"/>
                                <w:szCs w:val="14"/>
                                <w:lang w:val="en-US"/>
                              </w:rPr>
                              <w:br/>
                              <w:t xml:space="preserve">Place stinking cloud in two locations. The vapors appear in the places you designate; they return within 10 minutes if dispersed by wind while guards and wards </w:t>
                            </w:r>
                            <w:proofErr w:type="gramStart"/>
                            <w:r w:rsidRPr="00B76D9D">
                              <w:rPr>
                                <w:rFonts w:ascii="BlackChancery" w:hAnsi="BlackChancery"/>
                                <w:color w:val="4D4121"/>
                                <w:sz w:val="14"/>
                                <w:szCs w:val="14"/>
                                <w:lang w:val="en-US"/>
                              </w:rPr>
                              <w:t>lasts</w:t>
                            </w:r>
                            <w:proofErr w:type="gramEnd"/>
                            <w:r w:rsidRPr="00B76D9D">
                              <w:rPr>
                                <w:rFonts w:ascii="BlackChancery" w:hAnsi="BlackChancery"/>
                                <w:color w:val="4D4121"/>
                                <w:sz w:val="14"/>
                                <w:szCs w:val="14"/>
                                <w:lang w:val="en-US"/>
                              </w:rPr>
                              <w:t xml:space="preserve">. </w:t>
                            </w:r>
                            <w:r w:rsidRPr="00B76D9D">
                              <w:rPr>
                                <w:rFonts w:ascii="BlackChancery" w:hAnsi="BlackChancery"/>
                                <w:color w:val="4D4121"/>
                                <w:sz w:val="14"/>
                                <w:szCs w:val="14"/>
                                <w:lang w:val="en-US"/>
                              </w:rPr>
                              <w:br/>
                              <w:t xml:space="preserve">Place a constant gust of wind in one corridor or room.  </w:t>
                            </w:r>
                            <w:r w:rsidRPr="00B76D9D">
                              <w:rPr>
                                <w:rFonts w:ascii="BlackChancery" w:hAnsi="BlackChancery"/>
                                <w:color w:val="4D4121"/>
                                <w:sz w:val="14"/>
                                <w:szCs w:val="14"/>
                                <w:lang w:val="en-US"/>
                              </w:rPr>
                              <w:br/>
                              <w:t xml:space="preserve">Place a suggestion in one location. You select an area of up to 5 feet square, and any creature that enters or passes through the area receives the suggestion mentally. </w:t>
                            </w:r>
                            <w:r w:rsidRPr="00B76D9D">
                              <w:rPr>
                                <w:rFonts w:ascii="BlackChancery" w:hAnsi="BlackChancery"/>
                                <w:color w:val="4D4121"/>
                                <w:sz w:val="14"/>
                                <w:szCs w:val="14"/>
                                <w:lang w:val="en-US"/>
                              </w:rPr>
                              <w:br/>
                              <w:t>The whole warded area radiates magic. A dispel magic cast on a specific effect, if successful, removes only that effect.</w:t>
                            </w:r>
                            <w:r w:rsidRPr="00B76D9D">
                              <w:rPr>
                                <w:rFonts w:ascii="BlackChancery" w:hAnsi="BlackChancery"/>
                                <w:color w:val="4D4121"/>
                                <w:sz w:val="14"/>
                                <w:szCs w:val="14"/>
                                <w:lang w:val="en-US"/>
                              </w:rPr>
                              <w:br/>
                              <w:t>You can create a permanently guarded and warded structure by casting this spell there every day for one year.</w:t>
                            </w:r>
                          </w:p>
                          <w:p w14:paraId="149B219B" w14:textId="104760F6" w:rsidR="00640ED9" w:rsidRPr="00B76D9D" w:rsidRDefault="00640ED9" w:rsidP="00B76D9D">
                            <w:pPr>
                              <w:rPr>
                                <w:rFonts w:ascii="BlackChancery" w:hAnsi="BlackChancery"/>
                                <w:color w:val="4D4121"/>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F52" id="Textfeld 462" o:spid="_x0000_s1308" type="#_x0000_t202" style="position:absolute;margin-left:-33.15pt;margin-top:255.35pt;width:347.75pt;height:253.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" filled="f" stroked="f" strokeweight=".5pt">
                <v:textbox>
                  <w:txbxContent>
                    <w:p w14:paraId="1D5F8620" w14:textId="752D52FE" w:rsidR="00B76D9D" w:rsidRPr="00B76D9D" w:rsidRDefault="00B76D9D" w:rsidP="00B76D9D">
                      <w:pPr>
                        <w:rPr>
                          <w:rFonts w:ascii="BlackChancery" w:hAnsi="BlackChancery"/>
                          <w:color w:val="4D4121"/>
                          <w:sz w:val="14"/>
                          <w:szCs w:val="14"/>
                          <w:lang w:val="en-US"/>
                        </w:rPr>
                      </w:pPr>
                      <w:r w:rsidRPr="00B76D9D">
                        <w:rPr>
                          <w:rFonts w:ascii="BlackChancery" w:hAnsi="BlackChancery"/>
                          <w:color w:val="4D4121"/>
                          <w:sz w:val="14"/>
                          <w:szCs w:val="14"/>
                          <w:lang w:val="en-US"/>
                        </w:rPr>
                        <w:t>You create a ward that protects up to 2,500 square feet of floor space (an area 50 feet square, or one hundred 5-foot squares or twenty-five 10-foot squares). The warded area can be up to 20 feet tall, and shaped as you desire. You can ward several stories of a stronghold by dividing the area among them, as long as you can walk into each contiguous area while you are casting the spell.</w:t>
                      </w:r>
                      <w:r w:rsidRPr="00B76D9D">
                        <w:rPr>
                          <w:rFonts w:ascii="BlackChancery" w:hAnsi="BlackChancery"/>
                          <w:color w:val="4D4121"/>
                          <w:sz w:val="14"/>
                          <w:szCs w:val="14"/>
                          <w:lang w:val="en-US"/>
                        </w:rPr>
                        <w:br/>
                        <w:t>When you cast this spell, you can specify individuals that are unaffected by any or all of the effects that you choose. You can also specify a password that, when spoken aloud, makes the speaker immune to these effects.</w:t>
                      </w:r>
                      <w:r w:rsidRPr="00B76D9D">
                        <w:rPr>
                          <w:rFonts w:ascii="BlackChancery" w:hAnsi="BlackChancery"/>
                          <w:color w:val="4D4121"/>
                          <w:sz w:val="14"/>
                          <w:szCs w:val="14"/>
                          <w:lang w:val="en-US"/>
                        </w:rPr>
                        <w:br/>
                        <w:t>Guards and wards creates the following effects within the warded area.</w:t>
                      </w:r>
                      <w:r w:rsidRPr="00B76D9D">
                        <w:rPr>
                          <w:rFonts w:ascii="BlackChancery" w:hAnsi="BlackChancery"/>
                          <w:color w:val="4D4121"/>
                          <w:sz w:val="14"/>
                          <w:szCs w:val="14"/>
                          <w:lang w:val="en-US"/>
                        </w:rPr>
                        <w:br/>
                        <w:t>Corridors. Fog fills all the warded corridors, making them heavily obscured. In addition, at each intersection or branching passage offering a choice of direction, there is a 50 percent chance that a creature other than you will believe it is going in the opposite direction from the one it chooses.</w:t>
                      </w:r>
                      <w:r w:rsidRPr="00B76D9D">
                        <w:rPr>
                          <w:rFonts w:ascii="BlackChancery" w:hAnsi="BlackChancery"/>
                          <w:color w:val="4D4121"/>
                          <w:sz w:val="14"/>
                          <w:szCs w:val="14"/>
                          <w:lang w:val="en-US"/>
                        </w:rPr>
                        <w:br/>
                        <w:t>Doors. All doors in the warded area are magically locked, as if sealed by an arcane lock spell. In addition, you can cover up to ten doors with an illusion (equivalent to the illusory object function of the minor illusion spell) to make them appear as plain sections of wall.</w:t>
                      </w:r>
                      <w:r w:rsidRPr="00B76D9D">
                        <w:rPr>
                          <w:rFonts w:ascii="BlackChancery" w:hAnsi="BlackChancery"/>
                          <w:color w:val="4D4121"/>
                          <w:sz w:val="14"/>
                          <w:szCs w:val="14"/>
                          <w:lang w:val="en-US"/>
                        </w:rPr>
                        <w:br/>
                        <w:t xml:space="preserve">Stairs. Webs fill all stairs in the warded area from top to bottom, as the web spell. These strands regrow in 10 minutes if they are burned or torn away while guards and wards </w:t>
                      </w:r>
                      <w:proofErr w:type="gramStart"/>
                      <w:r w:rsidRPr="00B76D9D">
                        <w:rPr>
                          <w:rFonts w:ascii="BlackChancery" w:hAnsi="BlackChancery"/>
                          <w:color w:val="4D4121"/>
                          <w:sz w:val="14"/>
                          <w:szCs w:val="14"/>
                          <w:lang w:val="en-US"/>
                        </w:rPr>
                        <w:t>lasts</w:t>
                      </w:r>
                      <w:proofErr w:type="gramEnd"/>
                      <w:r w:rsidRPr="00B76D9D">
                        <w:rPr>
                          <w:rFonts w:ascii="BlackChancery" w:hAnsi="BlackChancery"/>
                          <w:color w:val="4D4121"/>
                          <w:sz w:val="14"/>
                          <w:szCs w:val="14"/>
                          <w:lang w:val="en-US"/>
                        </w:rPr>
                        <w:t>.</w:t>
                      </w:r>
                      <w:r w:rsidRPr="00B76D9D">
                        <w:rPr>
                          <w:rFonts w:ascii="BlackChancery" w:hAnsi="BlackChancery"/>
                          <w:color w:val="4D4121"/>
                          <w:sz w:val="14"/>
                          <w:szCs w:val="14"/>
                          <w:lang w:val="en-US"/>
                        </w:rPr>
                        <w:br/>
                        <w:t>Other Spell Effect. You can place your choice of one of the following magical effects within the warded area of the stronghold.</w:t>
                      </w:r>
                      <w:r w:rsidRPr="00B76D9D">
                        <w:rPr>
                          <w:rFonts w:ascii="BlackChancery" w:hAnsi="BlackChancery"/>
                          <w:color w:val="4D4121"/>
                          <w:sz w:val="14"/>
                          <w:szCs w:val="14"/>
                          <w:lang w:val="en-US"/>
                        </w:rPr>
                        <w:br/>
                        <w:t xml:space="preserve">Place dancing lights in four corridors. You can designate a simple program that the lights repeat as long as guards and wards </w:t>
                      </w:r>
                      <w:proofErr w:type="gramStart"/>
                      <w:r w:rsidRPr="00B76D9D">
                        <w:rPr>
                          <w:rFonts w:ascii="BlackChancery" w:hAnsi="BlackChancery"/>
                          <w:color w:val="4D4121"/>
                          <w:sz w:val="14"/>
                          <w:szCs w:val="14"/>
                          <w:lang w:val="en-US"/>
                        </w:rPr>
                        <w:t>lasts</w:t>
                      </w:r>
                      <w:proofErr w:type="gramEnd"/>
                      <w:r w:rsidRPr="00B76D9D">
                        <w:rPr>
                          <w:rFonts w:ascii="BlackChancery" w:hAnsi="BlackChancery"/>
                          <w:color w:val="4D4121"/>
                          <w:sz w:val="14"/>
                          <w:szCs w:val="14"/>
                          <w:lang w:val="en-US"/>
                        </w:rPr>
                        <w:t xml:space="preserve">. </w:t>
                      </w:r>
                      <w:r w:rsidRPr="00B76D9D">
                        <w:rPr>
                          <w:rFonts w:ascii="BlackChancery" w:hAnsi="BlackChancery"/>
                          <w:color w:val="4D4121"/>
                          <w:sz w:val="14"/>
                          <w:szCs w:val="14"/>
                          <w:lang w:val="en-US"/>
                        </w:rPr>
                        <w:br/>
                        <w:t xml:space="preserve">Place magic mouth in two locations.  </w:t>
                      </w:r>
                      <w:r w:rsidRPr="00B76D9D">
                        <w:rPr>
                          <w:rFonts w:ascii="BlackChancery" w:hAnsi="BlackChancery"/>
                          <w:color w:val="4D4121"/>
                          <w:sz w:val="14"/>
                          <w:szCs w:val="14"/>
                          <w:lang w:val="en-US"/>
                        </w:rPr>
                        <w:br/>
                        <w:t xml:space="preserve">Place stinking cloud in two locations. The vapors appear in the places you designate; they return within 10 minutes if dispersed by wind while guards and wards </w:t>
                      </w:r>
                      <w:proofErr w:type="gramStart"/>
                      <w:r w:rsidRPr="00B76D9D">
                        <w:rPr>
                          <w:rFonts w:ascii="BlackChancery" w:hAnsi="BlackChancery"/>
                          <w:color w:val="4D4121"/>
                          <w:sz w:val="14"/>
                          <w:szCs w:val="14"/>
                          <w:lang w:val="en-US"/>
                        </w:rPr>
                        <w:t>lasts</w:t>
                      </w:r>
                      <w:proofErr w:type="gramEnd"/>
                      <w:r w:rsidRPr="00B76D9D">
                        <w:rPr>
                          <w:rFonts w:ascii="BlackChancery" w:hAnsi="BlackChancery"/>
                          <w:color w:val="4D4121"/>
                          <w:sz w:val="14"/>
                          <w:szCs w:val="14"/>
                          <w:lang w:val="en-US"/>
                        </w:rPr>
                        <w:t xml:space="preserve">. </w:t>
                      </w:r>
                      <w:r w:rsidRPr="00B76D9D">
                        <w:rPr>
                          <w:rFonts w:ascii="BlackChancery" w:hAnsi="BlackChancery"/>
                          <w:color w:val="4D4121"/>
                          <w:sz w:val="14"/>
                          <w:szCs w:val="14"/>
                          <w:lang w:val="en-US"/>
                        </w:rPr>
                        <w:br/>
                        <w:t xml:space="preserve">Place a constant gust of wind in one corridor or room.  </w:t>
                      </w:r>
                      <w:r w:rsidRPr="00B76D9D">
                        <w:rPr>
                          <w:rFonts w:ascii="BlackChancery" w:hAnsi="BlackChancery"/>
                          <w:color w:val="4D4121"/>
                          <w:sz w:val="14"/>
                          <w:szCs w:val="14"/>
                          <w:lang w:val="en-US"/>
                        </w:rPr>
                        <w:br/>
                        <w:t xml:space="preserve">Place a suggestion in one location. You select an area of up to 5 feet square, and any creature that enters or passes through the area receives the suggestion mentally. </w:t>
                      </w:r>
                      <w:r w:rsidRPr="00B76D9D">
                        <w:rPr>
                          <w:rFonts w:ascii="BlackChancery" w:hAnsi="BlackChancery"/>
                          <w:color w:val="4D4121"/>
                          <w:sz w:val="14"/>
                          <w:szCs w:val="14"/>
                          <w:lang w:val="en-US"/>
                        </w:rPr>
                        <w:br/>
                        <w:t>The whole warded area radiates magic. A dispel magic cast on a specific effect, if successful, removes only that effect.</w:t>
                      </w:r>
                      <w:r w:rsidRPr="00B76D9D">
                        <w:rPr>
                          <w:rFonts w:ascii="BlackChancery" w:hAnsi="BlackChancery"/>
                          <w:color w:val="4D4121"/>
                          <w:sz w:val="14"/>
                          <w:szCs w:val="14"/>
                          <w:lang w:val="en-US"/>
                        </w:rPr>
                        <w:br/>
                        <w:t>You can create a permanently guarded and warded structure by casting this spell there every day for one year.</w:t>
                      </w:r>
                    </w:p>
                    <w:p w14:paraId="149B219B" w14:textId="104760F6" w:rsidR="00640ED9" w:rsidRPr="00B76D9D" w:rsidRDefault="00640ED9" w:rsidP="00B76D9D">
                      <w:pPr>
                        <w:rPr>
                          <w:rFonts w:ascii="BlackChancery" w:hAnsi="BlackChancery"/>
                          <w:color w:val="4D4121"/>
                          <w:sz w:val="14"/>
                          <w:szCs w:val="14"/>
                          <w:lang w:val="en-US"/>
                        </w:rPr>
                      </w:pPr>
                    </w:p>
                  </w:txbxContent>
                </v:textbox>
              </v:shape>
            </w:pict>
          </mc:Fallback>
        </mc:AlternateContent>
      </w:r>
      <w:r w:rsidR="00365D5C">
        <w:rPr>
          <w:noProof/>
        </w:rPr>
        <mc:AlternateContent>
          <mc:Choice Requires="wps">
            <w:drawing>
              <wp:anchor distT="0" distB="0" distL="114300" distR="114300" simplePos="0" relativeHeight="252054528" behindDoc="0" locked="0" layoutInCell="1" allowOverlap="1" wp14:anchorId="018D8587" wp14:editId="47A1F454">
                <wp:simplePos x="0" y="0"/>
                <wp:positionH relativeFrom="column">
                  <wp:posOffset>3323862</wp:posOffset>
                </wp:positionH>
                <wp:positionV relativeFrom="paragraph">
                  <wp:posOffset>-632317</wp:posOffset>
                </wp:positionV>
                <wp:extent cx="485192" cy="908180"/>
                <wp:effectExtent l="0" t="0" r="0" b="0"/>
                <wp:wrapNone/>
                <wp:docPr id="459" name="Textfeld 459"/>
                <wp:cNvGraphicFramePr/>
                <a:graphic xmlns:a="http://schemas.openxmlformats.org/drawingml/2006/main">
                  <a:graphicData uri="http://schemas.microsoft.com/office/word/2010/wordprocessingShape">
                    <wps:wsp>
                      <wps:cNvSpPr txBox="1"/>
                      <wps:spPr>
                        <a:xfrm>
                          <a:off x="0" y="0"/>
                          <a:ext cx="485192" cy="908180"/>
                        </a:xfrm>
                        <a:prstGeom prst="rect">
                          <a:avLst/>
                        </a:prstGeom>
                        <a:noFill/>
                        <a:ln w="6350">
                          <a:noFill/>
                        </a:ln>
                      </wps:spPr>
                      <wps:txbx>
                        <w:txbxContent>
                          <w:p w14:paraId="38E25C1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8587" id="Textfeld 459" o:spid="_x0000_s1309" type="#_x0000_t202" style="position:absolute;margin-left:261.7pt;margin-top:-49.8pt;width:38.2pt;height:7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" filled="f" stroked="f" strokeweight=".5pt">
                <v:textbox>
                  <w:txbxContent>
                    <w:p w14:paraId="38E25C1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365D5C">
        <w:rPr>
          <w:noProof/>
        </w:rPr>
        <mc:AlternateContent>
          <mc:Choice Requires="wps">
            <w:drawing>
              <wp:anchor distT="0" distB="0" distL="114300" distR="114300" simplePos="0" relativeHeight="252060672" behindDoc="0" locked="0" layoutInCell="1" allowOverlap="1" wp14:anchorId="4A0128BC" wp14:editId="1CD7B2EB">
                <wp:simplePos x="0" y="0"/>
                <wp:positionH relativeFrom="column">
                  <wp:posOffset>-265313</wp:posOffset>
                </wp:positionH>
                <wp:positionV relativeFrom="paragraph">
                  <wp:posOffset>2353478</wp:posOffset>
                </wp:positionV>
                <wp:extent cx="1079500" cy="255037"/>
                <wp:effectExtent l="0" t="0" r="0" b="0"/>
                <wp:wrapNone/>
                <wp:docPr id="460" name="Textfeld 460"/>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60938074"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128BC" id="Textfeld 460" o:spid="_x0000_s1310" type="#_x0000_t202" style="position:absolute;margin-left:-20.9pt;margin-top:185.3pt;width:85pt;height:20.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qy2eUzQCAABeBAAADgAA&#13;&#10;AAAAAAAAAAAAAAAuAgAAZHJzL2Uyb0RvYy54bWxQSwECLQAUAAYACAAAACEAYi2zx+gAAAAQAQAA&#13;&#10;DwAAAAAAAAAAAAAAAACOBAAAZHJzL2Rvd25yZXYueG1sUEsFBgAAAAAEAAQA8wAAAKMFAAAAAA==&#13;&#10;" filled="f" stroked="f" strokeweight=".5pt">
                <v:textbox>
                  <w:txbxContent>
                    <w:p w14:paraId="60938074"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10 minutes</w:t>
                      </w:r>
                    </w:p>
                  </w:txbxContent>
                </v:textbox>
              </v:shape>
            </w:pict>
          </mc:Fallback>
        </mc:AlternateContent>
      </w:r>
      <w:r w:rsidR="00365D5C">
        <w:rPr>
          <w:noProof/>
        </w:rPr>
        <mc:AlternateContent>
          <mc:Choice Requires="wps">
            <w:drawing>
              <wp:anchor distT="0" distB="0" distL="114300" distR="114300" simplePos="0" relativeHeight="252061696" behindDoc="0" locked="0" layoutInCell="1" allowOverlap="1" wp14:anchorId="57664029" wp14:editId="08B83E4A">
                <wp:simplePos x="0" y="0"/>
                <wp:positionH relativeFrom="column">
                  <wp:posOffset>-533400</wp:posOffset>
                </wp:positionH>
                <wp:positionV relativeFrom="paragraph">
                  <wp:posOffset>2108200</wp:posOffset>
                </wp:positionV>
                <wp:extent cx="1079500" cy="279400"/>
                <wp:effectExtent l="0" t="0" r="0" b="0"/>
                <wp:wrapNone/>
                <wp:docPr id="463" name="Textfeld 46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A083E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029" id="Textfeld 463" o:spid="_x0000_s1311" type="#_x0000_t202" style="position:absolute;margin-left:-42pt;margin-top:166pt;width:85pt;height:2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7GfNQ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" filled="f" stroked="f" strokeweight=".5pt">
                <v:textbox>
                  <w:txbxContent>
                    <w:p w14:paraId="24A083E1"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2058624" behindDoc="0" locked="0" layoutInCell="1" allowOverlap="1" wp14:anchorId="1F3A44BF" wp14:editId="485BDA3E">
                <wp:simplePos x="0" y="0"/>
                <wp:positionH relativeFrom="column">
                  <wp:posOffset>2694305</wp:posOffset>
                </wp:positionH>
                <wp:positionV relativeFrom="paragraph">
                  <wp:posOffset>2389505</wp:posOffset>
                </wp:positionV>
                <wp:extent cx="1079500" cy="279400"/>
                <wp:effectExtent l="0" t="0" r="0" b="0"/>
                <wp:wrapNone/>
                <wp:docPr id="464" name="Textfeld 46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2742E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44BF" id="Textfeld 464" o:spid="_x0000_s1312" type="#_x0000_t202" style="position:absolute;margin-left:212.15pt;margin-top:188.15pt;width:85pt;height:2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p4LXbTQCAABeBAAADgAAAAAA&#13;&#10;AAAAAAAAAAAuAgAAZHJzL2Uyb0RvYy54bWxQSwECLQAUAAYACAAAACEAVx/aOOUAAAAQAQAADwAA&#13;&#10;AAAAAAAAAAAAAACOBAAAZHJzL2Rvd25yZXYueG1sUEsFBgAAAAAEAAQA8wAAAKAFAAAAAA==&#13;&#10;" filled="f" stroked="f" strokeweight=".5pt">
                <v:textbox>
                  <w:txbxContent>
                    <w:p w14:paraId="5F2742ED"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v:textbox>
              </v:shape>
            </w:pict>
          </mc:Fallback>
        </mc:AlternateContent>
      </w:r>
      <w:r w:rsidR="00365D5C">
        <w:rPr>
          <w:noProof/>
        </w:rPr>
        <w:drawing>
          <wp:anchor distT="0" distB="0" distL="114300" distR="114300" simplePos="0" relativeHeight="252056576" behindDoc="0" locked="0" layoutInCell="1" allowOverlap="1" wp14:anchorId="6B62879C" wp14:editId="3DF967AE">
            <wp:simplePos x="0" y="0"/>
            <wp:positionH relativeFrom="margin">
              <wp:posOffset>3699510</wp:posOffset>
            </wp:positionH>
            <wp:positionV relativeFrom="margin">
              <wp:posOffset>433814</wp:posOffset>
            </wp:positionV>
            <wp:extent cx="582338" cy="1473200"/>
            <wp:effectExtent l="0" t="0" r="0" b="0"/>
            <wp:wrapSquare wrapText="bothSides"/>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055552" behindDoc="0" locked="0" layoutInCell="1" allowOverlap="1" wp14:anchorId="240B495E" wp14:editId="600A55BE">
            <wp:simplePos x="0" y="0"/>
            <wp:positionH relativeFrom="margin">
              <wp:posOffset>-772795</wp:posOffset>
            </wp:positionH>
            <wp:positionV relativeFrom="margin">
              <wp:posOffset>430530</wp:posOffset>
            </wp:positionV>
            <wp:extent cx="582338" cy="1473200"/>
            <wp:effectExtent l="0" t="0" r="0" b="0"/>
            <wp:wrapSquare wrapText="bothSides"/>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2053504" behindDoc="0" locked="0" layoutInCell="1" allowOverlap="1" wp14:anchorId="07883584" wp14:editId="0F79B41D">
                <wp:simplePos x="0" y="0"/>
                <wp:positionH relativeFrom="column">
                  <wp:posOffset>280035</wp:posOffset>
                </wp:positionH>
                <wp:positionV relativeFrom="paragraph">
                  <wp:posOffset>-729615</wp:posOffset>
                </wp:positionV>
                <wp:extent cx="2743200" cy="482138"/>
                <wp:effectExtent l="0" t="0" r="0" b="635"/>
                <wp:wrapNone/>
                <wp:docPr id="466" name="Textfeld 46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6560B72" w14:textId="77777777" w:rsidR="00640ED9" w:rsidRPr="00B76D9D" w:rsidRDefault="00640ED9" w:rsidP="00AB562C">
                            <w:pPr>
                              <w:jc w:val="center"/>
                              <w:rPr>
                                <w:rFonts w:ascii="BlackChancery" w:hAnsi="BlackChancery"/>
                                <w:b/>
                                <w:bCs/>
                                <w:i/>
                                <w:iCs/>
                                <w:color w:val="4D4121"/>
                                <w:sz w:val="40"/>
                                <w:szCs w:val="40"/>
                              </w:rPr>
                            </w:pPr>
                            <w:r w:rsidRPr="00B76D9D">
                              <w:rPr>
                                <w:rFonts w:ascii="BlackChancery" w:hAnsi="BlackChancery"/>
                                <w:b/>
                                <w:bCs/>
                                <w:i/>
                                <w:iCs/>
                                <w:noProof/>
                                <w:color w:val="4D4121"/>
                                <w:sz w:val="40"/>
                                <w:szCs w:val="40"/>
                              </w:rPr>
                              <w:t>Guards and 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83584" id="Textfeld 466" o:spid="_x0000_s1313" type="#_x0000_t202" style="position:absolute;margin-left:22.05pt;margin-top:-57.45pt;width:3in;height:37.9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ULYsRJAgAAhgQAAA4AAAAAAAAAAAAAAAAALgIAAGRycy9lMm9Eb2MueG1sUEsBAi0AFAAG&#13;&#10;AAgAAAAhABp3zSzmAAAAEAEAAA8AAAAAAAAAAAAAAAAAowQAAGRycy9kb3ducmV2LnhtbFBLBQYA&#13;&#10;AAAABAAEAPMAAAC2BQAAAAA=&#13;&#10;" fillcolor="white [3201]" stroked="f" strokeweight=".5pt">
                <v:textbox>
                  <w:txbxContent>
                    <w:p w14:paraId="36560B72" w14:textId="77777777" w:rsidR="00640ED9" w:rsidRPr="00B76D9D" w:rsidRDefault="00640ED9" w:rsidP="00AB562C">
                      <w:pPr>
                        <w:jc w:val="center"/>
                        <w:rPr>
                          <w:rFonts w:ascii="BlackChancery" w:hAnsi="BlackChancery"/>
                          <w:b/>
                          <w:bCs/>
                          <w:i/>
                          <w:iCs/>
                          <w:color w:val="4D4121"/>
                          <w:sz w:val="40"/>
                          <w:szCs w:val="40"/>
                        </w:rPr>
                      </w:pPr>
                      <w:r w:rsidRPr="00B76D9D">
                        <w:rPr>
                          <w:rFonts w:ascii="BlackChancery" w:hAnsi="BlackChancery"/>
                          <w:b/>
                          <w:bCs/>
                          <w:i/>
                          <w:iCs/>
                          <w:noProof/>
                          <w:color w:val="4D4121"/>
                          <w:sz w:val="40"/>
                          <w:szCs w:val="40"/>
                        </w:rPr>
                        <w:t>Guards and Wards</w:t>
                      </w:r>
                    </w:p>
                  </w:txbxContent>
                </v:textbox>
              </v:shape>
            </w:pict>
          </mc:Fallback>
        </mc:AlternateContent>
      </w:r>
    </w:p>
    <w:p w14:paraId="23121188" w14:textId="544485C0" w:rsidR="00365D5C" w:rsidRDefault="00B76D9D" w:rsidP="007717E6">
      <w:pPr>
        <w:sectPr w:rsidR="00365D5C" w:rsidSect="00365D5C">
          <w:headerReference w:type="even" r:id="rId224"/>
          <w:headerReference w:type="default" r:id="rId225"/>
          <w:footerReference w:type="even" r:id="rId226"/>
          <w:footerReference w:type="default" r:id="rId227"/>
          <w:headerReference w:type="first" r:id="rId228"/>
          <w:footerReference w:type="first" r:id="rId22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68864" behindDoc="0" locked="0" layoutInCell="1" allowOverlap="1" wp14:anchorId="5C92EE44" wp14:editId="28625E51">
                <wp:simplePos x="0" y="0"/>
                <wp:positionH relativeFrom="column">
                  <wp:posOffset>3025282</wp:posOffset>
                </wp:positionH>
                <wp:positionV relativeFrom="paragraph">
                  <wp:posOffset>2110883</wp:posOffset>
                </wp:positionV>
                <wp:extent cx="1175657" cy="279400"/>
                <wp:effectExtent l="0" t="0" r="0" b="0"/>
                <wp:wrapNone/>
                <wp:docPr id="478" name="Textfeld 478"/>
                <wp:cNvGraphicFramePr/>
                <a:graphic xmlns:a="http://schemas.openxmlformats.org/drawingml/2006/main">
                  <a:graphicData uri="http://schemas.microsoft.com/office/word/2010/wordprocessingShape">
                    <wps:wsp>
                      <wps:cNvSpPr txBox="1"/>
                      <wps:spPr>
                        <a:xfrm>
                          <a:off x="0" y="0"/>
                          <a:ext cx="1175657" cy="279400"/>
                        </a:xfrm>
                        <a:prstGeom prst="rect">
                          <a:avLst/>
                        </a:prstGeom>
                        <a:noFill/>
                        <a:ln w="6350">
                          <a:noFill/>
                        </a:ln>
                      </wps:spPr>
                      <wps:txbx>
                        <w:txbxContent>
                          <w:p w14:paraId="3B5DB513" w14:textId="14E308FA"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 xml:space="preserve">10x20-foot </w:t>
                            </w:r>
                            <w:r w:rsidR="00B76D9D">
                              <w:rPr>
                                <w:rFonts w:ascii="BlackChancery" w:hAnsi="BlackChancery"/>
                                <w:noProof/>
                                <w:color w:val="4D4121"/>
                                <w:sz w:val="20"/>
                                <w:szCs w:val="20"/>
                              </w:rPr>
                              <w:t>cylinder</w:t>
                            </w:r>
                            <w:r w:rsidR="00B76D9D" w:rsidRPr="00B76D9D">
                              <w:rPr>
                                <w:rFonts w:ascii="BlackChancery" w:hAnsi="BlackChancery"/>
                                <w:noProof/>
                                <w:color w:val="4D4121"/>
                                <w:sz w:val="20"/>
                                <w:szCs w:val="20"/>
                              </w:rPr>
                              <w:t xml:space="preserve"> ylinder</w:t>
                            </w:r>
                            <w:r w:rsidRPr="00B76D9D">
                              <w:rPr>
                                <w:rFonts w:ascii="BlackChancery" w:hAnsi="BlackChancery"/>
                                <w:noProof/>
                                <w:color w:val="4D4121"/>
                                <w:sz w:val="20"/>
                                <w:szCs w:val="20"/>
                              </w:rPr>
                              <w:t>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EE44" id="Textfeld 478" o:spid="_x0000_s1314" type="#_x0000_t202" style="position:absolute;margin-left:238.2pt;margin-top:166.2pt;width:92.55pt;height:2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" filled="f" stroked="f" strokeweight=".5pt">
                <v:textbox>
                  <w:txbxContent>
                    <w:p w14:paraId="3B5DB513" w14:textId="14E308FA"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 xml:space="preserve">10x20-foot </w:t>
                      </w:r>
                      <w:r w:rsidR="00B76D9D">
                        <w:rPr>
                          <w:rFonts w:ascii="BlackChancery" w:hAnsi="BlackChancery"/>
                          <w:noProof/>
                          <w:color w:val="4D4121"/>
                          <w:sz w:val="20"/>
                          <w:szCs w:val="20"/>
                        </w:rPr>
                        <w:t>cylinder</w:t>
                      </w:r>
                      <w:r w:rsidR="00B76D9D" w:rsidRPr="00B76D9D">
                        <w:rPr>
                          <w:rFonts w:ascii="BlackChancery" w:hAnsi="BlackChancery"/>
                          <w:noProof/>
                          <w:color w:val="4D4121"/>
                          <w:sz w:val="20"/>
                          <w:szCs w:val="20"/>
                        </w:rPr>
                        <w:t xml:space="preserve"> ylinder</w:t>
                      </w:r>
                      <w:r w:rsidRPr="00B76D9D">
                        <w:rPr>
                          <w:rFonts w:ascii="BlackChancery" w:hAnsi="BlackChancery"/>
                          <w:noProof/>
                          <w:color w:val="4D4121"/>
                          <w:sz w:val="20"/>
                          <w:szCs w:val="20"/>
                        </w:rPr>
                        <w:t>cylinder</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33DD2C3A" wp14:editId="17EF7EA4">
                <wp:simplePos x="0" y="0"/>
                <wp:positionH relativeFrom="column">
                  <wp:posOffset>282083</wp:posOffset>
                </wp:positionH>
                <wp:positionV relativeFrom="paragraph">
                  <wp:posOffset>2608515</wp:posOffset>
                </wp:positionV>
                <wp:extent cx="3066116" cy="584200"/>
                <wp:effectExtent l="0" t="0" r="0" b="0"/>
                <wp:wrapNone/>
                <wp:docPr id="474" name="Textfeld 474"/>
                <wp:cNvGraphicFramePr/>
                <a:graphic xmlns:a="http://schemas.openxmlformats.org/drawingml/2006/main">
                  <a:graphicData uri="http://schemas.microsoft.com/office/word/2010/wordprocessingShape">
                    <wps:wsp>
                      <wps:cNvSpPr txBox="1"/>
                      <wps:spPr>
                        <a:xfrm>
                          <a:off x="0" y="0"/>
                          <a:ext cx="3066116" cy="584200"/>
                        </a:xfrm>
                        <a:prstGeom prst="rect">
                          <a:avLst/>
                        </a:prstGeom>
                        <a:noFill/>
                        <a:ln w="6350">
                          <a:noFill/>
                        </a:ln>
                      </wps:spPr>
                      <wps:txbx>
                        <w:txbxContent>
                          <w:p w14:paraId="3F016C74" w14:textId="2AB0D93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(holy water or powdered silver and iron worth at least 100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2C3A" id="Textfeld 474" o:spid="_x0000_s1315" type="#_x0000_t202" style="position:absolute;margin-left:22.2pt;margin-top:205.4pt;width:241.45pt;height:4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" filled="f" stroked="f" strokeweight=".5pt">
                <v:textbox>
                  <w:txbxContent>
                    <w:p w14:paraId="3F016C74" w14:textId="2AB0D932"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(holy water or powdered silver and iron worth at least 100 gp, which the spell consumes)</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4AFF87FD" wp14:editId="2DF5AA95">
                <wp:simplePos x="0" y="0"/>
                <wp:positionH relativeFrom="column">
                  <wp:posOffset>3348743</wp:posOffset>
                </wp:positionH>
                <wp:positionV relativeFrom="paragraph">
                  <wp:posOffset>-731844</wp:posOffset>
                </wp:positionV>
                <wp:extent cx="426357" cy="908050"/>
                <wp:effectExtent l="0" t="0" r="0" b="0"/>
                <wp:wrapNone/>
                <wp:docPr id="472" name="Textfeld 472"/>
                <wp:cNvGraphicFramePr/>
                <a:graphic xmlns:a="http://schemas.openxmlformats.org/drawingml/2006/main">
                  <a:graphicData uri="http://schemas.microsoft.com/office/word/2010/wordprocessingShape">
                    <wps:wsp>
                      <wps:cNvSpPr txBox="1"/>
                      <wps:spPr>
                        <a:xfrm>
                          <a:off x="0" y="0"/>
                          <a:ext cx="426357" cy="908050"/>
                        </a:xfrm>
                        <a:prstGeom prst="rect">
                          <a:avLst/>
                        </a:prstGeom>
                        <a:noFill/>
                        <a:ln w="6350">
                          <a:noFill/>
                        </a:ln>
                      </wps:spPr>
                      <wps:txbx>
                        <w:txbxContent>
                          <w:p w14:paraId="48CDDFE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87FD" id="Textfeld 472" o:spid="_x0000_s1316" type="#_x0000_t202" style="position:absolute;margin-left:263.7pt;margin-top:-57.65pt;width:33.55pt;height:7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" filled="f" stroked="f" strokeweight=".5pt">
                <v:textbox>
                  <w:txbxContent>
                    <w:p w14:paraId="48CDDFE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21700971" wp14:editId="782429AE">
                <wp:simplePos x="0" y="0"/>
                <wp:positionH relativeFrom="column">
                  <wp:posOffset>282083</wp:posOffset>
                </wp:positionH>
                <wp:positionV relativeFrom="paragraph">
                  <wp:posOffset>-731844</wp:posOffset>
                </wp:positionV>
                <wp:extent cx="2743200" cy="541176"/>
                <wp:effectExtent l="0" t="0" r="0" b="5080"/>
                <wp:wrapNone/>
                <wp:docPr id="479" name="Textfeld 479"/>
                <wp:cNvGraphicFramePr/>
                <a:graphic xmlns:a="http://schemas.openxmlformats.org/drawingml/2006/main">
                  <a:graphicData uri="http://schemas.microsoft.com/office/word/2010/wordprocessingShape">
                    <wps:wsp>
                      <wps:cNvSpPr txBox="1"/>
                      <wps:spPr>
                        <a:xfrm>
                          <a:off x="0" y="0"/>
                          <a:ext cx="2743200" cy="541176"/>
                        </a:xfrm>
                        <a:prstGeom prst="rect">
                          <a:avLst/>
                        </a:prstGeom>
                        <a:solidFill>
                          <a:schemeClr val="lt1"/>
                        </a:solidFill>
                        <a:ln w="6350">
                          <a:noFill/>
                        </a:ln>
                      </wps:spPr>
                      <wps:txbx>
                        <w:txbxContent>
                          <w:p w14:paraId="1A9410A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Magic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00971" id="Textfeld 479" o:spid="_x0000_s1317" type="#_x0000_t202" style="position:absolute;margin-left:22.2pt;margin-top:-57.65pt;width:3in;height:42.6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" fillcolor="white [3201]" stroked="f" strokeweight=".5pt">
                <v:textbox>
                  <w:txbxContent>
                    <w:p w14:paraId="1A9410AA"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Magic Circle</w:t>
                      </w:r>
                    </w:p>
                  </w:txbxContent>
                </v:textbox>
              </v:shape>
            </w:pict>
          </mc:Fallback>
        </mc:AlternateContent>
      </w:r>
      <w:r w:rsidR="00365D5C">
        <w:rPr>
          <w:noProof/>
        </w:rPr>
        <mc:AlternateContent>
          <mc:Choice Requires="wps">
            <w:drawing>
              <wp:anchor distT="0" distB="0" distL="114300" distR="114300" simplePos="0" relativeHeight="252071936" behindDoc="0" locked="0" layoutInCell="1" allowOverlap="1" wp14:anchorId="4757133E" wp14:editId="2CDB7B51">
                <wp:simplePos x="0" y="0"/>
                <wp:positionH relativeFrom="column">
                  <wp:posOffset>-265313</wp:posOffset>
                </wp:positionH>
                <wp:positionV relativeFrom="paragraph">
                  <wp:posOffset>2353478</wp:posOffset>
                </wp:positionV>
                <wp:extent cx="1079500" cy="255037"/>
                <wp:effectExtent l="0" t="0" r="0" b="0"/>
                <wp:wrapNone/>
                <wp:docPr id="473" name="Textfeld 473"/>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3284211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133E" id="Textfeld 473" o:spid="_x0000_s1318" type="#_x0000_t202" style="position:absolute;margin-left:-20.9pt;margin-top:185.3pt;width:85pt;height:20.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FIDHgI1AgAAXgQAAA4A&#13;&#10;AAAAAAAAAAAAAAAALgIAAGRycy9lMm9Eb2MueG1sUEsBAi0AFAAGAAgAAAAhAGIts8foAAAAEAEA&#13;&#10;AA8AAAAAAAAAAAAAAAAAjwQAAGRycy9kb3ducmV2LnhtbFBLBQYAAAAABAAEAPMAAACkBQAAAAA=&#13;&#10;" filled="f" stroked="f" strokeweight=".5pt">
                <v:textbox>
                  <w:txbxContent>
                    <w:p w14:paraId="3284211A"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minute</w:t>
                      </w:r>
                    </w:p>
                  </w:txbxContent>
                </v:textbox>
              </v:shape>
            </w:pict>
          </mc:Fallback>
        </mc:AlternateContent>
      </w:r>
      <w:r w:rsidR="00365D5C">
        <w:rPr>
          <w:noProof/>
        </w:rPr>
        <mc:AlternateContent>
          <mc:Choice Requires="wps">
            <w:drawing>
              <wp:anchor distT="0" distB="0" distL="114300" distR="114300" simplePos="0" relativeHeight="252073984" behindDoc="0" locked="0" layoutInCell="1" allowOverlap="1" wp14:anchorId="794979D5" wp14:editId="12D3DBF0">
                <wp:simplePos x="0" y="0"/>
                <wp:positionH relativeFrom="column">
                  <wp:posOffset>-190668</wp:posOffset>
                </wp:positionH>
                <wp:positionV relativeFrom="paragraph">
                  <wp:posOffset>3242996</wp:posOffset>
                </wp:positionV>
                <wp:extent cx="3886200" cy="3222171"/>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0B81A195" w14:textId="584E14A3" w:rsidR="00640ED9" w:rsidRPr="00B76D9D" w:rsidRDefault="00640ED9" w:rsidP="00A37863">
                            <w:pPr>
                              <w:rPr>
                                <w:rFonts w:ascii="BlackChancery" w:hAnsi="BlackChancery"/>
                                <w:color w:val="4D4121"/>
                                <w:lang w:val="en-US"/>
                              </w:rPr>
                            </w:pPr>
                            <w:r w:rsidRPr="00B76D9D">
                              <w:rPr>
                                <w:rFonts w:ascii="BlackChancery" w:hAnsi="BlackChancery"/>
                                <w:noProof/>
                                <w:color w:val="4D4121"/>
                                <w:lang w:val="en-US"/>
                              </w:rPr>
                              <w:t>You create a 10-foot-radius, 20-foot-tall cylinder of magical energy centered on a point on the ground that you can see within range. Glowing runes appear wherever the cylinder intersects with the floor or other surface.</w:t>
                            </w:r>
                            <w:r w:rsidR="00B76D9D">
                              <w:rPr>
                                <w:rFonts w:ascii="BlackChancery" w:hAnsi="BlackChancery"/>
                                <w:noProof/>
                                <w:color w:val="4D4121"/>
                                <w:lang w:val="en-US"/>
                              </w:rPr>
                              <w:br/>
                            </w:r>
                            <w:r w:rsidRPr="00B76D9D">
                              <w:rPr>
                                <w:rFonts w:ascii="BlackChancery" w:hAnsi="BlackChancery"/>
                                <w:noProof/>
                                <w:color w:val="4D4121"/>
                                <w:lang w:val="en-US"/>
                              </w:rPr>
                              <w:t>Choose one or more of the following types of creatures: celestials, elementals, fey, fiends, or undead. The circle affects a creature of the chosen type in the following ways:</w:t>
                            </w:r>
                            <w:r w:rsidR="00B76D9D">
                              <w:rPr>
                                <w:rFonts w:ascii="BlackChancery" w:hAnsi="BlackChancery"/>
                                <w:noProof/>
                                <w:color w:val="4D4121"/>
                                <w:lang w:val="en-US"/>
                              </w:rPr>
                              <w:br/>
                            </w:r>
                            <w:r w:rsidRPr="00B76D9D">
                              <w:rPr>
                                <w:rFonts w:ascii="BlackChancery" w:hAnsi="BlackChancery"/>
                                <w:noProof/>
                                <w:color w:val="4D4121"/>
                                <w:lang w:val="en-US"/>
                              </w:rPr>
                              <w:t>• The creature can’t willingly enter the cylinder by nonmagical means. If the creature tries to use teleportation or interplanar travel to do so, it must first succeed on a Charisma saving throw.</w:t>
                            </w:r>
                            <w:r w:rsidR="00B76D9D">
                              <w:rPr>
                                <w:rFonts w:ascii="BlackChancery" w:hAnsi="BlackChancery"/>
                                <w:noProof/>
                                <w:color w:val="4D4121"/>
                                <w:lang w:val="en-US"/>
                              </w:rPr>
                              <w:br/>
                            </w:r>
                            <w:r w:rsidRPr="00B76D9D">
                              <w:rPr>
                                <w:rFonts w:ascii="BlackChancery" w:hAnsi="BlackChancery"/>
                                <w:noProof/>
                                <w:color w:val="4D4121"/>
                                <w:lang w:val="en-US"/>
                              </w:rPr>
                              <w:t>• The creature has disadvantage on attack rolls against targets within the cylinder.</w:t>
                            </w:r>
                            <w:r w:rsidR="00B76D9D">
                              <w:rPr>
                                <w:rFonts w:ascii="BlackChancery" w:hAnsi="BlackChancery"/>
                                <w:noProof/>
                                <w:color w:val="4D4121"/>
                                <w:lang w:val="en-US"/>
                              </w:rPr>
                              <w:br/>
                            </w:r>
                            <w:r w:rsidRPr="00B76D9D">
                              <w:rPr>
                                <w:rFonts w:ascii="BlackChancery" w:hAnsi="BlackChancery"/>
                                <w:noProof/>
                                <w:color w:val="4D4121"/>
                                <w:lang w:val="en-US"/>
                              </w:rPr>
                              <w:t>• Targets within the cylinder can’t be charmed, frightened, or possessed by the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979D5" id="Textfeld 475" o:spid="_x0000_s1319" type="#_x0000_t202" style="position:absolute;margin-left:-15pt;margin-top:255.35pt;width:306pt;height:253.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BeQYTSNwIAAF8EAAAO&#13;&#10;AAAAAAAAAAAAAAAAAC4CAABkcnMvZTJvRG9jLnhtbFBLAQItABQABgAIAAAAIQC5BTv95wAAABEB&#13;&#10;AAAPAAAAAAAAAAAAAAAAAJEEAABkcnMvZG93bnJldi54bWxQSwUGAAAAAAQABADzAAAApQUAAAAA&#13;&#10;" filled="f" stroked="f" strokeweight=".5pt">
                <v:textbox>
                  <w:txbxContent>
                    <w:p w14:paraId="0B81A195" w14:textId="584E14A3" w:rsidR="00640ED9" w:rsidRPr="00B76D9D" w:rsidRDefault="00640ED9" w:rsidP="00A37863">
                      <w:pPr>
                        <w:rPr>
                          <w:rFonts w:ascii="BlackChancery" w:hAnsi="BlackChancery"/>
                          <w:color w:val="4D4121"/>
                          <w:lang w:val="en-US"/>
                        </w:rPr>
                      </w:pPr>
                      <w:r w:rsidRPr="00B76D9D">
                        <w:rPr>
                          <w:rFonts w:ascii="BlackChancery" w:hAnsi="BlackChancery"/>
                          <w:noProof/>
                          <w:color w:val="4D4121"/>
                          <w:lang w:val="en-US"/>
                        </w:rPr>
                        <w:t>You create a 10-foot-radius, 20-foot-tall cylinder of magical energy centered on a point on the ground that you can see within range. Glowing runes appear wherever the cylinder intersects with the floor or other surface.</w:t>
                      </w:r>
                      <w:r w:rsidR="00B76D9D">
                        <w:rPr>
                          <w:rFonts w:ascii="BlackChancery" w:hAnsi="BlackChancery"/>
                          <w:noProof/>
                          <w:color w:val="4D4121"/>
                          <w:lang w:val="en-US"/>
                        </w:rPr>
                        <w:br/>
                      </w:r>
                      <w:r w:rsidRPr="00B76D9D">
                        <w:rPr>
                          <w:rFonts w:ascii="BlackChancery" w:hAnsi="BlackChancery"/>
                          <w:noProof/>
                          <w:color w:val="4D4121"/>
                          <w:lang w:val="en-US"/>
                        </w:rPr>
                        <w:t>Choose one or more of the following types of creatures: celestials, elementals, fey, fiends, or undead. The circle affects a creature of the chosen type in the following ways:</w:t>
                      </w:r>
                      <w:r w:rsidR="00B76D9D">
                        <w:rPr>
                          <w:rFonts w:ascii="BlackChancery" w:hAnsi="BlackChancery"/>
                          <w:noProof/>
                          <w:color w:val="4D4121"/>
                          <w:lang w:val="en-US"/>
                        </w:rPr>
                        <w:br/>
                      </w:r>
                      <w:r w:rsidRPr="00B76D9D">
                        <w:rPr>
                          <w:rFonts w:ascii="BlackChancery" w:hAnsi="BlackChancery"/>
                          <w:noProof/>
                          <w:color w:val="4D4121"/>
                          <w:lang w:val="en-US"/>
                        </w:rPr>
                        <w:t>• The creature can’t willingly enter the cylinder by nonmagical means. If the creature tries to use teleportation or interplanar travel to do so, it must first succeed on a Charisma saving throw.</w:t>
                      </w:r>
                      <w:r w:rsidR="00B76D9D">
                        <w:rPr>
                          <w:rFonts w:ascii="BlackChancery" w:hAnsi="BlackChancery"/>
                          <w:noProof/>
                          <w:color w:val="4D4121"/>
                          <w:lang w:val="en-US"/>
                        </w:rPr>
                        <w:br/>
                      </w:r>
                      <w:r w:rsidRPr="00B76D9D">
                        <w:rPr>
                          <w:rFonts w:ascii="BlackChancery" w:hAnsi="BlackChancery"/>
                          <w:noProof/>
                          <w:color w:val="4D4121"/>
                          <w:lang w:val="en-US"/>
                        </w:rPr>
                        <w:t>• The creature has disadvantage on attack rolls against targets within the cylinder.</w:t>
                      </w:r>
                      <w:r w:rsidR="00B76D9D">
                        <w:rPr>
                          <w:rFonts w:ascii="BlackChancery" w:hAnsi="BlackChancery"/>
                          <w:noProof/>
                          <w:color w:val="4D4121"/>
                          <w:lang w:val="en-US"/>
                        </w:rPr>
                        <w:br/>
                      </w:r>
                      <w:r w:rsidRPr="00B76D9D">
                        <w:rPr>
                          <w:rFonts w:ascii="BlackChancery" w:hAnsi="BlackChancery"/>
                          <w:noProof/>
                          <w:color w:val="4D4121"/>
                          <w:lang w:val="en-US"/>
                        </w:rPr>
                        <w:t>• Targets within the cylinder can’t be charmed, frightened, or possessed by the creature.</w:t>
                      </w:r>
                    </w:p>
                  </w:txbxContent>
                </v:textbox>
              </v:shape>
            </w:pict>
          </mc:Fallback>
        </mc:AlternateContent>
      </w:r>
      <w:r w:rsidR="00365D5C">
        <w:rPr>
          <w:noProof/>
        </w:rPr>
        <mc:AlternateContent>
          <mc:Choice Requires="wps">
            <w:drawing>
              <wp:anchor distT="0" distB="0" distL="114300" distR="114300" simplePos="0" relativeHeight="252072960" behindDoc="0" locked="0" layoutInCell="1" allowOverlap="1" wp14:anchorId="64A94DE4" wp14:editId="4E1E1D83">
                <wp:simplePos x="0" y="0"/>
                <wp:positionH relativeFrom="column">
                  <wp:posOffset>-533400</wp:posOffset>
                </wp:positionH>
                <wp:positionV relativeFrom="paragraph">
                  <wp:posOffset>2108200</wp:posOffset>
                </wp:positionV>
                <wp:extent cx="1079500" cy="279400"/>
                <wp:effectExtent l="0" t="0" r="0" b="0"/>
                <wp:wrapNone/>
                <wp:docPr id="476" name="Textfeld 47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632B87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4DE4" id="Textfeld 476" o:spid="_x0000_s1320" type="#_x0000_t202" style="position:absolute;margin-left:-42pt;margin-top:166pt;width:85pt;height:2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BCyfMM0AgAAXgQAAA4AAAAAAAAA&#13;&#10;AAAAAAAALgIAAGRycy9lMm9Eb2MueG1sUEsBAi0AFAAGAAgAAAAhAPSCsMDjAAAADwEAAA8AAAAA&#13;&#10;AAAAAAAAAAAAjgQAAGRycy9kb3ducmV2LnhtbFBLBQYAAAAABAAEAPMAAACeBQAAAAA=&#13;&#10;" filled="f" stroked="f" strokeweight=".5pt">
                <v:textbox>
                  <w:txbxContent>
                    <w:p w14:paraId="0632B87C"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10 feet</w:t>
                      </w:r>
                    </w:p>
                  </w:txbxContent>
                </v:textbox>
              </v:shape>
            </w:pict>
          </mc:Fallback>
        </mc:AlternateContent>
      </w:r>
      <w:r w:rsidR="00365D5C">
        <w:rPr>
          <w:noProof/>
        </w:rPr>
        <mc:AlternateContent>
          <mc:Choice Requires="wps">
            <w:drawing>
              <wp:anchor distT="0" distB="0" distL="114300" distR="114300" simplePos="0" relativeHeight="252069888" behindDoc="0" locked="0" layoutInCell="1" allowOverlap="1" wp14:anchorId="745F03D4" wp14:editId="4A5C83D6">
                <wp:simplePos x="0" y="0"/>
                <wp:positionH relativeFrom="column">
                  <wp:posOffset>2694305</wp:posOffset>
                </wp:positionH>
                <wp:positionV relativeFrom="paragraph">
                  <wp:posOffset>2389505</wp:posOffset>
                </wp:positionV>
                <wp:extent cx="1079500" cy="279400"/>
                <wp:effectExtent l="0" t="0" r="0" b="0"/>
                <wp:wrapNone/>
                <wp:docPr id="477" name="Textfeld 47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0741664"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F03D4" id="Textfeld 477" o:spid="_x0000_s1321" type="#_x0000_t202" style="position:absolute;margin-left:212.15pt;margin-top:188.15pt;width:85pt;height:2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8QKNA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X9vECjQCAABeBAAADgAAAAAA&#13;&#10;AAAAAAAAAAAuAgAAZHJzL2Uyb0RvYy54bWxQSwECLQAUAAYACAAAACEAVx/aOOUAAAAQAQAADwAA&#13;&#10;AAAAAAAAAAAAAACOBAAAZHJzL2Rvd25yZXYueG1sUEsFBgAAAAAEAAQA8wAAAKAFAAAAAA==&#13;&#10;" filled="f" stroked="f" strokeweight=".5pt">
                <v:textbox>
                  <w:txbxContent>
                    <w:p w14:paraId="30741664"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v:textbox>
              </v:shape>
            </w:pict>
          </mc:Fallback>
        </mc:AlternateContent>
      </w:r>
      <w:r w:rsidR="00365D5C">
        <w:rPr>
          <w:noProof/>
        </w:rPr>
        <w:drawing>
          <wp:anchor distT="0" distB="0" distL="114300" distR="114300" simplePos="0" relativeHeight="252067840" behindDoc="0" locked="0" layoutInCell="1" allowOverlap="1" wp14:anchorId="18F82735" wp14:editId="0304C9E4">
            <wp:simplePos x="0" y="0"/>
            <wp:positionH relativeFrom="margin">
              <wp:posOffset>3699510</wp:posOffset>
            </wp:positionH>
            <wp:positionV relativeFrom="margin">
              <wp:posOffset>433814</wp:posOffset>
            </wp:positionV>
            <wp:extent cx="582338" cy="1473200"/>
            <wp:effectExtent l="0" t="0" r="0" b="0"/>
            <wp:wrapSquare wrapText="bothSides"/>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066816" behindDoc="0" locked="0" layoutInCell="1" allowOverlap="1" wp14:anchorId="69C1D4B1" wp14:editId="0D5BFDB7">
            <wp:simplePos x="0" y="0"/>
            <wp:positionH relativeFrom="margin">
              <wp:posOffset>-772795</wp:posOffset>
            </wp:positionH>
            <wp:positionV relativeFrom="margin">
              <wp:posOffset>430530</wp:posOffset>
            </wp:positionV>
            <wp:extent cx="582338" cy="1473200"/>
            <wp:effectExtent l="0" t="0" r="0" b="0"/>
            <wp:wrapSquare wrapText="bothSides"/>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7374B7A" w14:textId="77777777" w:rsidR="00365D5C" w:rsidRDefault="00365D5C" w:rsidP="007717E6">
      <w:pPr>
        <w:sectPr w:rsidR="00365D5C" w:rsidSect="00365D5C">
          <w:headerReference w:type="even" r:id="rId230"/>
          <w:headerReference w:type="default" r:id="rId231"/>
          <w:footerReference w:type="even" r:id="rId232"/>
          <w:footerReference w:type="default" r:id="rId233"/>
          <w:headerReference w:type="first" r:id="rId234"/>
          <w:footerReference w:type="first" r:id="rId23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77056" behindDoc="0" locked="0" layoutInCell="1" allowOverlap="1" wp14:anchorId="0CC032DC" wp14:editId="3C581C04">
                <wp:simplePos x="0" y="0"/>
                <wp:positionH relativeFrom="column">
                  <wp:posOffset>3348355</wp:posOffset>
                </wp:positionH>
                <wp:positionV relativeFrom="paragraph">
                  <wp:posOffset>-570425</wp:posOffset>
                </wp:positionV>
                <wp:extent cx="368300" cy="908180"/>
                <wp:effectExtent l="0" t="0" r="0" b="0"/>
                <wp:wrapNone/>
                <wp:docPr id="485" name="Textfeld 485"/>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41706FEF"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032DC" id="Textfeld 485" o:spid="_x0000_s1322" type="#_x0000_t202" style="position:absolute;margin-left:263.65pt;margin-top:-44.9pt;width:29pt;height:71.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" filled="f" stroked="f" strokeweight=".5pt">
                <v:textbox>
                  <w:txbxContent>
                    <w:p w14:paraId="41706FEF"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7A0B8306" wp14:editId="26AE6914">
                <wp:simplePos x="0" y="0"/>
                <wp:positionH relativeFrom="column">
                  <wp:posOffset>-265313</wp:posOffset>
                </wp:positionH>
                <wp:positionV relativeFrom="paragraph">
                  <wp:posOffset>2353478</wp:posOffset>
                </wp:positionV>
                <wp:extent cx="1079500" cy="255037"/>
                <wp:effectExtent l="0" t="0" r="0" b="0"/>
                <wp:wrapNone/>
                <wp:docPr id="486" name="Textfeld 486"/>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68B4BB27"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8306" id="Textfeld 486" o:spid="_x0000_s1323" type="#_x0000_t202" style="position:absolute;margin-left:-20.9pt;margin-top:185.3pt;width:85pt;height:2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" filled="f" stroked="f" strokeweight=".5pt">
                <v:textbox>
                  <w:txbxContent>
                    <w:p w14:paraId="68B4BB27"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0C01ED53" wp14:editId="40FA4073">
                <wp:simplePos x="0" y="0"/>
                <wp:positionH relativeFrom="column">
                  <wp:posOffset>636647</wp:posOffset>
                </wp:positionH>
                <wp:positionV relativeFrom="paragraph">
                  <wp:posOffset>2608515</wp:posOffset>
                </wp:positionV>
                <wp:extent cx="2207636" cy="584719"/>
                <wp:effectExtent l="0" t="0" r="0" b="0"/>
                <wp:wrapNone/>
                <wp:docPr id="487" name="Textfeld 487"/>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6386B560"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ED53" id="Textfeld 487" o:spid="_x0000_s1324" type="#_x0000_t202" style="position:absolute;margin-left:50.15pt;margin-top:205.4pt;width:173.85pt;height:46.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JlXsuTYCAABeBAAADgAA&#13;&#10;AAAAAAAAAAAAAAAuAgAAZHJzL2Uyb0RvYy54bWxQSwECLQAUAAYACAAAACEAfxvDPeYAAAAQAQAA&#13;&#10;DwAAAAAAAAAAAAAAAACQBAAAZHJzL2Rvd25yZXYueG1sUEsFBgAAAAAEAAQA8wAAAKMFAAAAAA==&#13;&#10;" filled="f" stroked="f" strokeweight=".5pt">
                <v:textbox>
                  <w:txbxContent>
                    <w:p w14:paraId="6386B560"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5B875790" wp14:editId="72371CB4">
                <wp:simplePos x="0" y="0"/>
                <wp:positionH relativeFrom="column">
                  <wp:posOffset>-190668</wp:posOffset>
                </wp:positionH>
                <wp:positionV relativeFrom="paragraph">
                  <wp:posOffset>3242996</wp:posOffset>
                </wp:positionV>
                <wp:extent cx="3886200" cy="3222171"/>
                <wp:effectExtent l="0" t="0" r="0" b="0"/>
                <wp:wrapNone/>
                <wp:docPr id="488" name="Textfeld 488"/>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4B00C41"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one willing creature you touch is immune to psychic damage, any effect that would sense its emotions or read its thoughts, divination spells, and the charmed condition. The spell even foils wish spells and spells or effects of similar power used to affect the target’s mind or to gain information about the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75790" id="Textfeld 488" o:spid="_x0000_s1325" type="#_x0000_t202" style="position:absolute;margin-left:-15pt;margin-top:255.35pt;width:306pt;height:253.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DAseUtNwIAAF8EAAAO&#13;&#10;AAAAAAAAAAAAAAAAAC4CAABkcnMvZTJvRG9jLnhtbFBLAQItABQABgAIAAAAIQC5BTv95wAAABEB&#13;&#10;AAAPAAAAAAAAAAAAAAAAAJEEAABkcnMvZG93bnJldi54bWxQSwUGAAAAAAQABADzAAAApQUAAAAA&#13;&#10;" filled="f" stroked="f" strokeweight=".5pt">
                <v:textbox>
                  <w:txbxContent>
                    <w:p w14:paraId="24B00C41"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one willing creature you touch is immune to psychic damage, any effect that would sense its emotions or read its thoughts, divination spells, and the charmed condition. The spell even foils wish spells and spells or effects of similar power used to affect the target’s mind or to gain information about the target.</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47552D16" wp14:editId="29AF7D09">
                <wp:simplePos x="0" y="0"/>
                <wp:positionH relativeFrom="column">
                  <wp:posOffset>-533400</wp:posOffset>
                </wp:positionH>
                <wp:positionV relativeFrom="paragraph">
                  <wp:posOffset>2108200</wp:posOffset>
                </wp:positionV>
                <wp:extent cx="1079500" cy="279400"/>
                <wp:effectExtent l="0" t="0" r="0" b="0"/>
                <wp:wrapNone/>
                <wp:docPr id="489" name="Textfeld 48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C7525B"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2D16" id="Textfeld 489" o:spid="_x0000_s1326" type="#_x0000_t202" style="position:absolute;margin-left:-42pt;margin-top:166pt;width:85pt;height:2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LR0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LaAtHQxAgAAXgQAAA4AAAAAAAAAAAAA&#13;&#10;AAAALgIAAGRycy9lMm9Eb2MueG1sUEsBAi0AFAAGAAgAAAAhAPSCsMDjAAAADwEAAA8AAAAAAAAA&#13;&#10;AAAAAAAAiwQAAGRycy9kb3ducmV2LnhtbFBLBQYAAAAABAAEAPMAAACbBQAAAAA=&#13;&#10;" filled="f" stroked="f" strokeweight=".5pt">
                <v:textbox>
                  <w:txbxContent>
                    <w:p w14:paraId="05C7525B"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4C5C8627" wp14:editId="149375BD">
                <wp:simplePos x="0" y="0"/>
                <wp:positionH relativeFrom="column">
                  <wp:posOffset>2694305</wp:posOffset>
                </wp:positionH>
                <wp:positionV relativeFrom="paragraph">
                  <wp:posOffset>2389505</wp:posOffset>
                </wp:positionV>
                <wp:extent cx="1079500" cy="279400"/>
                <wp:effectExtent l="0" t="0" r="0" b="0"/>
                <wp:wrapNone/>
                <wp:docPr id="490" name="Textfeld 49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8D997F7"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8627" id="Textfeld 490" o:spid="_x0000_s1327" type="#_x0000_t202" style="position:absolute;margin-left:212.15pt;margin-top:188.15pt;width:85pt;height:2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O93d8MwIAAF4EAAAOAAAAAAAA&#13;&#10;AAAAAAAAAC4CAABkcnMvZTJvRG9jLnhtbFBLAQItABQABgAIAAAAIQBXH9o45QAAABABAAAPAAAA&#13;&#10;AAAAAAAAAAAAAI0EAABkcnMvZG93bnJldi54bWxQSwUGAAAAAAQABADzAAAAnwUAAAAA&#13;&#10;" filled="f" stroked="f" strokeweight=".5pt">
                <v:textbox>
                  <w:txbxContent>
                    <w:p w14:paraId="38D997F7"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v:textbox>
              </v:shape>
            </w:pict>
          </mc:Fallback>
        </mc:AlternateContent>
      </w:r>
      <w:r>
        <w:rPr>
          <w:noProof/>
        </w:rPr>
        <mc:AlternateContent>
          <mc:Choice Requires="wps">
            <w:drawing>
              <wp:anchor distT="0" distB="0" distL="114300" distR="114300" simplePos="0" relativeHeight="252080128" behindDoc="0" locked="0" layoutInCell="1" allowOverlap="1" wp14:anchorId="781898E4" wp14:editId="62AE5CBC">
                <wp:simplePos x="0" y="0"/>
                <wp:positionH relativeFrom="column">
                  <wp:posOffset>3024505</wp:posOffset>
                </wp:positionH>
                <wp:positionV relativeFrom="paragraph">
                  <wp:posOffset>2110105</wp:posOffset>
                </wp:positionV>
                <wp:extent cx="1079500" cy="279400"/>
                <wp:effectExtent l="0" t="0" r="0" b="0"/>
                <wp:wrapNone/>
                <wp:docPr id="491" name="Textfeld 4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94F66C" w14:textId="77777777"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98E4" id="Textfeld 491" o:spid="_x0000_s1328" type="#_x0000_t202" style="position:absolute;margin-left:238.15pt;margin-top:166.15pt;width:85pt;height:2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EMwIAAF4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P78IcQzAgAAXgQAAA4AAAAAAAAA&#13;&#10;AAAAAAAALgIAAGRycy9lMm9Eb2MueG1sUEsBAi0AFAAGAAgAAAAhAD1d0NfkAAAAEAEAAA8AAAAA&#13;&#10;AAAAAAAAAAAAjQQAAGRycy9kb3ducmV2LnhtbFBLBQYAAAAABAAEAPMAAACeBQAAAAA=&#13;&#10;" filled="f" stroked="f" strokeweight=".5pt">
                <v:textbox>
                  <w:txbxContent>
                    <w:p w14:paraId="4F94F66C" w14:textId="77777777"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willing creature</w:t>
                      </w:r>
                    </w:p>
                  </w:txbxContent>
                </v:textbox>
              </v:shape>
            </w:pict>
          </mc:Fallback>
        </mc:AlternateContent>
      </w:r>
      <w:r>
        <w:rPr>
          <w:noProof/>
        </w:rPr>
        <w:drawing>
          <wp:anchor distT="0" distB="0" distL="114300" distR="114300" simplePos="0" relativeHeight="252079104" behindDoc="0" locked="0" layoutInCell="1" allowOverlap="1" wp14:anchorId="56288684" wp14:editId="6BBD5735">
            <wp:simplePos x="0" y="0"/>
            <wp:positionH relativeFrom="margin">
              <wp:posOffset>3699510</wp:posOffset>
            </wp:positionH>
            <wp:positionV relativeFrom="margin">
              <wp:posOffset>433814</wp:posOffset>
            </wp:positionV>
            <wp:extent cx="582338" cy="1473200"/>
            <wp:effectExtent l="0" t="0" r="0" b="0"/>
            <wp:wrapSquare wrapText="bothSides"/>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78080" behindDoc="0" locked="0" layoutInCell="1" allowOverlap="1" wp14:anchorId="59C7839D" wp14:editId="56110583">
            <wp:simplePos x="0" y="0"/>
            <wp:positionH relativeFrom="margin">
              <wp:posOffset>-772795</wp:posOffset>
            </wp:positionH>
            <wp:positionV relativeFrom="margin">
              <wp:posOffset>430530</wp:posOffset>
            </wp:positionV>
            <wp:extent cx="582338" cy="1473200"/>
            <wp:effectExtent l="0" t="0" r="0" b="0"/>
            <wp:wrapSquare wrapText="bothSides"/>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76032" behindDoc="0" locked="0" layoutInCell="1" allowOverlap="1" wp14:anchorId="660D4682" wp14:editId="2656D3DA">
                <wp:simplePos x="0" y="0"/>
                <wp:positionH relativeFrom="column">
                  <wp:posOffset>280035</wp:posOffset>
                </wp:positionH>
                <wp:positionV relativeFrom="paragraph">
                  <wp:posOffset>-729615</wp:posOffset>
                </wp:positionV>
                <wp:extent cx="2743200" cy="482138"/>
                <wp:effectExtent l="0" t="0" r="0" b="635"/>
                <wp:wrapNone/>
                <wp:docPr id="492" name="Textfeld 49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53A01EB"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Mind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D4682" id="Textfeld 492" o:spid="_x0000_s1329" type="#_x0000_t202" style="position:absolute;margin-left:22.05pt;margin-top:-57.45pt;width:3in;height:37.9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AXu7d9JAgAAhgQAAA4AAAAAAAAAAAAAAAAALgIAAGRycy9lMm9Eb2MueG1sUEsBAi0AFAAG&#13;&#10;AAgAAAAhABp3zSzmAAAAEAEAAA8AAAAAAAAAAAAAAAAAowQAAGRycy9kb3ducmV2LnhtbFBLBQYA&#13;&#10;AAAABAAEAPMAAAC2BQAAAAA=&#13;&#10;" fillcolor="white [3201]" stroked="f" strokeweight=".5pt">
                <v:textbox>
                  <w:txbxContent>
                    <w:p w14:paraId="453A01EB"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Mind Blank</w:t>
                      </w:r>
                    </w:p>
                  </w:txbxContent>
                </v:textbox>
              </v:shape>
            </w:pict>
          </mc:Fallback>
        </mc:AlternateContent>
      </w:r>
    </w:p>
    <w:p w14:paraId="6F573C38" w14:textId="59F0AF88" w:rsidR="00365D5C" w:rsidRDefault="00B76D9D" w:rsidP="007717E6">
      <w:pPr>
        <w:sectPr w:rsidR="00365D5C" w:rsidSect="00365D5C">
          <w:headerReference w:type="even" r:id="rId236"/>
          <w:headerReference w:type="default" r:id="rId237"/>
          <w:footerReference w:type="even" r:id="rId238"/>
          <w:footerReference w:type="default" r:id="rId239"/>
          <w:headerReference w:type="first" r:id="rId240"/>
          <w:footerReference w:type="first" r:id="rId24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87296" behindDoc="0" locked="0" layoutInCell="1" allowOverlap="1" wp14:anchorId="60205AFF" wp14:editId="40D99A83">
                <wp:simplePos x="0" y="0"/>
                <wp:positionH relativeFrom="column">
                  <wp:posOffset>-53819</wp:posOffset>
                </wp:positionH>
                <wp:positionV relativeFrom="paragraph">
                  <wp:posOffset>-731844</wp:posOffset>
                </wp:positionV>
                <wp:extent cx="3178628" cy="454090"/>
                <wp:effectExtent l="0" t="0" r="0" b="3175"/>
                <wp:wrapNone/>
                <wp:docPr id="505" name="Textfeld 505"/>
                <wp:cNvGraphicFramePr/>
                <a:graphic xmlns:a="http://schemas.openxmlformats.org/drawingml/2006/main">
                  <a:graphicData uri="http://schemas.microsoft.com/office/word/2010/wordprocessingShape">
                    <wps:wsp>
                      <wps:cNvSpPr txBox="1"/>
                      <wps:spPr>
                        <a:xfrm>
                          <a:off x="0" y="0"/>
                          <a:ext cx="3178628" cy="454090"/>
                        </a:xfrm>
                        <a:prstGeom prst="rect">
                          <a:avLst/>
                        </a:prstGeom>
                        <a:solidFill>
                          <a:schemeClr val="lt1"/>
                        </a:solidFill>
                        <a:ln w="6350">
                          <a:noFill/>
                        </a:ln>
                      </wps:spPr>
                      <wps:txbx>
                        <w:txbxContent>
                          <w:p w14:paraId="11BA19D2" w14:textId="77777777" w:rsidR="00640ED9" w:rsidRPr="00B76D9D" w:rsidRDefault="00640ED9" w:rsidP="00AB562C">
                            <w:pPr>
                              <w:jc w:val="center"/>
                              <w:rPr>
                                <w:rFonts w:ascii="BlackChancery" w:hAnsi="BlackChancery"/>
                                <w:b/>
                                <w:bCs/>
                                <w:i/>
                                <w:iCs/>
                                <w:color w:val="4D4121"/>
                                <w:sz w:val="36"/>
                                <w:szCs w:val="36"/>
                              </w:rPr>
                            </w:pPr>
                            <w:r w:rsidRPr="00B76D9D">
                              <w:rPr>
                                <w:rFonts w:ascii="BlackChancery" w:hAnsi="BlackChancery"/>
                                <w:b/>
                                <w:bCs/>
                                <w:i/>
                                <w:iCs/>
                                <w:noProof/>
                                <w:color w:val="4D4121"/>
                                <w:sz w:val="36"/>
                                <w:szCs w:val="36"/>
                              </w:rPr>
                              <w:t>Mordenkainen’s Faithful Hound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5AFF" id="Textfeld 505" o:spid="_x0000_s1330" type="#_x0000_t202" style="position:absolute;margin-left:-4.25pt;margin-top:-57.65pt;width:250.3pt;height:35.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" fillcolor="white [3201]" stroked="f" strokeweight=".5pt">
                <v:textbox>
                  <w:txbxContent>
                    <w:p w14:paraId="11BA19D2" w14:textId="77777777" w:rsidR="00640ED9" w:rsidRPr="00B76D9D" w:rsidRDefault="00640ED9" w:rsidP="00AB562C">
                      <w:pPr>
                        <w:jc w:val="center"/>
                        <w:rPr>
                          <w:rFonts w:ascii="BlackChancery" w:hAnsi="BlackChancery"/>
                          <w:b/>
                          <w:bCs/>
                          <w:i/>
                          <w:iCs/>
                          <w:color w:val="4D4121"/>
                          <w:sz w:val="36"/>
                          <w:szCs w:val="36"/>
                        </w:rPr>
                      </w:pPr>
                      <w:r w:rsidRPr="00B76D9D">
                        <w:rPr>
                          <w:rFonts w:ascii="BlackChancery" w:hAnsi="BlackChancery"/>
                          <w:b/>
                          <w:bCs/>
                          <w:i/>
                          <w:iCs/>
                          <w:noProof/>
                          <w:color w:val="4D4121"/>
                          <w:sz w:val="36"/>
                          <w:szCs w:val="36"/>
                        </w:rPr>
                        <w:t>Mordenkainen’s Faithful Hound</w:t>
                      </w:r>
                    </w:p>
                  </w:txbxContent>
                </v:textbox>
              </v:shape>
            </w:pict>
          </mc:Fallback>
        </mc:AlternateContent>
      </w:r>
      <w:r w:rsidR="00365D5C">
        <w:rPr>
          <w:noProof/>
        </w:rPr>
        <mc:AlternateContent>
          <mc:Choice Requires="wps">
            <w:drawing>
              <wp:anchor distT="0" distB="0" distL="114300" distR="114300" simplePos="0" relativeHeight="252088320" behindDoc="0" locked="0" layoutInCell="1" allowOverlap="1" wp14:anchorId="6C0A17E0" wp14:editId="5A42E9BB">
                <wp:simplePos x="0" y="0"/>
                <wp:positionH relativeFrom="column">
                  <wp:posOffset>3348355</wp:posOffset>
                </wp:positionH>
                <wp:positionV relativeFrom="paragraph">
                  <wp:posOffset>-732362</wp:posOffset>
                </wp:positionV>
                <wp:extent cx="368300" cy="908180"/>
                <wp:effectExtent l="0" t="0" r="0" b="0"/>
                <wp:wrapNone/>
                <wp:docPr id="498" name="Textfeld 498"/>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0864B5C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A17E0" id="Textfeld 498" o:spid="_x0000_s1331" type="#_x0000_t202" style="position:absolute;margin-left:263.65pt;margin-top:-57.65pt;width:29pt;height:71.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" filled="f" stroked="f" strokeweight=".5pt">
                <v:textbox>
                  <w:txbxContent>
                    <w:p w14:paraId="0864B5C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365D5C">
        <w:rPr>
          <w:noProof/>
        </w:rPr>
        <mc:AlternateContent>
          <mc:Choice Requires="wps">
            <w:drawing>
              <wp:anchor distT="0" distB="0" distL="114300" distR="114300" simplePos="0" relativeHeight="252094464" behindDoc="0" locked="0" layoutInCell="1" allowOverlap="1" wp14:anchorId="540D806D" wp14:editId="2504B91B">
                <wp:simplePos x="0" y="0"/>
                <wp:positionH relativeFrom="column">
                  <wp:posOffset>-265313</wp:posOffset>
                </wp:positionH>
                <wp:positionV relativeFrom="paragraph">
                  <wp:posOffset>2353478</wp:posOffset>
                </wp:positionV>
                <wp:extent cx="1079500" cy="255037"/>
                <wp:effectExtent l="0" t="0" r="0" b="0"/>
                <wp:wrapNone/>
                <wp:docPr id="499" name="Textfeld 499"/>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FF50F5F"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806D" id="Textfeld 499" o:spid="_x0000_s1332" type="#_x0000_t202" style="position:absolute;margin-left:-20.9pt;margin-top:185.3pt;width:85pt;height:20.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Tv8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c0E7/DQCAABeBAAADgAA&#13;&#10;AAAAAAAAAAAAAAAuAgAAZHJzL2Uyb0RvYy54bWxQSwECLQAUAAYACAAAACEAYi2zx+gAAAAQAQAA&#13;&#10;DwAAAAAAAAAAAAAAAACOBAAAZHJzL2Rvd25yZXYueG1sUEsFBgAAAAAEAAQA8wAAAKMFAAAAAA==&#13;&#10;" filled="f" stroked="f" strokeweight=".5pt">
                <v:textbox>
                  <w:txbxContent>
                    <w:p w14:paraId="5FF50F5F"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2093440" behindDoc="0" locked="0" layoutInCell="1" allowOverlap="1" wp14:anchorId="413DFCAD" wp14:editId="021357B6">
                <wp:simplePos x="0" y="0"/>
                <wp:positionH relativeFrom="column">
                  <wp:posOffset>636647</wp:posOffset>
                </wp:positionH>
                <wp:positionV relativeFrom="paragraph">
                  <wp:posOffset>2608515</wp:posOffset>
                </wp:positionV>
                <wp:extent cx="2207636" cy="584719"/>
                <wp:effectExtent l="0" t="0" r="0" b="0"/>
                <wp:wrapNone/>
                <wp:docPr id="500" name="Textfeld 500"/>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712C2B46" w14:textId="77095F1D"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tiny silver whistle, a piece of bone, and a thread)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CAD" id="Textfeld 500" o:spid="_x0000_s1333" type="#_x0000_t202" style="position:absolute;margin-left:50.15pt;margin-top:205.4pt;width:173.85pt;height:46.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Bgl+1vNQIAAF4EAAAOAAAA&#13;&#10;AAAAAAAAAAAAAC4CAABkcnMvZTJvRG9jLnhtbFBLAQItABQABgAIAAAAIQB/G8M95gAAABABAAAP&#13;&#10;AAAAAAAAAAAAAAAAAI8EAABkcnMvZG93bnJldi54bWxQSwUGAAAAAAQABADzAAAAogUAAAAA&#13;&#10;" filled="f" stroked="f" strokeweight=".5pt">
                <v:textbox>
                  <w:txbxContent>
                    <w:p w14:paraId="712C2B46" w14:textId="77095F1D"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tiny silver whistle, a piece of bone, and a thread)</w:t>
                      </w:r>
                    </w:p>
                  </w:txbxContent>
                </v:textbox>
              </v:shape>
            </w:pict>
          </mc:Fallback>
        </mc:AlternateContent>
      </w:r>
      <w:r w:rsidR="00365D5C">
        <w:rPr>
          <w:noProof/>
        </w:rPr>
        <mc:AlternateContent>
          <mc:Choice Requires="wps">
            <w:drawing>
              <wp:anchor distT="0" distB="0" distL="114300" distR="114300" simplePos="0" relativeHeight="252096512" behindDoc="0" locked="0" layoutInCell="1" allowOverlap="1" wp14:anchorId="3B1892F2" wp14:editId="38CA1FBD">
                <wp:simplePos x="0" y="0"/>
                <wp:positionH relativeFrom="column">
                  <wp:posOffset>-190668</wp:posOffset>
                </wp:positionH>
                <wp:positionV relativeFrom="paragraph">
                  <wp:posOffset>3242996</wp:posOffset>
                </wp:positionV>
                <wp:extent cx="3886200" cy="3222171"/>
                <wp:effectExtent l="0" t="0" r="0" b="0"/>
                <wp:wrapNone/>
                <wp:docPr id="501" name="Textfeld 501"/>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79DC594A" w14:textId="4B13A1EA"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conjure a phantom watchdog in an unoccupied space that you can see within range, where it remains for the duration, until you dismiss it as an action, or until you move more than 100 feet away from it.</w:t>
                            </w:r>
                            <w:r w:rsidR="00B76D9D">
                              <w:rPr>
                                <w:rFonts w:ascii="BlackChancery" w:hAnsi="BlackChancery"/>
                                <w:noProof/>
                                <w:color w:val="4D4121"/>
                                <w:lang w:val="en-US"/>
                              </w:rPr>
                              <w:br/>
                            </w:r>
                            <w:r w:rsidRPr="00BB50D2">
                              <w:rPr>
                                <w:rFonts w:ascii="BlackChancery" w:hAnsi="BlackChancery"/>
                                <w:noProof/>
                                <w:color w:val="4D4121"/>
                                <w:lang w:val="en-US"/>
                              </w:rPr>
                              <w:t>The hound is invisible to all creatures except you and can’t be harmed. When a Small or larger creature comes within 30 feet of it without first speaking the password that you specify when you cast this spell, the hound starts barking loudly. The hound sees invisible creatures and can see into the Ethereal Plane. It ignores illusions.</w:t>
                            </w:r>
                            <w:r w:rsidR="00B76D9D">
                              <w:rPr>
                                <w:rFonts w:ascii="BlackChancery" w:hAnsi="BlackChancery"/>
                                <w:noProof/>
                                <w:color w:val="4D4121"/>
                                <w:lang w:val="en-US"/>
                              </w:rPr>
                              <w:br/>
                            </w:r>
                            <w:r w:rsidRPr="00BB50D2">
                              <w:rPr>
                                <w:rFonts w:ascii="BlackChancery" w:hAnsi="BlackChancery"/>
                                <w:noProof/>
                                <w:color w:val="4D4121"/>
                                <w:lang w:val="en-US"/>
                              </w:rPr>
                              <w:t>At the start of each of your turns, the hound attempts to bite one creature within 5 feet of it that is hostile to you. The hound’s attack bonus is equal to your spellcasting ability modifier + your proficiency bonus. On a hit, it deals 4d8 piercing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892F2" id="Textfeld 501" o:spid="_x0000_s1334" type="#_x0000_t202" style="position:absolute;margin-left:-15pt;margin-top:255.35pt;width:306pt;height:253.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AnNKlqNwIAAF8EAAAO&#13;&#10;AAAAAAAAAAAAAAAAAC4CAABkcnMvZTJvRG9jLnhtbFBLAQItABQABgAIAAAAIQC5BTv95wAAABEB&#13;&#10;AAAPAAAAAAAAAAAAAAAAAJEEAABkcnMvZG93bnJldi54bWxQSwUGAAAAAAQABADzAAAApQUAAAAA&#13;&#10;" filled="f" stroked="f" strokeweight=".5pt">
                <v:textbox>
                  <w:txbxContent>
                    <w:p w14:paraId="79DC594A" w14:textId="4B13A1EA"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conjure a phantom watchdog in an unoccupied space that you can see within range, where it remains for the duration, until you dismiss it as an action, or until you move more than 100 feet away from it.</w:t>
                      </w:r>
                      <w:r w:rsidR="00B76D9D">
                        <w:rPr>
                          <w:rFonts w:ascii="BlackChancery" w:hAnsi="BlackChancery"/>
                          <w:noProof/>
                          <w:color w:val="4D4121"/>
                          <w:lang w:val="en-US"/>
                        </w:rPr>
                        <w:br/>
                      </w:r>
                      <w:r w:rsidRPr="00BB50D2">
                        <w:rPr>
                          <w:rFonts w:ascii="BlackChancery" w:hAnsi="BlackChancery"/>
                          <w:noProof/>
                          <w:color w:val="4D4121"/>
                          <w:lang w:val="en-US"/>
                        </w:rPr>
                        <w:t>The hound is invisible to all creatures except you and can’t be harmed. When a Small or larger creature comes within 30 feet of it without first speaking the password that you specify when you cast this spell, the hound starts barking loudly. The hound sees invisible creatures and can see into the Ethereal Plane. It ignores illusions.</w:t>
                      </w:r>
                      <w:r w:rsidR="00B76D9D">
                        <w:rPr>
                          <w:rFonts w:ascii="BlackChancery" w:hAnsi="BlackChancery"/>
                          <w:noProof/>
                          <w:color w:val="4D4121"/>
                          <w:lang w:val="en-US"/>
                        </w:rPr>
                        <w:br/>
                      </w:r>
                      <w:r w:rsidRPr="00BB50D2">
                        <w:rPr>
                          <w:rFonts w:ascii="BlackChancery" w:hAnsi="BlackChancery"/>
                          <w:noProof/>
                          <w:color w:val="4D4121"/>
                          <w:lang w:val="en-US"/>
                        </w:rPr>
                        <w:t>At the start of each of your turns, the hound attempts to bite one creature within 5 feet of it that is hostile to you. The hound’s attack bonus is equal to your spellcasting ability modifier + your proficiency bonus. On a hit, it deals 4d8 piercing damage.</w:t>
                      </w:r>
                    </w:p>
                  </w:txbxContent>
                </v:textbox>
              </v:shape>
            </w:pict>
          </mc:Fallback>
        </mc:AlternateContent>
      </w:r>
      <w:r w:rsidR="00365D5C">
        <w:rPr>
          <w:noProof/>
        </w:rPr>
        <mc:AlternateContent>
          <mc:Choice Requires="wps">
            <w:drawing>
              <wp:anchor distT="0" distB="0" distL="114300" distR="114300" simplePos="0" relativeHeight="252095488" behindDoc="0" locked="0" layoutInCell="1" allowOverlap="1" wp14:anchorId="3D306DA0" wp14:editId="05EA7669">
                <wp:simplePos x="0" y="0"/>
                <wp:positionH relativeFrom="column">
                  <wp:posOffset>-533400</wp:posOffset>
                </wp:positionH>
                <wp:positionV relativeFrom="paragraph">
                  <wp:posOffset>2108200</wp:posOffset>
                </wp:positionV>
                <wp:extent cx="1079500" cy="279400"/>
                <wp:effectExtent l="0" t="0" r="0" b="0"/>
                <wp:wrapNone/>
                <wp:docPr id="502" name="Textfeld 50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53FA45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6DA0" id="Textfeld 502" o:spid="_x0000_s1335" type="#_x0000_t202" style="position:absolute;margin-left:-42pt;margin-top:166pt;width:85pt;height: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o1c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UWjVw0AgAAXgQAAA4AAAAAAAAA&#13;&#10;AAAAAAAALgIAAGRycy9lMm9Eb2MueG1sUEsBAi0AFAAGAAgAAAAhAPSCsMDjAAAADwEAAA8AAAAA&#13;&#10;AAAAAAAAAAAAjgQAAGRycy9kb3ducmV2LnhtbFBLBQYAAAAABAAEAPMAAACeBQAAAAA=&#13;&#10;" filled="f" stroked="f" strokeweight=".5pt">
                <v:textbox>
                  <w:txbxContent>
                    <w:p w14:paraId="453FA45D"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120 feet</w:t>
                      </w:r>
                    </w:p>
                  </w:txbxContent>
                </v:textbox>
              </v:shape>
            </w:pict>
          </mc:Fallback>
        </mc:AlternateContent>
      </w:r>
      <w:r w:rsidR="00365D5C">
        <w:rPr>
          <w:noProof/>
        </w:rPr>
        <mc:AlternateContent>
          <mc:Choice Requires="wps">
            <w:drawing>
              <wp:anchor distT="0" distB="0" distL="114300" distR="114300" simplePos="0" relativeHeight="252092416" behindDoc="0" locked="0" layoutInCell="1" allowOverlap="1" wp14:anchorId="0ECD411C" wp14:editId="73479407">
                <wp:simplePos x="0" y="0"/>
                <wp:positionH relativeFrom="column">
                  <wp:posOffset>2694305</wp:posOffset>
                </wp:positionH>
                <wp:positionV relativeFrom="paragraph">
                  <wp:posOffset>2389505</wp:posOffset>
                </wp:positionV>
                <wp:extent cx="1079500" cy="279400"/>
                <wp:effectExtent l="0" t="0" r="0" b="0"/>
                <wp:wrapNone/>
                <wp:docPr id="503" name="Textfeld 50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2FE491A"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411C" id="Textfeld 503" o:spid="_x0000_s1336" type="#_x0000_t202" style="position:absolute;margin-left:212.15pt;margin-top:188.15pt;width:85pt;height:2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OjQkkkyAgAAXgQAAA4AAAAAAAAA&#13;&#10;AAAAAAAALgIAAGRycy9lMm9Eb2MueG1sUEsBAi0AFAAGAAgAAAAhAFcf2jjlAAAAEAEAAA8AAAAA&#13;&#10;AAAAAAAAAAAAjAQAAGRycy9kb3ducmV2LnhtbFBLBQYAAAAABAAEAPMAAACeBQAAAAA=&#13;&#10;" filled="f" stroked="f" strokeweight=".5pt">
                <v:textbox>
                  <w:txbxContent>
                    <w:p w14:paraId="22FE491A"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v:textbox>
              </v:shape>
            </w:pict>
          </mc:Fallback>
        </mc:AlternateContent>
      </w:r>
      <w:r w:rsidR="00365D5C">
        <w:rPr>
          <w:noProof/>
        </w:rPr>
        <mc:AlternateContent>
          <mc:Choice Requires="wps">
            <w:drawing>
              <wp:anchor distT="0" distB="0" distL="114300" distR="114300" simplePos="0" relativeHeight="252091392" behindDoc="0" locked="0" layoutInCell="1" allowOverlap="1" wp14:anchorId="1C06CDFA" wp14:editId="4C18A5FE">
                <wp:simplePos x="0" y="0"/>
                <wp:positionH relativeFrom="column">
                  <wp:posOffset>3024505</wp:posOffset>
                </wp:positionH>
                <wp:positionV relativeFrom="paragraph">
                  <wp:posOffset>2110105</wp:posOffset>
                </wp:positionV>
                <wp:extent cx="1079500" cy="279400"/>
                <wp:effectExtent l="0" t="0" r="0" b="0"/>
                <wp:wrapNone/>
                <wp:docPr id="504" name="Textfeld 5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3BDFE5" w14:textId="77777777"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unoccupied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CDFA" id="Textfeld 504" o:spid="_x0000_s1337" type="#_x0000_t202" style="position:absolute;margin-left:238.15pt;margin-top:166.15pt;width:85pt;height:2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xrKMw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AdjGsozAgAAXgQAAA4AAAAAAAAA&#13;&#10;AAAAAAAALgIAAGRycy9lMm9Eb2MueG1sUEsBAi0AFAAGAAgAAAAhAD1d0NfkAAAAEAEAAA8AAAAA&#13;&#10;AAAAAAAAAAAAjQQAAGRycy9kb3ducmV2LnhtbFBLBQYAAAAABAAEAPMAAACeBQAAAAA=&#13;&#10;" filled="f" stroked="f" strokeweight=".5pt">
                <v:textbox>
                  <w:txbxContent>
                    <w:p w14:paraId="183BDFE5" w14:textId="77777777"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unoccupied space</w:t>
                      </w:r>
                    </w:p>
                  </w:txbxContent>
                </v:textbox>
              </v:shape>
            </w:pict>
          </mc:Fallback>
        </mc:AlternateContent>
      </w:r>
      <w:r w:rsidR="00365D5C">
        <w:rPr>
          <w:noProof/>
        </w:rPr>
        <w:drawing>
          <wp:anchor distT="0" distB="0" distL="114300" distR="114300" simplePos="0" relativeHeight="252090368" behindDoc="0" locked="0" layoutInCell="1" allowOverlap="1" wp14:anchorId="68A4E7A0" wp14:editId="1956C39D">
            <wp:simplePos x="0" y="0"/>
            <wp:positionH relativeFrom="margin">
              <wp:posOffset>3699510</wp:posOffset>
            </wp:positionH>
            <wp:positionV relativeFrom="margin">
              <wp:posOffset>433814</wp:posOffset>
            </wp:positionV>
            <wp:extent cx="582338" cy="1473200"/>
            <wp:effectExtent l="0" t="0" r="0" b="0"/>
            <wp:wrapSquare wrapText="bothSides"/>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089344" behindDoc="0" locked="0" layoutInCell="1" allowOverlap="1" wp14:anchorId="309B1363" wp14:editId="5D8A2947">
            <wp:simplePos x="0" y="0"/>
            <wp:positionH relativeFrom="margin">
              <wp:posOffset>-772795</wp:posOffset>
            </wp:positionH>
            <wp:positionV relativeFrom="margin">
              <wp:posOffset>430530</wp:posOffset>
            </wp:positionV>
            <wp:extent cx="582338" cy="1473200"/>
            <wp:effectExtent l="0" t="0" r="0" b="0"/>
            <wp:wrapSquare wrapText="bothSides"/>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0AE1354" w14:textId="48001B8B" w:rsidR="00365D5C" w:rsidRDefault="00B76D9D" w:rsidP="007717E6">
      <w:pPr>
        <w:sectPr w:rsidR="00365D5C" w:rsidSect="00365D5C">
          <w:headerReference w:type="even" r:id="rId242"/>
          <w:headerReference w:type="default" r:id="rId243"/>
          <w:footerReference w:type="even" r:id="rId244"/>
          <w:footerReference w:type="default" r:id="rId245"/>
          <w:headerReference w:type="first" r:id="rId246"/>
          <w:footerReference w:type="first" r:id="rId24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04704" behindDoc="0" locked="0" layoutInCell="1" allowOverlap="1" wp14:anchorId="2AFA8093" wp14:editId="3F7BEE3D">
                <wp:simplePos x="0" y="0"/>
                <wp:positionH relativeFrom="column">
                  <wp:posOffset>387830</wp:posOffset>
                </wp:positionH>
                <wp:positionV relativeFrom="paragraph">
                  <wp:posOffset>2608515</wp:posOffset>
                </wp:positionV>
                <wp:extent cx="2960902" cy="584200"/>
                <wp:effectExtent l="0" t="0" r="0" b="0"/>
                <wp:wrapNone/>
                <wp:docPr id="513" name="Textfeld 513"/>
                <wp:cNvGraphicFramePr/>
                <a:graphic xmlns:a="http://schemas.openxmlformats.org/drawingml/2006/main">
                  <a:graphicData uri="http://schemas.microsoft.com/office/word/2010/wordprocessingShape">
                    <wps:wsp>
                      <wps:cNvSpPr txBox="1"/>
                      <wps:spPr>
                        <a:xfrm>
                          <a:off x="0" y="0"/>
                          <a:ext cx="2960902" cy="584200"/>
                        </a:xfrm>
                        <a:prstGeom prst="rect">
                          <a:avLst/>
                        </a:prstGeom>
                        <a:noFill/>
                        <a:ln w="6350">
                          <a:noFill/>
                        </a:ln>
                      </wps:spPr>
                      <wps:txbx>
                        <w:txbxContent>
                          <w:p w14:paraId="5A6694F6" w14:textId="33CE5028"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thin sheet of lead, a piece of opaque glass. A wad of cotton or cloth, and powdered chrysolite)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A8093" id="Textfeld 513" o:spid="_x0000_s1338" type="#_x0000_t202" style="position:absolute;margin-left:30.55pt;margin-top:205.4pt;width:233.15pt;height:4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" filled="f" stroked="f" strokeweight=".5pt">
                <v:textbox>
                  <w:txbxContent>
                    <w:p w14:paraId="5A6694F6" w14:textId="33CE5028"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thin sheet of lead, a piece of opaque glass. A wad of cotton or cloth, and powdered chrysolite)</w:t>
                      </w:r>
                    </w:p>
                  </w:txbxContent>
                </v:textbox>
              </v:shape>
            </w:pict>
          </mc:Fallback>
        </mc:AlternateContent>
      </w:r>
      <w:r>
        <w:rPr>
          <w:noProof/>
        </w:rPr>
        <mc:AlternateContent>
          <mc:Choice Requires="wps">
            <w:drawing>
              <wp:anchor distT="0" distB="0" distL="114300" distR="114300" simplePos="0" relativeHeight="252098560" behindDoc="0" locked="0" layoutInCell="1" allowOverlap="1" wp14:anchorId="2255EDC7" wp14:editId="6D3F6338">
                <wp:simplePos x="0" y="0"/>
                <wp:positionH relativeFrom="column">
                  <wp:posOffset>-103583</wp:posOffset>
                </wp:positionH>
                <wp:positionV relativeFrom="paragraph">
                  <wp:posOffset>-731844</wp:posOffset>
                </wp:positionV>
                <wp:extent cx="3247053" cy="481965"/>
                <wp:effectExtent l="0" t="0" r="4445" b="635"/>
                <wp:wrapNone/>
                <wp:docPr id="518" name="Textfeld 518"/>
                <wp:cNvGraphicFramePr/>
                <a:graphic xmlns:a="http://schemas.openxmlformats.org/drawingml/2006/main">
                  <a:graphicData uri="http://schemas.microsoft.com/office/word/2010/wordprocessingShape">
                    <wps:wsp>
                      <wps:cNvSpPr txBox="1"/>
                      <wps:spPr>
                        <a:xfrm>
                          <a:off x="0" y="0"/>
                          <a:ext cx="3247053" cy="481965"/>
                        </a:xfrm>
                        <a:prstGeom prst="rect">
                          <a:avLst/>
                        </a:prstGeom>
                        <a:solidFill>
                          <a:schemeClr val="lt1"/>
                        </a:solidFill>
                        <a:ln w="6350">
                          <a:noFill/>
                        </a:ln>
                      </wps:spPr>
                      <wps:txbx>
                        <w:txbxContent>
                          <w:p w14:paraId="395FD0E4" w14:textId="77777777" w:rsidR="00640ED9" w:rsidRPr="00B76D9D" w:rsidRDefault="00640ED9" w:rsidP="00AB562C">
                            <w:pPr>
                              <w:jc w:val="center"/>
                              <w:rPr>
                                <w:rFonts w:ascii="BlackChancery" w:hAnsi="BlackChancery"/>
                                <w:b/>
                                <w:bCs/>
                                <w:i/>
                                <w:iCs/>
                                <w:color w:val="4D4121"/>
                                <w:sz w:val="36"/>
                                <w:szCs w:val="36"/>
                              </w:rPr>
                            </w:pPr>
                            <w:r w:rsidRPr="00B76D9D">
                              <w:rPr>
                                <w:rFonts w:ascii="BlackChancery" w:hAnsi="BlackChancery"/>
                                <w:b/>
                                <w:bCs/>
                                <w:i/>
                                <w:iCs/>
                                <w:noProof/>
                                <w:color w:val="4D4121"/>
                                <w:sz w:val="36"/>
                                <w:szCs w:val="36"/>
                              </w:rPr>
                              <w:t>Mordenkainen’s Private Sanctum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55EDC7" id="Textfeld 518" o:spid="_x0000_s1339" type="#_x0000_t202" style="position:absolute;margin-left:-8.15pt;margin-top:-57.65pt;width:255.65pt;height:37.95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" fillcolor="white [3201]" stroked="f" strokeweight=".5pt">
                <v:textbox>
                  <w:txbxContent>
                    <w:p w14:paraId="395FD0E4" w14:textId="77777777" w:rsidR="00640ED9" w:rsidRPr="00B76D9D" w:rsidRDefault="00640ED9" w:rsidP="00AB562C">
                      <w:pPr>
                        <w:jc w:val="center"/>
                        <w:rPr>
                          <w:rFonts w:ascii="BlackChancery" w:hAnsi="BlackChancery"/>
                          <w:b/>
                          <w:bCs/>
                          <w:i/>
                          <w:iCs/>
                          <w:color w:val="4D4121"/>
                          <w:sz w:val="36"/>
                          <w:szCs w:val="36"/>
                        </w:rPr>
                      </w:pPr>
                      <w:r w:rsidRPr="00B76D9D">
                        <w:rPr>
                          <w:rFonts w:ascii="BlackChancery" w:hAnsi="BlackChancery"/>
                          <w:b/>
                          <w:bCs/>
                          <w:i/>
                          <w:iCs/>
                          <w:noProof/>
                          <w:color w:val="4D4121"/>
                          <w:sz w:val="36"/>
                          <w:szCs w:val="36"/>
                        </w:rPr>
                        <w:t>Mordenkainen’s Private Sanctum</w:t>
                      </w:r>
                    </w:p>
                  </w:txbxContent>
                </v:textbox>
              </v:shape>
            </w:pict>
          </mc:Fallback>
        </mc:AlternateContent>
      </w:r>
      <w:r w:rsidR="00365D5C">
        <w:rPr>
          <w:noProof/>
        </w:rPr>
        <mc:AlternateContent>
          <mc:Choice Requires="wps">
            <w:drawing>
              <wp:anchor distT="0" distB="0" distL="114300" distR="114300" simplePos="0" relativeHeight="252099584" behindDoc="0" locked="0" layoutInCell="1" allowOverlap="1" wp14:anchorId="128E57E0" wp14:editId="79CDE7F1">
                <wp:simplePos x="0" y="0"/>
                <wp:positionH relativeFrom="column">
                  <wp:posOffset>3348355</wp:posOffset>
                </wp:positionH>
                <wp:positionV relativeFrom="paragraph">
                  <wp:posOffset>-732362</wp:posOffset>
                </wp:positionV>
                <wp:extent cx="368300" cy="908180"/>
                <wp:effectExtent l="0" t="0" r="0" b="0"/>
                <wp:wrapNone/>
                <wp:docPr id="511" name="Textfeld 511"/>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02242E9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E57E0" id="Textfeld 511" o:spid="_x0000_s1340" type="#_x0000_t202" style="position:absolute;margin-left:263.65pt;margin-top:-57.65pt;width:29pt;height:71.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" filled="f" stroked="f" strokeweight=".5pt">
                <v:textbox>
                  <w:txbxContent>
                    <w:p w14:paraId="02242E9C"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365D5C">
        <w:rPr>
          <w:noProof/>
        </w:rPr>
        <mc:AlternateContent>
          <mc:Choice Requires="wps">
            <w:drawing>
              <wp:anchor distT="0" distB="0" distL="114300" distR="114300" simplePos="0" relativeHeight="252105728" behindDoc="0" locked="0" layoutInCell="1" allowOverlap="1" wp14:anchorId="6B47F1E6" wp14:editId="44C06EF4">
                <wp:simplePos x="0" y="0"/>
                <wp:positionH relativeFrom="column">
                  <wp:posOffset>-265313</wp:posOffset>
                </wp:positionH>
                <wp:positionV relativeFrom="paragraph">
                  <wp:posOffset>2353478</wp:posOffset>
                </wp:positionV>
                <wp:extent cx="1079500" cy="255037"/>
                <wp:effectExtent l="0" t="0" r="0" b="0"/>
                <wp:wrapNone/>
                <wp:docPr id="512" name="Textfeld 512"/>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05C3A52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7F1E6" id="Textfeld 512" o:spid="_x0000_s1341" type="#_x0000_t202" style="position:absolute;margin-left:-20.9pt;margin-top:185.3pt;width:85pt;height:20.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N0aS3k1AgAAXgQAAA4A&#13;&#10;AAAAAAAAAAAAAAAALgIAAGRycy9lMm9Eb2MueG1sUEsBAi0AFAAGAAgAAAAhAGIts8foAAAAEAEA&#13;&#10;AA8AAAAAAAAAAAAAAAAAjwQAAGRycy9kb3ducmV2LnhtbFBLBQYAAAAABAAEAPMAAACkBQAAAAA=&#13;&#10;" filled="f" stroked="f" strokeweight=".5pt">
                <v:textbox>
                  <w:txbxContent>
                    <w:p w14:paraId="05C3A52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10 minutes</w:t>
                      </w:r>
                    </w:p>
                  </w:txbxContent>
                </v:textbox>
              </v:shape>
            </w:pict>
          </mc:Fallback>
        </mc:AlternateContent>
      </w:r>
      <w:r w:rsidR="00365D5C">
        <w:rPr>
          <w:noProof/>
        </w:rPr>
        <mc:AlternateContent>
          <mc:Choice Requires="wps">
            <w:drawing>
              <wp:anchor distT="0" distB="0" distL="114300" distR="114300" simplePos="0" relativeHeight="252107776" behindDoc="0" locked="0" layoutInCell="1" allowOverlap="1" wp14:anchorId="51878E04" wp14:editId="58601428">
                <wp:simplePos x="0" y="0"/>
                <wp:positionH relativeFrom="column">
                  <wp:posOffset>-190668</wp:posOffset>
                </wp:positionH>
                <wp:positionV relativeFrom="paragraph">
                  <wp:posOffset>3242996</wp:posOffset>
                </wp:positionV>
                <wp:extent cx="3886200" cy="3222171"/>
                <wp:effectExtent l="0" t="0" r="0" b="0"/>
                <wp:wrapNone/>
                <wp:docPr id="514" name="Textfeld 514"/>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7FF1285A" w14:textId="75105F4B" w:rsidR="00640ED9" w:rsidRPr="00B76D9D" w:rsidRDefault="00640ED9" w:rsidP="00A37863">
                            <w:pPr>
                              <w:rPr>
                                <w:rFonts w:ascii="BlackChancery" w:hAnsi="BlackChancery"/>
                                <w:color w:val="4D4121"/>
                                <w:sz w:val="20"/>
                                <w:szCs w:val="20"/>
                                <w:lang w:val="en-US"/>
                              </w:rPr>
                            </w:pPr>
                            <w:r w:rsidRPr="00B76D9D">
                              <w:rPr>
                                <w:rFonts w:ascii="BlackChancery" w:hAnsi="BlackChancery"/>
                                <w:noProof/>
                                <w:color w:val="4D4121"/>
                                <w:sz w:val="20"/>
                                <w:szCs w:val="20"/>
                                <w:lang w:val="en-US"/>
                              </w:rPr>
                              <w:t>You make an area within range magically secure. The area is a cube that can be as small as 5 feet to as large as 100 feel on each side. The spell lasts for the duration or until you use an action to dismiss it.</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xml:space="preserve">When you cast the spell, you decide what sort of security the spell provides, choosing any or all of the following properties: </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Sound can’t pass through the barrier aI the edge of the warded area.</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The barrier of the warded area appears dark and foggy, preventing vision (including darkvision) through it. Sensors created by divination spells can’t appear inside the protected area or pass through the barrier at its perimeter.</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Creatures in the area can’t be targeted by divination spells.</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Nothing can teleport into or out of the warded area.</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Planar travel is blocked within the warded area.</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Casting this spell on the same spot every day for a year makes this effect permanent.</w:t>
                            </w:r>
                            <w:r w:rsidR="00B76D9D">
                              <w:rPr>
                                <w:rFonts w:ascii="BlackChancery" w:hAnsi="BlackChancery"/>
                                <w:noProof/>
                                <w:color w:val="4D4121"/>
                                <w:sz w:val="20"/>
                                <w:szCs w:val="20"/>
                                <w:lang w:val="en-US"/>
                              </w:rPr>
                              <w:br/>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At Higher Levels. When you cast this spell using a spell slot of 5th level or higher, you can increase the size of the cube by 100 feet for each slot level beyond 4th. Thus you could protect a cube that can be up to 200 feet on one side by using a spell slot of 5th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8E04" id="Textfeld 514" o:spid="_x0000_s1342" type="#_x0000_t202" style="position:absolute;margin-left:-15pt;margin-top:255.35pt;width:306pt;height:253.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3x6lXNwIAAF8EAAAO&#13;&#10;AAAAAAAAAAAAAAAAAC4CAABkcnMvZTJvRG9jLnhtbFBLAQItABQABgAIAAAAIQC5BTv95wAAABEB&#13;&#10;AAAPAAAAAAAAAAAAAAAAAJEEAABkcnMvZG93bnJldi54bWxQSwUGAAAAAAQABADzAAAApQUAAAAA&#13;&#10;" filled="f" stroked="f" strokeweight=".5pt">
                <v:textbox>
                  <w:txbxContent>
                    <w:p w14:paraId="7FF1285A" w14:textId="75105F4B" w:rsidR="00640ED9" w:rsidRPr="00B76D9D" w:rsidRDefault="00640ED9" w:rsidP="00A37863">
                      <w:pPr>
                        <w:rPr>
                          <w:rFonts w:ascii="BlackChancery" w:hAnsi="BlackChancery"/>
                          <w:color w:val="4D4121"/>
                          <w:sz w:val="20"/>
                          <w:szCs w:val="20"/>
                          <w:lang w:val="en-US"/>
                        </w:rPr>
                      </w:pPr>
                      <w:r w:rsidRPr="00B76D9D">
                        <w:rPr>
                          <w:rFonts w:ascii="BlackChancery" w:hAnsi="BlackChancery"/>
                          <w:noProof/>
                          <w:color w:val="4D4121"/>
                          <w:sz w:val="20"/>
                          <w:szCs w:val="20"/>
                          <w:lang w:val="en-US"/>
                        </w:rPr>
                        <w:t>You make an area within range magically secure. The area is a cube that can be as small as 5 feet to as large as 100 feel on each side. The spell lasts for the duration or until you use an action to dismiss it.</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xml:space="preserve">When you cast the spell, you decide what sort of security the spell provides, choosing any or all of the following properties: </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Sound can’t pass through the barrier aI the edge of the warded area.</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The barrier of the warded area appears dark and foggy, preventing vision (including darkvision) through it. Sensors created by divination spells can’t appear inside the protected area or pass through the barrier at its perimeter.</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Creatures in the area can’t be targeted by divination spells.</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Nothing can teleport into or out of the warded area.</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 Planar travel is blocked within the warded area.</w:t>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Casting this spell on the same spot every day for a year makes this effect permanent.</w:t>
                      </w:r>
                      <w:r w:rsidR="00B76D9D">
                        <w:rPr>
                          <w:rFonts w:ascii="BlackChancery" w:hAnsi="BlackChancery"/>
                          <w:noProof/>
                          <w:color w:val="4D4121"/>
                          <w:sz w:val="20"/>
                          <w:szCs w:val="20"/>
                          <w:lang w:val="en-US"/>
                        </w:rPr>
                        <w:br/>
                      </w:r>
                      <w:r w:rsidR="00B76D9D">
                        <w:rPr>
                          <w:rFonts w:ascii="BlackChancery" w:hAnsi="BlackChancery"/>
                          <w:noProof/>
                          <w:color w:val="4D4121"/>
                          <w:sz w:val="20"/>
                          <w:szCs w:val="20"/>
                          <w:lang w:val="en-US"/>
                        </w:rPr>
                        <w:br/>
                      </w:r>
                      <w:r w:rsidRPr="00B76D9D">
                        <w:rPr>
                          <w:rFonts w:ascii="BlackChancery" w:hAnsi="BlackChancery"/>
                          <w:noProof/>
                          <w:color w:val="4D4121"/>
                          <w:sz w:val="20"/>
                          <w:szCs w:val="20"/>
                          <w:lang w:val="en-US"/>
                        </w:rPr>
                        <w:t>At Higher Levels. When you cast this spell using a spell slot of 5th level or higher, you can increase the size of the cube by 100 feet for each slot level beyond 4th. Thus you could protect a cube that can be up to 200 feet on one side by using a spell slot of 5th level.</w:t>
                      </w:r>
                    </w:p>
                  </w:txbxContent>
                </v:textbox>
              </v:shape>
            </w:pict>
          </mc:Fallback>
        </mc:AlternateContent>
      </w:r>
      <w:r w:rsidR="00365D5C">
        <w:rPr>
          <w:noProof/>
        </w:rPr>
        <mc:AlternateContent>
          <mc:Choice Requires="wps">
            <w:drawing>
              <wp:anchor distT="0" distB="0" distL="114300" distR="114300" simplePos="0" relativeHeight="252106752" behindDoc="0" locked="0" layoutInCell="1" allowOverlap="1" wp14:anchorId="78F2212A" wp14:editId="7BEF31E7">
                <wp:simplePos x="0" y="0"/>
                <wp:positionH relativeFrom="column">
                  <wp:posOffset>-533400</wp:posOffset>
                </wp:positionH>
                <wp:positionV relativeFrom="paragraph">
                  <wp:posOffset>2108200</wp:posOffset>
                </wp:positionV>
                <wp:extent cx="1079500" cy="279400"/>
                <wp:effectExtent l="0" t="0" r="0" b="0"/>
                <wp:wrapNone/>
                <wp:docPr id="515" name="Textfeld 51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9503AB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212A" id="Textfeld 515" o:spid="_x0000_s1343" type="#_x0000_t202" style="position:absolute;margin-left:-42pt;margin-top:166pt;width:85pt;height: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HYGmI0AgAAXgQAAA4AAAAAAAAA&#13;&#10;AAAAAAAALgIAAGRycy9lMm9Eb2MueG1sUEsBAi0AFAAGAAgAAAAhAPSCsMDjAAAADwEAAA8AAAAA&#13;&#10;AAAAAAAAAAAAjgQAAGRycy9kb3ducmV2LnhtbFBLBQYAAAAABAAEAPMAAACeBQAAAAA=&#13;&#10;" filled="f" stroked="f" strokeweight=".5pt">
                <v:textbox>
                  <w:txbxContent>
                    <w:p w14:paraId="39503AB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120 feet</w:t>
                      </w:r>
                    </w:p>
                  </w:txbxContent>
                </v:textbox>
              </v:shape>
            </w:pict>
          </mc:Fallback>
        </mc:AlternateContent>
      </w:r>
      <w:r w:rsidR="00365D5C">
        <w:rPr>
          <w:noProof/>
        </w:rPr>
        <mc:AlternateContent>
          <mc:Choice Requires="wps">
            <w:drawing>
              <wp:anchor distT="0" distB="0" distL="114300" distR="114300" simplePos="0" relativeHeight="252103680" behindDoc="0" locked="0" layoutInCell="1" allowOverlap="1" wp14:anchorId="225A6F9E" wp14:editId="0278CE41">
                <wp:simplePos x="0" y="0"/>
                <wp:positionH relativeFrom="column">
                  <wp:posOffset>2694305</wp:posOffset>
                </wp:positionH>
                <wp:positionV relativeFrom="paragraph">
                  <wp:posOffset>2389505</wp:posOffset>
                </wp:positionV>
                <wp:extent cx="1079500" cy="279400"/>
                <wp:effectExtent l="0" t="0" r="0" b="0"/>
                <wp:wrapNone/>
                <wp:docPr id="516" name="Textfeld 51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40DB209"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6F9E" id="Textfeld 516" o:spid="_x0000_s1344" type="#_x0000_t202" style="position:absolute;margin-left:212.15pt;margin-top:188.15pt;width:85pt;height:2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" filled="f" stroked="f" strokeweight=".5pt">
                <v:textbox>
                  <w:txbxContent>
                    <w:p w14:paraId="740DB209"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v:textbox>
              </v:shape>
            </w:pict>
          </mc:Fallback>
        </mc:AlternateContent>
      </w:r>
      <w:r w:rsidR="00365D5C">
        <w:rPr>
          <w:noProof/>
        </w:rPr>
        <mc:AlternateContent>
          <mc:Choice Requires="wps">
            <w:drawing>
              <wp:anchor distT="0" distB="0" distL="114300" distR="114300" simplePos="0" relativeHeight="252102656" behindDoc="0" locked="0" layoutInCell="1" allowOverlap="1" wp14:anchorId="6F8D3C86" wp14:editId="1857C144">
                <wp:simplePos x="0" y="0"/>
                <wp:positionH relativeFrom="column">
                  <wp:posOffset>3024505</wp:posOffset>
                </wp:positionH>
                <wp:positionV relativeFrom="paragraph">
                  <wp:posOffset>2110105</wp:posOffset>
                </wp:positionV>
                <wp:extent cx="1079500" cy="279400"/>
                <wp:effectExtent l="0" t="0" r="0" b="0"/>
                <wp:wrapNone/>
                <wp:docPr id="517" name="Textfeld 51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99776F" w14:textId="77777777"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5x100-foot 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3C86" id="Textfeld 517" o:spid="_x0000_s1345" type="#_x0000_t202" style="position:absolute;margin-left:238.15pt;margin-top:166.15pt;width:85pt;height:2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dRQ/VNAIAAF4EAAAOAAAAAAAA&#13;&#10;AAAAAAAAAC4CAABkcnMvZTJvRG9jLnhtbFBLAQItABQABgAIAAAAIQA9XdDX5AAAABABAAAPAAAA&#13;&#10;AAAAAAAAAAAAAI4EAABkcnMvZG93bnJldi54bWxQSwUGAAAAAAQABADzAAAAnwUAAAAA&#13;&#10;" filled="f" stroked="f" strokeweight=".5pt">
                <v:textbox>
                  <w:txbxContent>
                    <w:p w14:paraId="1899776F" w14:textId="77777777" w:rsidR="00640ED9" w:rsidRPr="00B76D9D" w:rsidRDefault="00640ED9">
                      <w:pPr>
                        <w:rPr>
                          <w:rFonts w:ascii="BlackChancery" w:hAnsi="BlackChancery"/>
                          <w:color w:val="4D4121"/>
                          <w:sz w:val="20"/>
                          <w:szCs w:val="20"/>
                        </w:rPr>
                      </w:pPr>
                      <w:r w:rsidRPr="00B76D9D">
                        <w:rPr>
                          <w:rFonts w:ascii="BlackChancery" w:hAnsi="BlackChancery"/>
                          <w:noProof/>
                          <w:color w:val="4D4121"/>
                          <w:sz w:val="20"/>
                          <w:szCs w:val="20"/>
                        </w:rPr>
                        <w:t>5x100-foot cube</w:t>
                      </w:r>
                    </w:p>
                  </w:txbxContent>
                </v:textbox>
              </v:shape>
            </w:pict>
          </mc:Fallback>
        </mc:AlternateContent>
      </w:r>
      <w:r w:rsidR="00365D5C">
        <w:rPr>
          <w:noProof/>
        </w:rPr>
        <w:drawing>
          <wp:anchor distT="0" distB="0" distL="114300" distR="114300" simplePos="0" relativeHeight="252101632" behindDoc="0" locked="0" layoutInCell="1" allowOverlap="1" wp14:anchorId="799E1D59" wp14:editId="41D8E2C2">
            <wp:simplePos x="0" y="0"/>
            <wp:positionH relativeFrom="margin">
              <wp:posOffset>3699510</wp:posOffset>
            </wp:positionH>
            <wp:positionV relativeFrom="margin">
              <wp:posOffset>433814</wp:posOffset>
            </wp:positionV>
            <wp:extent cx="582338" cy="1473200"/>
            <wp:effectExtent l="0" t="0" r="0" b="0"/>
            <wp:wrapSquare wrapText="bothSides"/>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100608" behindDoc="0" locked="0" layoutInCell="1" allowOverlap="1" wp14:anchorId="387FF708" wp14:editId="6ACB8728">
            <wp:simplePos x="0" y="0"/>
            <wp:positionH relativeFrom="margin">
              <wp:posOffset>-772795</wp:posOffset>
            </wp:positionH>
            <wp:positionV relativeFrom="margin">
              <wp:posOffset>430530</wp:posOffset>
            </wp:positionV>
            <wp:extent cx="582338" cy="1473200"/>
            <wp:effectExtent l="0" t="0" r="0" b="0"/>
            <wp:wrapSquare wrapText="bothSides"/>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1282F0B" w14:textId="77777777" w:rsidR="00365D5C" w:rsidRDefault="00365D5C" w:rsidP="007717E6">
      <w:pPr>
        <w:sectPr w:rsidR="00365D5C" w:rsidSect="00365D5C">
          <w:headerReference w:type="even" r:id="rId248"/>
          <w:headerReference w:type="default" r:id="rId249"/>
          <w:footerReference w:type="even" r:id="rId250"/>
          <w:footerReference w:type="default" r:id="rId251"/>
          <w:headerReference w:type="first" r:id="rId252"/>
          <w:footerReference w:type="first" r:id="rId25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10848" behindDoc="0" locked="0" layoutInCell="1" allowOverlap="1" wp14:anchorId="05D86E8E" wp14:editId="5B15F914">
                <wp:simplePos x="0" y="0"/>
                <wp:positionH relativeFrom="column">
                  <wp:posOffset>3348355</wp:posOffset>
                </wp:positionH>
                <wp:positionV relativeFrom="paragraph">
                  <wp:posOffset>-732362</wp:posOffset>
                </wp:positionV>
                <wp:extent cx="368300" cy="908180"/>
                <wp:effectExtent l="0" t="0" r="0" b="0"/>
                <wp:wrapNone/>
                <wp:docPr id="524" name="Textfeld 524"/>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6D02284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86E8E" id="Textfeld 524" o:spid="_x0000_s1346" type="#_x0000_t202" style="position:absolute;margin-left:263.65pt;margin-top:-57.65pt;width:29pt;height:71.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" filled="f" stroked="f" strokeweight=".5pt">
                <v:textbox>
                  <w:txbxContent>
                    <w:p w14:paraId="6D02284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750156A5" wp14:editId="4F65E4BD">
                <wp:simplePos x="0" y="0"/>
                <wp:positionH relativeFrom="column">
                  <wp:posOffset>-265313</wp:posOffset>
                </wp:positionH>
                <wp:positionV relativeFrom="paragraph">
                  <wp:posOffset>2353478</wp:posOffset>
                </wp:positionV>
                <wp:extent cx="1079500" cy="255037"/>
                <wp:effectExtent l="0" t="0" r="0" b="0"/>
                <wp:wrapNone/>
                <wp:docPr id="525" name="Textfeld 525"/>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02F6EE1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56A5" id="Textfeld 525" o:spid="_x0000_s1347" type="#_x0000_t202" style="position:absolute;margin-left:-20.9pt;margin-top:185.3pt;width:85pt;height:20.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yvTePDQCAABeBAAADgAA&#13;&#10;AAAAAAAAAAAAAAAuAgAAZHJzL2Uyb0RvYy54bWxQSwECLQAUAAYACAAAACEAYi2zx+gAAAAQAQAA&#13;&#10;DwAAAAAAAAAAAAAAAACOBAAAZHJzL2Rvd25yZXYueG1sUEsFBgAAAAAEAAQA8wAAAKMFAAAAAA==&#13;&#10;" filled="f" stroked="f" strokeweight=".5pt">
                <v:textbox>
                  <w:txbxContent>
                    <w:p w14:paraId="02F6EE1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2115968" behindDoc="0" locked="0" layoutInCell="1" allowOverlap="1" wp14:anchorId="1304F69D" wp14:editId="4075913E">
                <wp:simplePos x="0" y="0"/>
                <wp:positionH relativeFrom="column">
                  <wp:posOffset>636647</wp:posOffset>
                </wp:positionH>
                <wp:positionV relativeFrom="paragraph">
                  <wp:posOffset>2608515</wp:posOffset>
                </wp:positionV>
                <wp:extent cx="2207636" cy="584719"/>
                <wp:effectExtent l="0" t="0" r="0" b="0"/>
                <wp:wrapNone/>
                <wp:docPr id="526" name="Textfeld 526"/>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15539F7B" w14:textId="698DF4D6"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pinch of diamond dust worth 25 gp sprinkled over the target,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4F69D" id="Textfeld 526" o:spid="_x0000_s1348" type="#_x0000_t202" style="position:absolute;margin-left:50.15pt;margin-top:205.4pt;width:173.85pt;height:46.0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UPRqBTYCAABeBAAADgAA&#13;&#10;AAAAAAAAAAAAAAAuAgAAZHJzL2Uyb0RvYy54bWxQSwECLQAUAAYACAAAACEAfxvDPeYAAAAQAQAA&#13;&#10;DwAAAAAAAAAAAAAAAACQBAAAZHJzL2Rvd25yZXYueG1sUEsFBgAAAAAEAAQA8wAAAKMFAAAAAA==&#13;&#10;" filled="f" stroked="f" strokeweight=".5pt">
                <v:textbox>
                  <w:txbxContent>
                    <w:p w14:paraId="15539F7B" w14:textId="698DF4D6"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pinch of diamond dust worth 25 gp sprinkled over the target, which the spell consumes)</w:t>
                      </w:r>
                    </w:p>
                  </w:txbxContent>
                </v:textbox>
              </v:shape>
            </w:pict>
          </mc:Fallback>
        </mc:AlternateContent>
      </w:r>
      <w:r>
        <w:rPr>
          <w:noProof/>
        </w:rPr>
        <mc:AlternateContent>
          <mc:Choice Requires="wps">
            <w:drawing>
              <wp:anchor distT="0" distB="0" distL="114300" distR="114300" simplePos="0" relativeHeight="252119040" behindDoc="0" locked="0" layoutInCell="1" allowOverlap="1" wp14:anchorId="7951D7CE" wp14:editId="53D0E356">
                <wp:simplePos x="0" y="0"/>
                <wp:positionH relativeFrom="column">
                  <wp:posOffset>-190668</wp:posOffset>
                </wp:positionH>
                <wp:positionV relativeFrom="paragraph">
                  <wp:posOffset>3242996</wp:posOffset>
                </wp:positionV>
                <wp:extent cx="3886200" cy="3222171"/>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2F70B377"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For the duration, you hide a target that you touch from divination magic. The target can be a willing creature or a place or an object no larger than 10 feet in any dimension. The target can’t be targeted by any divination magic or perceived through magical scrying sensors.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1D7CE" id="Textfeld 527" o:spid="_x0000_s1349" type="#_x0000_t202" style="position:absolute;margin-left:-15pt;margin-top:255.35pt;width:306pt;height:253.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Dm/wwYNwIAAF8EAAAO&#13;&#10;AAAAAAAAAAAAAAAAAC4CAABkcnMvZTJvRG9jLnhtbFBLAQItABQABgAIAAAAIQC5BTv95wAAABEB&#13;&#10;AAAPAAAAAAAAAAAAAAAAAJEEAABkcnMvZG93bnJldi54bWxQSwUGAAAAAAQABADzAAAApQUAAAAA&#13;&#10;" filled="f" stroked="f" strokeweight=".5pt">
                <v:textbox>
                  <w:txbxContent>
                    <w:p w14:paraId="2F70B377"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For the duration, you hide a target that you touch from divination magic. The target can be a willing creature or a place or an object no larger than 10 feet in any dimension. The target can’t be targeted by any divination magic or perceived through magical scrying sensors.     </w:t>
                      </w:r>
                    </w:p>
                  </w:txbxContent>
                </v:textbox>
              </v:shape>
            </w:pict>
          </mc:Fallback>
        </mc:AlternateContent>
      </w:r>
      <w:r>
        <w:rPr>
          <w:noProof/>
        </w:rPr>
        <mc:AlternateContent>
          <mc:Choice Requires="wps">
            <w:drawing>
              <wp:anchor distT="0" distB="0" distL="114300" distR="114300" simplePos="0" relativeHeight="252118016" behindDoc="0" locked="0" layoutInCell="1" allowOverlap="1" wp14:anchorId="0FAE2A7E" wp14:editId="27A0EBDB">
                <wp:simplePos x="0" y="0"/>
                <wp:positionH relativeFrom="column">
                  <wp:posOffset>-533400</wp:posOffset>
                </wp:positionH>
                <wp:positionV relativeFrom="paragraph">
                  <wp:posOffset>2108200</wp:posOffset>
                </wp:positionV>
                <wp:extent cx="1079500" cy="279400"/>
                <wp:effectExtent l="0" t="0" r="0" b="0"/>
                <wp:wrapNone/>
                <wp:docPr id="528" name="Textfeld 52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14EAC0"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E2A7E" id="Textfeld 528" o:spid="_x0000_s1350" type="#_x0000_t202" style="position:absolute;margin-left:-42pt;margin-top:166pt;width:85pt;height:2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KO+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Z1mSJVm&#13;&#10;DZK0FZ2XQpUk6LBDrXE5Om4MuvruK3TI9KB3qAyFd9I24YslEbRjr0+X/iIc4eFRejebpmjiaMvu&#13;&#10;ZhOUET55f22s898ENCQIBbXIX2wrO66d710HlxBMw6pWKnKoNGkLenszTeODiwXBlcYYoYY+1yD5&#13;&#10;btfFqm+yyVDJDsoTFmihHxJn+KrGLNbM+VdmcSowcZx0/4KHVIDR4CxRUoH99Td98Eey0EpJi1NW&#13;&#10;UPfzwKygRH3XSONsPJmEsYyXyfQuw4u9tuyuLfrQPAIO8hh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hMo740AgAAXgQAAA4AAAAAAAAA&#13;&#10;AAAAAAAALgIAAGRycy9lMm9Eb2MueG1sUEsBAi0AFAAGAAgAAAAhAPSCsMDjAAAADwEAAA8AAAAA&#13;&#10;AAAAAAAAAAAAjgQAAGRycy9kb3ducmV2LnhtbFBLBQYAAAAABAAEAPMAAACeBQAAAAA=&#13;&#10;" filled="f" stroked="f" strokeweight=".5pt">
                <v:textbox>
                  <w:txbxContent>
                    <w:p w14:paraId="0314EAC0"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6385005B" wp14:editId="006B8E0F">
                <wp:simplePos x="0" y="0"/>
                <wp:positionH relativeFrom="column">
                  <wp:posOffset>2694305</wp:posOffset>
                </wp:positionH>
                <wp:positionV relativeFrom="paragraph">
                  <wp:posOffset>2389505</wp:posOffset>
                </wp:positionV>
                <wp:extent cx="1079500" cy="279400"/>
                <wp:effectExtent l="0" t="0" r="0" b="0"/>
                <wp:wrapNone/>
                <wp:docPr id="529" name="Textfeld 52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3BD2C93"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005B" id="Textfeld 529" o:spid="_x0000_s1351" type="#_x0000_t202" style="position:absolute;margin-left:212.15pt;margin-top:188.15pt;width:85pt;height: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Rt3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hyUbdzQCAABeBAAADgAAAAAA&#13;&#10;AAAAAAAAAAAuAgAAZHJzL2Uyb0RvYy54bWxQSwECLQAUAAYACAAAACEAVx/aOOUAAAAQAQAADwAA&#13;&#10;AAAAAAAAAAAAAACOBAAAZHJzL2Rvd25yZXYueG1sUEsFBgAAAAAEAAQA8wAAAKAFAAAAAA==&#13;&#10;" filled="f" stroked="f" strokeweight=".5pt">
                <v:textbox>
                  <w:txbxContent>
                    <w:p w14:paraId="13BD2C93"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8 hours</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3935979D" wp14:editId="5806246C">
                <wp:simplePos x="0" y="0"/>
                <wp:positionH relativeFrom="column">
                  <wp:posOffset>3024505</wp:posOffset>
                </wp:positionH>
                <wp:positionV relativeFrom="paragraph">
                  <wp:posOffset>2110105</wp:posOffset>
                </wp:positionV>
                <wp:extent cx="1079500" cy="279400"/>
                <wp:effectExtent l="0" t="0" r="0" b="0"/>
                <wp:wrapNone/>
                <wp:docPr id="530" name="Textfeld 5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D17F425" w14:textId="1024A9AC" w:rsidR="00640ED9" w:rsidRPr="00A37863" w:rsidRDefault="00640ED9">
                            <w:pPr>
                              <w:rPr>
                                <w:rFonts w:ascii="BlackChancery" w:hAnsi="BlackChancery"/>
                                <w:color w:val="4D4121"/>
                                <w:sz w:val="28"/>
                                <w:szCs w:val="28"/>
                              </w:rPr>
                            </w:pPr>
                            <w:r w:rsidRPr="00BB50D2">
                              <w:rPr>
                                <w:rFonts w:ascii="BlackChancery" w:hAnsi="BlackChancery"/>
                                <w:noProof/>
                                <w:color w:val="4D4121"/>
                              </w:rP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979D" id="Textfeld 530" o:spid="_x0000_s1352" type="#_x0000_t202" style="position:absolute;margin-left:238.15pt;margin-top:166.15pt;width:85pt;height:2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AMDYONAIAAF4EAAAOAAAAAAAA&#13;&#10;AAAAAAAAAC4CAABkcnMvZTJvRG9jLnhtbFBLAQItABQABgAIAAAAIQA9XdDX5AAAABABAAAPAAAA&#13;&#10;AAAAAAAAAAAAAI4EAABkcnMvZG93bnJldi54bWxQSwUGAAAAAAQABADzAAAAnwUAAAAA&#13;&#10;" filled="f" stroked="f" strokeweight=".5pt">
                <v:textbox>
                  <w:txbxContent>
                    <w:p w14:paraId="1D17F425" w14:textId="1024A9AC" w:rsidR="00640ED9" w:rsidRPr="00A37863" w:rsidRDefault="00640ED9">
                      <w:pPr>
                        <w:rPr>
                          <w:rFonts w:ascii="BlackChancery" w:hAnsi="BlackChancery"/>
                          <w:color w:val="4D4121"/>
                          <w:sz w:val="28"/>
                          <w:szCs w:val="28"/>
                        </w:rPr>
                      </w:pPr>
                      <w:r w:rsidRPr="00BB50D2">
                        <w:rPr>
                          <w:rFonts w:ascii="BlackChancery" w:hAnsi="BlackChancery"/>
                          <w:noProof/>
                          <w:color w:val="4D4121"/>
                        </w:rPr>
                        <w:t>target</w:t>
                      </w:r>
                    </w:p>
                  </w:txbxContent>
                </v:textbox>
              </v:shape>
            </w:pict>
          </mc:Fallback>
        </mc:AlternateContent>
      </w:r>
      <w:r>
        <w:rPr>
          <w:noProof/>
        </w:rPr>
        <w:drawing>
          <wp:anchor distT="0" distB="0" distL="114300" distR="114300" simplePos="0" relativeHeight="252112896" behindDoc="0" locked="0" layoutInCell="1" allowOverlap="1" wp14:anchorId="7EB025FD" wp14:editId="46AE442F">
            <wp:simplePos x="0" y="0"/>
            <wp:positionH relativeFrom="margin">
              <wp:posOffset>3699510</wp:posOffset>
            </wp:positionH>
            <wp:positionV relativeFrom="margin">
              <wp:posOffset>433814</wp:posOffset>
            </wp:positionV>
            <wp:extent cx="582338" cy="1473200"/>
            <wp:effectExtent l="0" t="0" r="0" b="0"/>
            <wp:wrapSquare wrapText="bothSides"/>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11872" behindDoc="0" locked="0" layoutInCell="1" allowOverlap="1" wp14:anchorId="267AA0DC" wp14:editId="4979CCF9">
            <wp:simplePos x="0" y="0"/>
            <wp:positionH relativeFrom="margin">
              <wp:posOffset>-772795</wp:posOffset>
            </wp:positionH>
            <wp:positionV relativeFrom="margin">
              <wp:posOffset>430530</wp:posOffset>
            </wp:positionV>
            <wp:extent cx="582338" cy="1473200"/>
            <wp:effectExtent l="0" t="0" r="0" b="0"/>
            <wp:wrapSquare wrapText="bothSides"/>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09824" behindDoc="0" locked="0" layoutInCell="1" allowOverlap="1" wp14:anchorId="60B93702" wp14:editId="3C803DAA">
                <wp:simplePos x="0" y="0"/>
                <wp:positionH relativeFrom="column">
                  <wp:posOffset>280035</wp:posOffset>
                </wp:positionH>
                <wp:positionV relativeFrom="paragraph">
                  <wp:posOffset>-729615</wp:posOffset>
                </wp:positionV>
                <wp:extent cx="2743200" cy="482138"/>
                <wp:effectExtent l="0" t="0" r="0" b="635"/>
                <wp:wrapNone/>
                <wp:docPr id="531" name="Textfeld 53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8DD443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Nondetection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93702" id="Textfeld 531" o:spid="_x0000_s1353" type="#_x0000_t202" style="position:absolute;margin-left:22.05pt;margin-top:-57.45pt;width:3in;height:37.95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d7pZkgCAACGBAAADgAAAAAAAAAAAAAAAAAuAgAAZHJzL2Uyb0RvYy54bWxQSwECLQAUAAYA&#13;&#10;CAAAACEAGnfNLOYAAAAQAQAADwAAAAAAAAAAAAAAAACiBAAAZHJzL2Rvd25yZXYueG1sUEsFBgAA&#13;&#10;AAAEAAQA8wAAALUFAAAAAA==&#13;&#10;" fillcolor="white [3201]" stroked="f" strokeweight=".5pt">
                <v:textbox>
                  <w:txbxContent>
                    <w:p w14:paraId="38DD4435"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Nondetection</w:t>
                      </w:r>
                    </w:p>
                  </w:txbxContent>
                </v:textbox>
              </v:shape>
            </w:pict>
          </mc:Fallback>
        </mc:AlternateContent>
      </w:r>
    </w:p>
    <w:p w14:paraId="6DA1954E" w14:textId="77777777" w:rsidR="00365D5C" w:rsidRDefault="00365D5C" w:rsidP="007717E6">
      <w:pPr>
        <w:sectPr w:rsidR="00365D5C" w:rsidSect="00365D5C">
          <w:headerReference w:type="even" r:id="rId254"/>
          <w:headerReference w:type="default" r:id="rId255"/>
          <w:footerReference w:type="even" r:id="rId256"/>
          <w:footerReference w:type="default" r:id="rId257"/>
          <w:headerReference w:type="first" r:id="rId258"/>
          <w:footerReference w:type="first" r:id="rId25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22112" behindDoc="0" locked="0" layoutInCell="1" allowOverlap="1" wp14:anchorId="1ECA78DA" wp14:editId="5E231EDA">
                <wp:simplePos x="0" y="0"/>
                <wp:positionH relativeFrom="column">
                  <wp:posOffset>3348355</wp:posOffset>
                </wp:positionH>
                <wp:positionV relativeFrom="paragraph">
                  <wp:posOffset>-663731</wp:posOffset>
                </wp:positionV>
                <wp:extent cx="368300" cy="908180"/>
                <wp:effectExtent l="0" t="0" r="0" b="0"/>
                <wp:wrapNone/>
                <wp:docPr id="537" name="Textfeld 537"/>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446C705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A78DA" id="Textfeld 537" o:spid="_x0000_s1354" type="#_x0000_t202" style="position:absolute;margin-left:263.65pt;margin-top:-52.25pt;width:29pt;height:71.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" filled="f" stroked="f" strokeweight=".5pt">
                <v:textbox>
                  <w:txbxContent>
                    <w:p w14:paraId="446C705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6A33A778" wp14:editId="5AAC8873">
                <wp:simplePos x="0" y="0"/>
                <wp:positionH relativeFrom="column">
                  <wp:posOffset>-265313</wp:posOffset>
                </wp:positionH>
                <wp:positionV relativeFrom="paragraph">
                  <wp:posOffset>2353478</wp:posOffset>
                </wp:positionV>
                <wp:extent cx="1079500" cy="255037"/>
                <wp:effectExtent l="0" t="0" r="0" b="0"/>
                <wp:wrapNone/>
                <wp:docPr id="538" name="Textfeld 538"/>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482D4268"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A778" id="Textfeld 538" o:spid="_x0000_s1355" type="#_x0000_t202" style="position:absolute;margin-left:-20.9pt;margin-top:185.3pt;width:85pt;height:2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HDRRY41AgAAXgQAAA4A&#13;&#10;AAAAAAAAAAAAAAAALgIAAGRycy9lMm9Eb2MueG1sUEsBAi0AFAAGAAgAAAAhAGIts8foAAAAEAEA&#13;&#10;AA8AAAAAAAAAAAAAAAAAjwQAAGRycy9kb3ducmV2LnhtbFBLBQYAAAAABAAEAPMAAACkBQAAAAA=&#13;&#10;" filled="f" stroked="f" strokeweight=".5pt">
                <v:textbox>
                  <w:txbxContent>
                    <w:p w14:paraId="482D4268"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2127232" behindDoc="0" locked="0" layoutInCell="1" allowOverlap="1" wp14:anchorId="27FB8629" wp14:editId="77569953">
                <wp:simplePos x="0" y="0"/>
                <wp:positionH relativeFrom="column">
                  <wp:posOffset>636647</wp:posOffset>
                </wp:positionH>
                <wp:positionV relativeFrom="paragraph">
                  <wp:posOffset>2608515</wp:posOffset>
                </wp:positionV>
                <wp:extent cx="2207636" cy="584719"/>
                <wp:effectExtent l="0" t="0" r="0" b="0"/>
                <wp:wrapNone/>
                <wp:docPr id="539" name="Textfeld 539"/>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7EBD3B5F" w14:textId="04638C75"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(ashes from a burned leaf of mistletoe and a sprig of spruce)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8629" id="Textfeld 539" o:spid="_x0000_s1356" type="#_x0000_t202" style="position:absolute;margin-left:50.15pt;margin-top:205.4pt;width:173.85pt;height:46.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" filled="f" stroked="f" strokeweight=".5pt">
                <v:textbox>
                  <w:txbxContent>
                    <w:p w14:paraId="7EBD3B5F" w14:textId="04638C75"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(ashes from a burned leaf of mistletoe and a sprig of spruce)</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5044FB77" wp14:editId="016FD6E1">
                <wp:simplePos x="0" y="0"/>
                <wp:positionH relativeFrom="column">
                  <wp:posOffset>-190668</wp:posOffset>
                </wp:positionH>
                <wp:positionV relativeFrom="paragraph">
                  <wp:posOffset>3242996</wp:posOffset>
                </wp:positionV>
                <wp:extent cx="3886200" cy="3222171"/>
                <wp:effectExtent l="0" t="0" r="0" b="0"/>
                <wp:wrapNone/>
                <wp:docPr id="540" name="Textfeld 540"/>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3B70794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 veil of shadows and silence radiates from you, masking you and your companions from detection. For the durationm each creature you choose within 30 feet of you (including you) has a +10 bonus to Dexterity  (Stealth) checks and can’t be tracked except by magical means. A creature that receives this bonus leaves behind no tracks or other traces of its passage.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FB77" id="Textfeld 540" o:spid="_x0000_s1357" type="#_x0000_t202" style="position:absolute;margin-left:-15pt;margin-top:255.35pt;width:306pt;height:253.7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" filled="f" stroked="f" strokeweight=".5pt">
                <v:textbox>
                  <w:txbxContent>
                    <w:p w14:paraId="3B70794B"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A veil of shadows and silence radiates from you, masking you and your companions from detection. For the durationm each creature you choose within 30 feet of you (including you) has a +10 bonus to Dexterity  (Stealth) checks and can’t be tracked except by magical means. A creature that receives this bonus leaves behind no tracks or other traces of its passage.</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3A9336A0" wp14:editId="3CA37D81">
                <wp:simplePos x="0" y="0"/>
                <wp:positionH relativeFrom="column">
                  <wp:posOffset>-533400</wp:posOffset>
                </wp:positionH>
                <wp:positionV relativeFrom="paragraph">
                  <wp:posOffset>2108200</wp:posOffset>
                </wp:positionV>
                <wp:extent cx="1079500" cy="279400"/>
                <wp:effectExtent l="0" t="0" r="0" b="0"/>
                <wp:wrapNone/>
                <wp:docPr id="541" name="Textfeld 54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1FE183F"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36A0" id="Textfeld 541" o:spid="_x0000_s1358" type="#_x0000_t202" style="position:absolute;margin-left:-42pt;margin-top:166pt;width:85pt;height:2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RZK8E0AgAAXgQAAA4AAAAAAAAA&#13;&#10;AAAAAAAALgIAAGRycy9lMm9Eb2MueG1sUEsBAi0AFAAGAAgAAAAhAPSCsMDjAAAADwEAAA8AAAAA&#13;&#10;AAAAAAAAAAAAjgQAAGRycy9kb3ducmV2LnhtbFBLBQYAAAAABAAEAPMAAACeBQAAAAA=&#13;&#10;" filled="f" stroked="f" strokeweight=".5pt">
                <v:textbox>
                  <w:txbxContent>
                    <w:p w14:paraId="01FE183F"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Self</w:t>
                      </w: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671299F3" wp14:editId="4FA8E22F">
                <wp:simplePos x="0" y="0"/>
                <wp:positionH relativeFrom="column">
                  <wp:posOffset>2694305</wp:posOffset>
                </wp:positionH>
                <wp:positionV relativeFrom="paragraph">
                  <wp:posOffset>2389505</wp:posOffset>
                </wp:positionV>
                <wp:extent cx="1079500" cy="279400"/>
                <wp:effectExtent l="0" t="0" r="0" b="0"/>
                <wp:wrapNone/>
                <wp:docPr id="542" name="Textfeld 54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A9A1A43"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99F3" id="Textfeld 542" o:spid="_x0000_s1359" type="#_x0000_t202" style="position:absolute;margin-left:212.15pt;margin-top:188.15pt;width:85pt;height:2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nwx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u4Z8MTQCAABeBAAADgAAAAAA&#13;&#10;AAAAAAAAAAAuAgAAZHJzL2Uyb0RvYy54bWxQSwECLQAUAAYACAAAACEAVx/aOOUAAAAQAQAADwAA&#13;&#10;AAAAAAAAAAAAAACOBAAAZHJzL2Rvd25yZXYueG1sUEsFBgAAAAAEAAQA8wAAAKAFAAAAAA==&#13;&#10;" filled="f" stroked="f" strokeweight=".5pt">
                <v:textbox>
                  <w:txbxContent>
                    <w:p w14:paraId="4A9A1A43"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Concentration, up to 1 hour</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1CF9F5ED" wp14:editId="3C5C3833">
                <wp:simplePos x="0" y="0"/>
                <wp:positionH relativeFrom="column">
                  <wp:posOffset>3024505</wp:posOffset>
                </wp:positionH>
                <wp:positionV relativeFrom="paragraph">
                  <wp:posOffset>2110105</wp:posOffset>
                </wp:positionV>
                <wp:extent cx="1079500" cy="279400"/>
                <wp:effectExtent l="0" t="0" r="0" b="0"/>
                <wp:wrapNone/>
                <wp:docPr id="543" name="Textfeld 54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7B449A1"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F5ED" id="Textfeld 543" o:spid="_x0000_s1360" type="#_x0000_t202" style="position:absolute;margin-left:238.15pt;margin-top:166.15pt;width:85pt;height:2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1SPZqNAIAAF4EAAAOAAAAAAAA&#13;&#10;AAAAAAAAAC4CAABkcnMvZTJvRG9jLnhtbFBLAQItABQABgAIAAAAIQA9XdDX5AAAABABAAAPAAAA&#13;&#10;AAAAAAAAAAAAAI4EAABkcnMvZG93bnJldi54bWxQSwUGAAAAAAQABADzAAAAnwUAAAAA&#13;&#10;" filled="f" stroked="f" strokeweight=".5pt">
                <v:textbox>
                  <w:txbxContent>
                    <w:p w14:paraId="17B449A1"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30-foot radius aura</w:t>
                      </w:r>
                    </w:p>
                  </w:txbxContent>
                </v:textbox>
              </v:shape>
            </w:pict>
          </mc:Fallback>
        </mc:AlternateContent>
      </w:r>
      <w:r>
        <w:rPr>
          <w:noProof/>
        </w:rPr>
        <w:drawing>
          <wp:anchor distT="0" distB="0" distL="114300" distR="114300" simplePos="0" relativeHeight="252124160" behindDoc="0" locked="0" layoutInCell="1" allowOverlap="1" wp14:anchorId="38E4D1B9" wp14:editId="3D4E6DD7">
            <wp:simplePos x="0" y="0"/>
            <wp:positionH relativeFrom="margin">
              <wp:posOffset>3699510</wp:posOffset>
            </wp:positionH>
            <wp:positionV relativeFrom="margin">
              <wp:posOffset>433814</wp:posOffset>
            </wp:positionV>
            <wp:extent cx="582338" cy="1473200"/>
            <wp:effectExtent l="0" t="0" r="0" b="0"/>
            <wp:wrapSquare wrapText="bothSides"/>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23136" behindDoc="0" locked="0" layoutInCell="1" allowOverlap="1" wp14:anchorId="04D89D76" wp14:editId="051D6EDE">
            <wp:simplePos x="0" y="0"/>
            <wp:positionH relativeFrom="margin">
              <wp:posOffset>-772795</wp:posOffset>
            </wp:positionH>
            <wp:positionV relativeFrom="margin">
              <wp:posOffset>430530</wp:posOffset>
            </wp:positionV>
            <wp:extent cx="582338" cy="1473200"/>
            <wp:effectExtent l="0" t="0" r="0" b="0"/>
            <wp:wrapSquare wrapText="bothSides"/>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21088" behindDoc="0" locked="0" layoutInCell="1" allowOverlap="1" wp14:anchorId="5532FA90" wp14:editId="1FC33DD5">
                <wp:simplePos x="0" y="0"/>
                <wp:positionH relativeFrom="column">
                  <wp:posOffset>280035</wp:posOffset>
                </wp:positionH>
                <wp:positionV relativeFrom="paragraph">
                  <wp:posOffset>-729615</wp:posOffset>
                </wp:positionV>
                <wp:extent cx="2743200" cy="482138"/>
                <wp:effectExtent l="0" t="0" r="0" b="635"/>
                <wp:wrapNone/>
                <wp:docPr id="544" name="Textfeld 54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04A9FE2" w14:textId="77777777" w:rsidR="00640ED9" w:rsidRPr="00B76D9D" w:rsidRDefault="00640ED9" w:rsidP="00AB562C">
                            <w:pPr>
                              <w:jc w:val="center"/>
                              <w:rPr>
                                <w:rFonts w:ascii="BlackChancery" w:hAnsi="BlackChancery"/>
                                <w:b/>
                                <w:bCs/>
                                <w:i/>
                                <w:iCs/>
                                <w:color w:val="4D4121"/>
                                <w:sz w:val="40"/>
                                <w:szCs w:val="40"/>
                              </w:rPr>
                            </w:pPr>
                            <w:r w:rsidRPr="00B76D9D">
                              <w:rPr>
                                <w:rFonts w:ascii="BlackChancery" w:hAnsi="BlackChancery"/>
                                <w:b/>
                                <w:bCs/>
                                <w:i/>
                                <w:iCs/>
                                <w:noProof/>
                                <w:color w:val="4D4121"/>
                                <w:sz w:val="40"/>
                                <w:szCs w:val="40"/>
                              </w:rPr>
                              <w:t>Pass without 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2FA90" id="Textfeld 544" o:spid="_x0000_s1361" type="#_x0000_t202" style="position:absolute;margin-left:22.05pt;margin-top:-57.45pt;width:3in;height:37.9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WSP4ZJAgAAhgQAAA4AAAAAAAAAAAAAAAAALgIAAGRycy9lMm9Eb2MueG1sUEsBAi0AFAAG&#13;&#10;AAgAAAAhABp3zSzmAAAAEAEAAA8AAAAAAAAAAAAAAAAAowQAAGRycy9kb3ducmV2LnhtbFBLBQYA&#13;&#10;AAAABAAEAPMAAAC2BQAAAAA=&#13;&#10;" fillcolor="white [3201]" stroked="f" strokeweight=".5pt">
                <v:textbox>
                  <w:txbxContent>
                    <w:p w14:paraId="204A9FE2" w14:textId="77777777" w:rsidR="00640ED9" w:rsidRPr="00B76D9D" w:rsidRDefault="00640ED9" w:rsidP="00AB562C">
                      <w:pPr>
                        <w:jc w:val="center"/>
                        <w:rPr>
                          <w:rFonts w:ascii="BlackChancery" w:hAnsi="BlackChancery"/>
                          <w:b/>
                          <w:bCs/>
                          <w:i/>
                          <w:iCs/>
                          <w:color w:val="4D4121"/>
                          <w:sz w:val="40"/>
                          <w:szCs w:val="40"/>
                        </w:rPr>
                      </w:pPr>
                      <w:r w:rsidRPr="00B76D9D">
                        <w:rPr>
                          <w:rFonts w:ascii="BlackChancery" w:hAnsi="BlackChancery"/>
                          <w:b/>
                          <w:bCs/>
                          <w:i/>
                          <w:iCs/>
                          <w:noProof/>
                          <w:color w:val="4D4121"/>
                          <w:sz w:val="40"/>
                          <w:szCs w:val="40"/>
                        </w:rPr>
                        <w:t>Pass without Trace</w:t>
                      </w:r>
                    </w:p>
                  </w:txbxContent>
                </v:textbox>
              </v:shape>
            </w:pict>
          </mc:Fallback>
        </mc:AlternateContent>
      </w:r>
    </w:p>
    <w:p w14:paraId="6AE9D4A5" w14:textId="6D3412D1" w:rsidR="00365D5C" w:rsidRDefault="00347CE9" w:rsidP="007717E6">
      <w:pPr>
        <w:sectPr w:rsidR="00365D5C" w:rsidSect="00365D5C">
          <w:headerReference w:type="even" r:id="rId260"/>
          <w:headerReference w:type="default" r:id="rId261"/>
          <w:footerReference w:type="even" r:id="rId262"/>
          <w:footerReference w:type="default" r:id="rId263"/>
          <w:headerReference w:type="first" r:id="rId264"/>
          <w:footerReference w:type="first" r:id="rId26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41568" behindDoc="0" locked="0" layoutInCell="1" allowOverlap="1" wp14:anchorId="715A88FC" wp14:editId="7BEDF233">
                <wp:simplePos x="0" y="0"/>
                <wp:positionH relativeFrom="column">
                  <wp:posOffset>-371060</wp:posOffset>
                </wp:positionH>
                <wp:positionV relativeFrom="paragraph">
                  <wp:posOffset>3242997</wp:posOffset>
                </wp:positionV>
                <wp:extent cx="4366312" cy="3221990"/>
                <wp:effectExtent l="0" t="0" r="0" b="0"/>
                <wp:wrapNone/>
                <wp:docPr id="553" name="Textfeld 553"/>
                <wp:cNvGraphicFramePr/>
                <a:graphic xmlns:a="http://schemas.openxmlformats.org/drawingml/2006/main">
                  <a:graphicData uri="http://schemas.microsoft.com/office/word/2010/wordprocessingShape">
                    <wps:wsp>
                      <wps:cNvSpPr txBox="1"/>
                      <wps:spPr>
                        <a:xfrm>
                          <a:off x="0" y="0"/>
                          <a:ext cx="4366312" cy="3221990"/>
                        </a:xfrm>
                        <a:prstGeom prst="rect">
                          <a:avLst/>
                        </a:prstGeom>
                        <a:noFill/>
                        <a:ln w="6350">
                          <a:noFill/>
                        </a:ln>
                      </wps:spPr>
                      <wps:txbx>
                        <w:txbxContent>
                          <w:p w14:paraId="7E07C5D6" w14:textId="74D58730" w:rsidR="00640ED9" w:rsidRPr="00B76D9D" w:rsidRDefault="00640ED9" w:rsidP="00A37863">
                            <w:pPr>
                              <w:rPr>
                                <w:rFonts w:ascii="BlackChancery" w:hAnsi="BlackChancery"/>
                                <w:color w:val="4D4121"/>
                                <w:sz w:val="20"/>
                                <w:szCs w:val="20"/>
                                <w:lang w:val="en-US"/>
                              </w:rPr>
                            </w:pPr>
                            <w:r w:rsidRPr="00B76D9D">
                              <w:rPr>
                                <w:rFonts w:ascii="BlackChancery" w:hAnsi="BlackChancery"/>
                                <w:noProof/>
                                <w:color w:val="4D4121"/>
                                <w:sz w:val="20"/>
                                <w:szCs w:val="20"/>
                                <w:lang w:val="en-US"/>
                              </w:rPr>
                              <w:t>With this spell, you attempt to bind a celestial, an elemental, a fey, or a fiend to your service. The creature must be within range for the entire casting of the spell. (Typically. the creature is first summoned into the center of an inverted magic circle in order to keep it trapped while this spell is cast.) At the completion of the casting, the target must make a Charisma saving throw. On a failed save, it is bound to serve you for the duration. If the creature was summoned or created by another spell, that spell’s duration is extended to match the duration of this spell.</w:t>
                            </w:r>
                            <w:r w:rsidR="00347CE9">
                              <w:rPr>
                                <w:rFonts w:ascii="BlackChancery" w:hAnsi="BlackChancery"/>
                                <w:noProof/>
                                <w:color w:val="4D4121"/>
                                <w:sz w:val="20"/>
                                <w:szCs w:val="20"/>
                                <w:lang w:val="en-US"/>
                              </w:rPr>
                              <w:br/>
                            </w:r>
                            <w:r w:rsidRPr="00B76D9D">
                              <w:rPr>
                                <w:rFonts w:ascii="BlackChancery" w:hAnsi="BlackChancery"/>
                                <w:noProof/>
                                <w:color w:val="4D4121"/>
                                <w:sz w:val="20"/>
                                <w:szCs w:val="20"/>
                                <w:lang w:val="en-US"/>
                              </w:rPr>
                              <w:t>A bound creature must follow your instructions to the best of its ability. You might command the creature to accompany you on an adventure. to guard a location. or to deliver a message. The creature obeys the letter of your instructions. but if the creature is hostile to you. it strives to twist your words to achieve its own objectives. If the creature carries out your instructions completely before the spell ends, it travels to you to report this fact if you are on the same plane of existence. If you are on a different plane of existence. it returns to the place where you bound it and remains there until the spell ends.</w:t>
                            </w:r>
                            <w:r w:rsidR="00347CE9">
                              <w:rPr>
                                <w:rFonts w:ascii="BlackChancery" w:hAnsi="BlackChancery"/>
                                <w:noProof/>
                                <w:color w:val="4D4121"/>
                                <w:sz w:val="20"/>
                                <w:szCs w:val="20"/>
                                <w:lang w:val="en-US"/>
                              </w:rPr>
                              <w:br/>
                            </w:r>
                            <w:r w:rsidRPr="00B76D9D">
                              <w:rPr>
                                <w:rFonts w:ascii="BlackChancery" w:hAnsi="BlackChancery"/>
                                <w:noProof/>
                                <w:color w:val="4D4121"/>
                                <w:sz w:val="20"/>
                                <w:szCs w:val="20"/>
                                <w:lang w:val="en-US"/>
                              </w:rPr>
                              <w:t>At Higher Levels. When you cast this spell using a spell slot of a higher level, the duration increases to 10 days with a 6th-level slot, to 30 days with a 7th-level slot. to 180 days with an 8th-level slot. and to a year and a day with a 9th-level spell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A88FC" id="Textfeld 553" o:spid="_x0000_s1362" type="#_x0000_t202" style="position:absolute;margin-left:-29.2pt;margin-top:255.35pt;width:343.8pt;height:253.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" filled="f" stroked="f" strokeweight=".5pt">
                <v:textbox>
                  <w:txbxContent>
                    <w:p w14:paraId="7E07C5D6" w14:textId="74D58730" w:rsidR="00640ED9" w:rsidRPr="00B76D9D" w:rsidRDefault="00640ED9" w:rsidP="00A37863">
                      <w:pPr>
                        <w:rPr>
                          <w:rFonts w:ascii="BlackChancery" w:hAnsi="BlackChancery"/>
                          <w:color w:val="4D4121"/>
                          <w:sz w:val="20"/>
                          <w:szCs w:val="20"/>
                          <w:lang w:val="en-US"/>
                        </w:rPr>
                      </w:pPr>
                      <w:r w:rsidRPr="00B76D9D">
                        <w:rPr>
                          <w:rFonts w:ascii="BlackChancery" w:hAnsi="BlackChancery"/>
                          <w:noProof/>
                          <w:color w:val="4D4121"/>
                          <w:sz w:val="20"/>
                          <w:szCs w:val="20"/>
                          <w:lang w:val="en-US"/>
                        </w:rPr>
                        <w:t>With this spell, you attempt to bind a celestial, an elemental, a fey, or a fiend to your service. The creature must be within range for the entire casting of the spell. (Typically. the creature is first summoned into the center of an inverted magic circle in order to keep it trapped while this spell is cast.) At the completion of the casting, the target must make a Charisma saving throw. On a failed save, it is bound to serve you for the duration. If the creature was summoned or created by another spell, that spell’s duration is extended to match the duration of this spell.</w:t>
                      </w:r>
                      <w:r w:rsidR="00347CE9">
                        <w:rPr>
                          <w:rFonts w:ascii="BlackChancery" w:hAnsi="BlackChancery"/>
                          <w:noProof/>
                          <w:color w:val="4D4121"/>
                          <w:sz w:val="20"/>
                          <w:szCs w:val="20"/>
                          <w:lang w:val="en-US"/>
                        </w:rPr>
                        <w:br/>
                      </w:r>
                      <w:r w:rsidRPr="00B76D9D">
                        <w:rPr>
                          <w:rFonts w:ascii="BlackChancery" w:hAnsi="BlackChancery"/>
                          <w:noProof/>
                          <w:color w:val="4D4121"/>
                          <w:sz w:val="20"/>
                          <w:szCs w:val="20"/>
                          <w:lang w:val="en-US"/>
                        </w:rPr>
                        <w:t>A bound creature must follow your instructions to the best of its ability. You might command the creature to accompany you on an adventure. to guard a location. or to deliver a message. The creature obeys the letter of your instructions. but if the creature is hostile to you. it strives to twist your words to achieve its own objectives. If the creature carries out your instructions completely before the spell ends, it travels to you to report this fact if you are on the same plane of existence. If you are on a different plane of existence. it returns to the place where you bound it and remains there until the spell ends.</w:t>
                      </w:r>
                      <w:r w:rsidR="00347CE9">
                        <w:rPr>
                          <w:rFonts w:ascii="BlackChancery" w:hAnsi="BlackChancery"/>
                          <w:noProof/>
                          <w:color w:val="4D4121"/>
                          <w:sz w:val="20"/>
                          <w:szCs w:val="20"/>
                          <w:lang w:val="en-US"/>
                        </w:rPr>
                        <w:br/>
                      </w:r>
                      <w:r w:rsidRPr="00B76D9D">
                        <w:rPr>
                          <w:rFonts w:ascii="BlackChancery" w:hAnsi="BlackChancery"/>
                          <w:noProof/>
                          <w:color w:val="4D4121"/>
                          <w:sz w:val="20"/>
                          <w:szCs w:val="20"/>
                          <w:lang w:val="en-US"/>
                        </w:rPr>
                        <w:t>At Higher Levels. When you cast this spell using a spell slot of a higher level, the duration increases to 10 days with a 6th-level slot, to 30 days with a 7th-level slot. to 180 days with an 8th-level slot. and to a year and a day with a 9th-level spell slot.</w:t>
                      </w:r>
                    </w:p>
                  </w:txbxContent>
                </v:textbox>
              </v:shape>
            </w:pict>
          </mc:Fallback>
        </mc:AlternateContent>
      </w:r>
      <w:r w:rsidR="00365D5C">
        <w:rPr>
          <w:noProof/>
        </w:rPr>
        <mc:AlternateContent>
          <mc:Choice Requires="wps">
            <w:drawing>
              <wp:anchor distT="0" distB="0" distL="114300" distR="114300" simplePos="0" relativeHeight="252133376" behindDoc="0" locked="0" layoutInCell="1" allowOverlap="1" wp14:anchorId="2027CDDA" wp14:editId="1155D335">
                <wp:simplePos x="0" y="0"/>
                <wp:positionH relativeFrom="column">
                  <wp:posOffset>3348743</wp:posOffset>
                </wp:positionH>
                <wp:positionV relativeFrom="paragraph">
                  <wp:posOffset>-731844</wp:posOffset>
                </wp:positionV>
                <wp:extent cx="426357" cy="908180"/>
                <wp:effectExtent l="0" t="0" r="0" b="0"/>
                <wp:wrapNone/>
                <wp:docPr id="550" name="Textfeld 550"/>
                <wp:cNvGraphicFramePr/>
                <a:graphic xmlns:a="http://schemas.openxmlformats.org/drawingml/2006/main">
                  <a:graphicData uri="http://schemas.microsoft.com/office/word/2010/wordprocessingShape">
                    <wps:wsp>
                      <wps:cNvSpPr txBox="1"/>
                      <wps:spPr>
                        <a:xfrm>
                          <a:off x="0" y="0"/>
                          <a:ext cx="426357" cy="908180"/>
                        </a:xfrm>
                        <a:prstGeom prst="rect">
                          <a:avLst/>
                        </a:prstGeom>
                        <a:noFill/>
                        <a:ln w="6350">
                          <a:noFill/>
                        </a:ln>
                      </wps:spPr>
                      <wps:txbx>
                        <w:txbxContent>
                          <w:p w14:paraId="7895F78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CDDA" id="Textfeld 550" o:spid="_x0000_s1363" type="#_x0000_t202" style="position:absolute;margin-left:263.7pt;margin-top:-57.65pt;width:33.55pt;height:7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" filled="f" stroked="f" strokeweight=".5pt">
                <v:textbox>
                  <w:txbxContent>
                    <w:p w14:paraId="7895F789"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365D5C">
        <w:rPr>
          <w:noProof/>
        </w:rPr>
        <mc:AlternateContent>
          <mc:Choice Requires="wps">
            <w:drawing>
              <wp:anchor distT="0" distB="0" distL="114300" distR="114300" simplePos="0" relativeHeight="252139520" behindDoc="0" locked="0" layoutInCell="1" allowOverlap="1" wp14:anchorId="4D033E13" wp14:editId="10714B1A">
                <wp:simplePos x="0" y="0"/>
                <wp:positionH relativeFrom="column">
                  <wp:posOffset>-265313</wp:posOffset>
                </wp:positionH>
                <wp:positionV relativeFrom="paragraph">
                  <wp:posOffset>2353478</wp:posOffset>
                </wp:positionV>
                <wp:extent cx="1079500" cy="255037"/>
                <wp:effectExtent l="0" t="0" r="0" b="0"/>
                <wp:wrapNone/>
                <wp:docPr id="551" name="Textfeld 551"/>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1F1F553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33E13" id="Textfeld 551" o:spid="_x0000_s1364" type="#_x0000_t202" style="position:absolute;margin-left:-20.9pt;margin-top:185.3pt;width:85pt;height:20.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ktGwtjQCAABeBAAADgAA&#13;&#10;AAAAAAAAAAAAAAAuAgAAZHJzL2Uyb0RvYy54bWxQSwECLQAUAAYACAAAACEAYi2zx+gAAAAQAQAA&#13;&#10;DwAAAAAAAAAAAAAAAACOBAAAZHJzL2Rvd25yZXYueG1sUEsFBgAAAAAEAAQA8wAAAKMFAAAAAA==&#13;&#10;" filled="f" stroked="f" strokeweight=".5pt">
                <v:textbox>
                  <w:txbxContent>
                    <w:p w14:paraId="1F1F5539"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hour</w:t>
                      </w:r>
                    </w:p>
                  </w:txbxContent>
                </v:textbox>
              </v:shape>
            </w:pict>
          </mc:Fallback>
        </mc:AlternateContent>
      </w:r>
      <w:r w:rsidR="00365D5C">
        <w:rPr>
          <w:noProof/>
        </w:rPr>
        <mc:AlternateContent>
          <mc:Choice Requires="wps">
            <w:drawing>
              <wp:anchor distT="0" distB="0" distL="114300" distR="114300" simplePos="0" relativeHeight="252138496" behindDoc="0" locked="0" layoutInCell="1" allowOverlap="1" wp14:anchorId="655AE302" wp14:editId="645F505C">
                <wp:simplePos x="0" y="0"/>
                <wp:positionH relativeFrom="column">
                  <wp:posOffset>636647</wp:posOffset>
                </wp:positionH>
                <wp:positionV relativeFrom="paragraph">
                  <wp:posOffset>2608515</wp:posOffset>
                </wp:positionV>
                <wp:extent cx="2207636" cy="584719"/>
                <wp:effectExtent l="0" t="0" r="0" b="0"/>
                <wp:wrapNone/>
                <wp:docPr id="552" name="Textfeld 552"/>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1779674E" w14:textId="249440F1"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jewel worth at least 1,000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E302" id="Textfeld 552" o:spid="_x0000_s1365" type="#_x0000_t202" style="position:absolute;margin-left:50.15pt;margin-top:205.4pt;width:173.85pt;height:46.0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C3s+r+NQIAAF4EAAAOAAAA&#13;&#10;AAAAAAAAAAAAAC4CAABkcnMvZTJvRG9jLnhtbFBLAQItABQABgAIAAAAIQB/G8M95gAAABABAAAP&#13;&#10;AAAAAAAAAAAAAAAAAI8EAABkcnMvZG93bnJldi54bWxQSwUGAAAAAAQABADzAAAAogUAAAAA&#13;&#10;" filled="f" stroked="f" strokeweight=".5pt">
                <v:textbox>
                  <w:txbxContent>
                    <w:p w14:paraId="1779674E" w14:textId="249440F1"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 xml:space="preserve">V, S, M </w:t>
                      </w:r>
                      <w:r w:rsidR="00B76D9D">
                        <w:rPr>
                          <w:rFonts w:ascii="BlackChancery" w:hAnsi="BlackChancery"/>
                          <w:noProof/>
                          <w:color w:val="4D4121"/>
                          <w:sz w:val="20"/>
                          <w:szCs w:val="20"/>
                          <w:lang w:val="en-US"/>
                        </w:rPr>
                        <w:br/>
                      </w:r>
                      <w:r w:rsidRPr="00BB50D2">
                        <w:rPr>
                          <w:rFonts w:ascii="BlackChancery" w:hAnsi="BlackChancery"/>
                          <w:noProof/>
                          <w:color w:val="4D4121"/>
                          <w:sz w:val="20"/>
                          <w:szCs w:val="20"/>
                          <w:lang w:val="en-US"/>
                        </w:rPr>
                        <w:t>(a jewel worth at least 1,000 GP, which the spell consumes)</w:t>
                      </w:r>
                    </w:p>
                  </w:txbxContent>
                </v:textbox>
              </v:shape>
            </w:pict>
          </mc:Fallback>
        </mc:AlternateContent>
      </w:r>
      <w:r w:rsidR="00365D5C">
        <w:rPr>
          <w:noProof/>
        </w:rPr>
        <mc:AlternateContent>
          <mc:Choice Requires="wps">
            <w:drawing>
              <wp:anchor distT="0" distB="0" distL="114300" distR="114300" simplePos="0" relativeHeight="252140544" behindDoc="0" locked="0" layoutInCell="1" allowOverlap="1" wp14:anchorId="54DB0CFB" wp14:editId="728DD8A4">
                <wp:simplePos x="0" y="0"/>
                <wp:positionH relativeFrom="column">
                  <wp:posOffset>-533400</wp:posOffset>
                </wp:positionH>
                <wp:positionV relativeFrom="paragraph">
                  <wp:posOffset>2108200</wp:posOffset>
                </wp:positionV>
                <wp:extent cx="1079500" cy="279400"/>
                <wp:effectExtent l="0" t="0" r="0" b="0"/>
                <wp:wrapNone/>
                <wp:docPr id="554" name="Textfeld 55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841BCD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0CFB" id="Textfeld 554" o:spid="_x0000_s1366" type="#_x0000_t202" style="position:absolute;margin-left:-42pt;margin-top:166pt;width:85pt;height:2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yqLbVMgIAAF4EAAAOAAAAAAAAAAAA&#13;&#10;AAAAAC4CAABkcnMvZTJvRG9jLnhtbFBLAQItABQABgAIAAAAIQD0grDA4wAAAA8BAAAPAAAAAAAA&#13;&#10;AAAAAAAAAIwEAABkcnMvZG93bnJldi54bWxQSwUGAAAAAAQABADzAAAAnAUAAAAA&#13;&#10;" filled="f" stroked="f" strokeweight=".5pt">
                <v:textbox>
                  <w:txbxContent>
                    <w:p w14:paraId="5841BCD5"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v:textbox>
              </v:shape>
            </w:pict>
          </mc:Fallback>
        </mc:AlternateContent>
      </w:r>
      <w:r w:rsidR="00365D5C">
        <w:rPr>
          <w:noProof/>
        </w:rPr>
        <mc:AlternateContent>
          <mc:Choice Requires="wps">
            <w:drawing>
              <wp:anchor distT="0" distB="0" distL="114300" distR="114300" simplePos="0" relativeHeight="252137472" behindDoc="0" locked="0" layoutInCell="1" allowOverlap="1" wp14:anchorId="46BCF527" wp14:editId="5A15B075">
                <wp:simplePos x="0" y="0"/>
                <wp:positionH relativeFrom="column">
                  <wp:posOffset>2694305</wp:posOffset>
                </wp:positionH>
                <wp:positionV relativeFrom="paragraph">
                  <wp:posOffset>2389505</wp:posOffset>
                </wp:positionV>
                <wp:extent cx="1079500" cy="279400"/>
                <wp:effectExtent l="0" t="0" r="0" b="0"/>
                <wp:wrapNone/>
                <wp:docPr id="555" name="Textfeld 55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95DE7BB"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F527" id="Textfeld 555" o:spid="_x0000_s1367" type="#_x0000_t202" style="position:absolute;margin-left:212.15pt;margin-top:188.15pt;width:85pt;height:2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B9wQ4cMwIAAF4EAAAOAAAAAAAA&#13;&#10;AAAAAAAAAC4CAABkcnMvZTJvRG9jLnhtbFBLAQItABQABgAIAAAAIQBXH9o45QAAABABAAAPAAAA&#13;&#10;AAAAAAAAAAAAAI0EAABkcnMvZG93bnJldi54bWxQSwUGAAAAAAQABADzAAAAnwUAAAAA&#13;&#10;" filled="f" stroked="f" strokeweight=".5pt">
                <v:textbox>
                  <w:txbxContent>
                    <w:p w14:paraId="395DE7BB"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24 hours</w:t>
                      </w:r>
                    </w:p>
                  </w:txbxContent>
                </v:textbox>
              </v:shape>
            </w:pict>
          </mc:Fallback>
        </mc:AlternateContent>
      </w:r>
      <w:r w:rsidR="00365D5C">
        <w:rPr>
          <w:noProof/>
        </w:rPr>
        <mc:AlternateContent>
          <mc:Choice Requires="wps">
            <w:drawing>
              <wp:anchor distT="0" distB="0" distL="114300" distR="114300" simplePos="0" relativeHeight="252136448" behindDoc="0" locked="0" layoutInCell="1" allowOverlap="1" wp14:anchorId="0D1F69CD" wp14:editId="092A832A">
                <wp:simplePos x="0" y="0"/>
                <wp:positionH relativeFrom="column">
                  <wp:posOffset>3024505</wp:posOffset>
                </wp:positionH>
                <wp:positionV relativeFrom="paragraph">
                  <wp:posOffset>2110105</wp:posOffset>
                </wp:positionV>
                <wp:extent cx="1079500" cy="279400"/>
                <wp:effectExtent l="0" t="0" r="0" b="0"/>
                <wp:wrapNone/>
                <wp:docPr id="556" name="Textfeld 55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D804C59"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69CD" id="Textfeld 556" o:spid="_x0000_s1368" type="#_x0000_t202" style="position:absolute;margin-left:238.15pt;margin-top:166.15pt;width:85pt;height:2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Led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tfLedNAIAAF4EAAAOAAAAAAAA&#13;&#10;AAAAAAAAAC4CAABkcnMvZTJvRG9jLnhtbFBLAQItABQABgAIAAAAIQA9XdDX5AAAABABAAAPAAAA&#13;&#10;AAAAAAAAAAAAAI4EAABkcnMvZG93bnJldi54bWxQSwUGAAAAAAQABADzAAAAnwUAAAAA&#13;&#10;" filled="f" stroked="f" strokeweight=".5pt">
                <v:textbox>
                  <w:txbxContent>
                    <w:p w14:paraId="3D804C59"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creatures</w:t>
                      </w:r>
                    </w:p>
                  </w:txbxContent>
                </v:textbox>
              </v:shape>
            </w:pict>
          </mc:Fallback>
        </mc:AlternateContent>
      </w:r>
      <w:r w:rsidR="00365D5C">
        <w:rPr>
          <w:noProof/>
        </w:rPr>
        <w:drawing>
          <wp:anchor distT="0" distB="0" distL="114300" distR="114300" simplePos="0" relativeHeight="252135424" behindDoc="0" locked="0" layoutInCell="1" allowOverlap="1" wp14:anchorId="3EF6A3BF" wp14:editId="16F4A6CA">
            <wp:simplePos x="0" y="0"/>
            <wp:positionH relativeFrom="margin">
              <wp:posOffset>3699510</wp:posOffset>
            </wp:positionH>
            <wp:positionV relativeFrom="margin">
              <wp:posOffset>433814</wp:posOffset>
            </wp:positionV>
            <wp:extent cx="582338" cy="1473200"/>
            <wp:effectExtent l="0" t="0" r="0" b="0"/>
            <wp:wrapSquare wrapText="bothSides"/>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134400" behindDoc="0" locked="0" layoutInCell="1" allowOverlap="1" wp14:anchorId="42AF430A" wp14:editId="58AB9E30">
            <wp:simplePos x="0" y="0"/>
            <wp:positionH relativeFrom="margin">
              <wp:posOffset>-772795</wp:posOffset>
            </wp:positionH>
            <wp:positionV relativeFrom="margin">
              <wp:posOffset>430530</wp:posOffset>
            </wp:positionV>
            <wp:extent cx="582338" cy="1473200"/>
            <wp:effectExtent l="0" t="0" r="0" b="0"/>
            <wp:wrapSquare wrapText="bothSides"/>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2132352" behindDoc="0" locked="0" layoutInCell="1" allowOverlap="1" wp14:anchorId="4AE0832F" wp14:editId="2215838F">
                <wp:simplePos x="0" y="0"/>
                <wp:positionH relativeFrom="column">
                  <wp:posOffset>280035</wp:posOffset>
                </wp:positionH>
                <wp:positionV relativeFrom="paragraph">
                  <wp:posOffset>-729615</wp:posOffset>
                </wp:positionV>
                <wp:extent cx="2743200" cy="482138"/>
                <wp:effectExtent l="0" t="0" r="0" b="635"/>
                <wp:wrapNone/>
                <wp:docPr id="557" name="Textfeld 55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D747B50"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Planar Binding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0832F" id="Textfeld 557" o:spid="_x0000_s1369" type="#_x0000_t202" style="position:absolute;margin-left:22.05pt;margin-top:-57.45pt;width:3in;height:37.9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AePWPNSgIAAIYEAAAOAAAAAAAAAAAAAAAAAC4CAABkcnMvZTJvRG9jLnhtbFBLAQItABQA&#13;&#10;BgAIAAAAIQAad80s5gAAABABAAAPAAAAAAAAAAAAAAAAAKQEAABkcnMvZG93bnJldi54bWxQSwUG&#13;&#10;AAAAAAQABADzAAAAtwUAAAAA&#13;&#10;" fillcolor="white [3201]" stroked="f" strokeweight=".5pt">
                <v:textbox>
                  <w:txbxContent>
                    <w:p w14:paraId="0D747B50"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Planar Binding</w:t>
                      </w:r>
                    </w:p>
                  </w:txbxContent>
                </v:textbox>
              </v:shape>
            </w:pict>
          </mc:Fallback>
        </mc:AlternateContent>
      </w:r>
    </w:p>
    <w:p w14:paraId="278FB78D" w14:textId="12385F0C" w:rsidR="00365D5C" w:rsidRDefault="00347CE9" w:rsidP="007717E6">
      <w:pPr>
        <w:sectPr w:rsidR="00365D5C" w:rsidSect="00365D5C">
          <w:headerReference w:type="even" r:id="rId266"/>
          <w:headerReference w:type="default" r:id="rId267"/>
          <w:footerReference w:type="even" r:id="rId268"/>
          <w:footerReference w:type="default" r:id="rId269"/>
          <w:headerReference w:type="first" r:id="rId270"/>
          <w:footerReference w:type="first" r:id="rId27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52832" behindDoc="0" locked="0" layoutInCell="1" allowOverlap="1" wp14:anchorId="24C8142A" wp14:editId="71B0C75A">
                <wp:simplePos x="0" y="0"/>
                <wp:positionH relativeFrom="column">
                  <wp:posOffset>-706962</wp:posOffset>
                </wp:positionH>
                <wp:positionV relativeFrom="paragraph">
                  <wp:posOffset>2801348</wp:posOffset>
                </wp:positionV>
                <wp:extent cx="4907902" cy="3663406"/>
                <wp:effectExtent l="0" t="0" r="0" b="0"/>
                <wp:wrapNone/>
                <wp:docPr id="566" name="Textfeld 566"/>
                <wp:cNvGraphicFramePr/>
                <a:graphic xmlns:a="http://schemas.openxmlformats.org/drawingml/2006/main">
                  <a:graphicData uri="http://schemas.microsoft.com/office/word/2010/wordprocessingShape">
                    <wps:wsp>
                      <wps:cNvSpPr txBox="1"/>
                      <wps:spPr>
                        <a:xfrm>
                          <a:off x="0" y="0"/>
                          <a:ext cx="4907902" cy="3663406"/>
                        </a:xfrm>
                        <a:prstGeom prst="rect">
                          <a:avLst/>
                        </a:prstGeom>
                        <a:noFill/>
                        <a:ln w="6350">
                          <a:noFill/>
                        </a:ln>
                      </wps:spPr>
                      <wps:txbx>
                        <w:txbxContent>
                          <w:p w14:paraId="6FAF45FD" w14:textId="77777777" w:rsidR="00347CE9" w:rsidRDefault="00640ED9" w:rsidP="00A37863">
                            <w:pPr>
                              <w:rPr>
                                <w:rFonts w:ascii="BlackChancery" w:hAnsi="BlackChancery"/>
                                <w:noProof/>
                                <w:color w:val="4D4121"/>
                                <w:sz w:val="14"/>
                                <w:szCs w:val="14"/>
                                <w:lang w:val="en-US"/>
                              </w:rPr>
                            </w:pPr>
                            <w:r w:rsidRPr="00347CE9">
                              <w:rPr>
                                <w:rFonts w:ascii="BlackChancery" w:hAnsi="BlackChancery"/>
                                <w:noProof/>
                                <w:color w:val="4D4121"/>
                                <w:sz w:val="14"/>
                                <w:szCs w:val="14"/>
                                <w:lang w:val="en-US"/>
                              </w:rPr>
                              <w:t>A shimmering, multicolored plane of light forms a vertical opaque wall-up to 90 feet long, 30 feet high, and 1 inch thick-centered on a point you can see within range. Alternatively, you can shape the wall into a sphere up to 30 feet  in diameter centered on a point you choose within range. The wall remains in place for the duration. If you position the wall so that it passes through a space occupied by a creature, the spell fails, and your action and the spell slot are wasted.</w:t>
                            </w:r>
                            <w:r w:rsidR="00347CE9" w:rsidRP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The wall sheds bright light out to a range of 100 feet and dim light for an additional 100 feet. You and creatures you designate at the time you cast the spell can pass through and remain near the wall without harm. If another creature that can see the wall moves to within 20 feet of it or starts its turn there. the creature must succeed on a Constitution saving throw or become blinded for 1 minute.</w:t>
                            </w:r>
                            <w:r w:rsidR="00347CE9" w:rsidRP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The wall consists of seven layers, each with a different color. When a creature attempts to reach into or pass through the wall, it does so one layer at a time through all the wall’s layers. As it passes or reaches through each layer, the creature must make a Dexterity saving throw or be affected by that layer’s properties as described below.</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 xml:space="preserve">The wall can be destroyed, also one layer at a time, in order from red to violet, by means specific to each layer. Once a layer is destroyed, it remains so for the duration of the spell. A rod of cancellation destroys a prismatic wall, but an antimagic field has no effect on it. </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1. Red. The creatures takes 10d6 fire damage on a failed save, or half as much damage on a successful one. While this layer is in place, nonmagical ranged attacks can’t pass through the wall. The layer can be destroyed by dealing at least 25 cold damage to it.</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2. Orange. The creatures takes 10d6 acid damage on a failed save, or half as much damage on a successful one. While this layer is in place, magical ranged attacks can’t pass through the wall. The layer is destroyed by a strong wind.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3. Yellow. The creature takes 10d6 lightning damage on a failed save, or half as much damage on a successful one. This layer can be destroyed by dealing at least 60 force damage to it.</w:t>
                            </w:r>
                          </w:p>
                          <w:p w14:paraId="68993D68" w14:textId="305FCB6A" w:rsidR="00640ED9" w:rsidRPr="00347CE9" w:rsidRDefault="00640ED9" w:rsidP="00A37863">
                            <w:pPr>
                              <w:rPr>
                                <w:rFonts w:ascii="BlackChancery" w:hAnsi="BlackChancery"/>
                                <w:color w:val="4D4121"/>
                                <w:sz w:val="14"/>
                                <w:szCs w:val="14"/>
                                <w:lang w:val="en-US"/>
                              </w:rPr>
                            </w:pPr>
                            <w:r w:rsidRPr="00347CE9">
                              <w:rPr>
                                <w:rFonts w:ascii="BlackChancery" w:hAnsi="BlackChancery"/>
                                <w:noProof/>
                                <w:color w:val="4D4121"/>
                                <w:sz w:val="14"/>
                                <w:szCs w:val="14"/>
                                <w:lang w:val="en-US"/>
                              </w:rPr>
                              <w:t>4. Green. The creature takes 10d6 poison damage on a failed save, or half as much damage on a successful one. A passwall spell, or another spell of equal or greater level that can open a portal on a solid surface, destroys this layer.</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5. Blue. The creatures takes 10d6 cold damage on a failed save, or half as much damage on a successful one. This layer can be destroyed by dealing at least 25 fire damage to it.</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6. Indigo. On a failed save, the creature is restrained. It must then make a Constitution saving throw at the end of each of its turns. If it successfully saves three times, the spell ends. If it fails its save three times, it permanently turns to stone and is subjected to the petrified condition. The successes and failures don’t need to be consecutive; keep track of both until the creature collects three of a kind.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While this layer is in place, spells can’t be cast through the wall. The layer is destroyed by bright light shed by a daylight spell or a similar spell of equal or higher level.</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7. Violet. On a failed save, the creature is blinded. It must then make a Wisdom saving throw at the start of your next turn. A successful save ends the blindness. If it fails that save, the creature is transported to another plane of the DM’s choosing and is no longer blinded. (Typically, a creature that is on a plane that isn’t its home plane is banished home, while other creatures are usually cast into the Astral or Ethereal planes.) This layer is destroyed by a dispel magic spell or a similar spell of equal or higher level that can end spells and magical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142A" id="Textfeld 566" o:spid="_x0000_s1370" type="#_x0000_t202" style="position:absolute;margin-left:-55.65pt;margin-top:220.6pt;width:386.45pt;height:288.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" filled="f" stroked="f" strokeweight=".5pt">
                <v:textbox>
                  <w:txbxContent>
                    <w:p w14:paraId="6FAF45FD" w14:textId="77777777" w:rsidR="00347CE9" w:rsidRDefault="00640ED9" w:rsidP="00A37863">
                      <w:pPr>
                        <w:rPr>
                          <w:rFonts w:ascii="BlackChancery" w:hAnsi="BlackChancery"/>
                          <w:noProof/>
                          <w:color w:val="4D4121"/>
                          <w:sz w:val="14"/>
                          <w:szCs w:val="14"/>
                          <w:lang w:val="en-US"/>
                        </w:rPr>
                      </w:pPr>
                      <w:r w:rsidRPr="00347CE9">
                        <w:rPr>
                          <w:rFonts w:ascii="BlackChancery" w:hAnsi="BlackChancery"/>
                          <w:noProof/>
                          <w:color w:val="4D4121"/>
                          <w:sz w:val="14"/>
                          <w:szCs w:val="14"/>
                          <w:lang w:val="en-US"/>
                        </w:rPr>
                        <w:t>A shimmering, multicolored plane of light forms a vertical opaque wall-up to 90 feet long, 30 feet high, and 1 inch thick-centered on a point you can see within range. Alternatively, you can shape the wall into a sphere up to 30 feet  in diameter centered on a point you choose within range. The wall remains in place for the duration. If you position the wall so that it passes through a space occupied by a creature, the spell fails, and your action and the spell slot are wasted.</w:t>
                      </w:r>
                      <w:r w:rsidR="00347CE9" w:rsidRP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The wall sheds bright light out to a range of 100 feet and dim light for an additional 100 feet. You and creatures you designate at the time you cast the spell can pass through and remain near the wall without harm. If another creature that can see the wall moves to within 20 feet of it or starts its turn there. the creature must succeed on a Constitution saving throw or become blinded for 1 minute.</w:t>
                      </w:r>
                      <w:r w:rsidR="00347CE9" w:rsidRP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The wall consists of seven layers, each with a different color. When a creature attempts to reach into or pass through the wall, it does so one layer at a time through all the wall’s layers. As it passes or reaches through each layer, the creature must make a Dexterity saving throw or be affected by that layer’s properties as described below.</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 xml:space="preserve">The wall can be destroyed, also one layer at a time, in order from red to violet, by means specific to each layer. Once a layer is destroyed, it remains so for the duration of the spell. A rod of cancellation destroys a prismatic wall, but an antimagic field has no effect on it. </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1. Red. The creatures takes 10d6 fire damage on a failed save, or half as much damage on a successful one. While this layer is in place, nonmagical ranged attacks can’t pass through the wall. The layer can be destroyed by dealing at least 25 cold damage to it.</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2. Orange. The creatures takes 10d6 acid damage on a failed save, or half as much damage on a successful one. While this layer is in place, magical ranged attacks can’t pass through the wall. The layer is destroyed by a strong wind.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3. Yellow. The creature takes 10d6 lightning damage on a failed save, or half as much damage on a successful one. This layer can be destroyed by dealing at least 60 force damage to it.</w:t>
                      </w:r>
                    </w:p>
                    <w:p w14:paraId="68993D68" w14:textId="305FCB6A" w:rsidR="00640ED9" w:rsidRPr="00347CE9" w:rsidRDefault="00640ED9" w:rsidP="00A37863">
                      <w:pPr>
                        <w:rPr>
                          <w:rFonts w:ascii="BlackChancery" w:hAnsi="BlackChancery"/>
                          <w:color w:val="4D4121"/>
                          <w:sz w:val="14"/>
                          <w:szCs w:val="14"/>
                          <w:lang w:val="en-US"/>
                        </w:rPr>
                      </w:pPr>
                      <w:r w:rsidRPr="00347CE9">
                        <w:rPr>
                          <w:rFonts w:ascii="BlackChancery" w:hAnsi="BlackChancery"/>
                          <w:noProof/>
                          <w:color w:val="4D4121"/>
                          <w:sz w:val="14"/>
                          <w:szCs w:val="14"/>
                          <w:lang w:val="en-US"/>
                        </w:rPr>
                        <w:t>4. Green. The creature takes 10d6 poison damage on a failed save, or half as much damage on a successful one. A passwall spell, or another spell of equal or greater level that can open a portal on a solid surface, destroys this layer.</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5. Blue. The creatures takes 10d6 cold damage on a failed save, or half as much damage on a successful one. This layer can be destroyed by dealing at least 25 fire damage to it.</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6. Indigo. On a failed save, the creature is restrained. It must then make a Constitution saving throw at the end of each of its turns. If it successfully saves three times, the spell ends. If it fails its save three times, it permanently turns to stone and is subjected to the petrified condition. The successes and failures don’t need to be consecutive; keep track of both until the creature collects three of a kind.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While this layer is in place, spells can’t be cast through the wall. The layer is destroyed by bright light shed by a daylight spell or a similar spell of equal or higher level.</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7. Violet. On a failed save, the creature is blinded. It must then make a Wisdom saving throw at the start of your next turn. A successful save ends the blindness. If it fails that save, the creature is transported to another plane of the DM’s choosing and is no longer blinded. (Typically, a creature that is on a plane that isn’t its home plane is banished home, while other creatures are usually cast into the Astral or Ethereal planes.) This layer is destroyed by a dispel magic spell or a similar spell of equal or higher level that can end spells and magical effects.</w:t>
                      </w:r>
                    </w:p>
                  </w:txbxContent>
                </v:textbox>
              </v:shape>
            </w:pict>
          </mc:Fallback>
        </mc:AlternateContent>
      </w:r>
      <w:r w:rsidR="00365D5C">
        <w:rPr>
          <w:noProof/>
        </w:rPr>
        <mc:AlternateContent>
          <mc:Choice Requires="wps">
            <w:drawing>
              <wp:anchor distT="0" distB="0" distL="114300" distR="114300" simplePos="0" relativeHeight="252144640" behindDoc="0" locked="0" layoutInCell="1" allowOverlap="1" wp14:anchorId="2E64C47D" wp14:editId="02F9F4D1">
                <wp:simplePos x="0" y="0"/>
                <wp:positionH relativeFrom="column">
                  <wp:posOffset>3348743</wp:posOffset>
                </wp:positionH>
                <wp:positionV relativeFrom="paragraph">
                  <wp:posOffset>-731844</wp:posOffset>
                </wp:positionV>
                <wp:extent cx="541175" cy="908180"/>
                <wp:effectExtent l="0" t="0" r="0" b="0"/>
                <wp:wrapNone/>
                <wp:docPr id="563" name="Textfeld 563"/>
                <wp:cNvGraphicFramePr/>
                <a:graphic xmlns:a="http://schemas.openxmlformats.org/drawingml/2006/main">
                  <a:graphicData uri="http://schemas.microsoft.com/office/word/2010/wordprocessingShape">
                    <wps:wsp>
                      <wps:cNvSpPr txBox="1"/>
                      <wps:spPr>
                        <a:xfrm>
                          <a:off x="0" y="0"/>
                          <a:ext cx="541175" cy="908180"/>
                        </a:xfrm>
                        <a:prstGeom prst="rect">
                          <a:avLst/>
                        </a:prstGeom>
                        <a:noFill/>
                        <a:ln w="6350">
                          <a:noFill/>
                        </a:ln>
                      </wps:spPr>
                      <wps:txbx>
                        <w:txbxContent>
                          <w:p w14:paraId="73C7686B"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4C47D" id="Textfeld 563" o:spid="_x0000_s1371" type="#_x0000_t202" style="position:absolute;margin-left:263.7pt;margin-top:-57.65pt;width:42.6pt;height:7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" filled="f" stroked="f" strokeweight=".5pt">
                <v:textbox>
                  <w:txbxContent>
                    <w:p w14:paraId="73C7686B"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365D5C">
        <w:rPr>
          <w:noProof/>
        </w:rPr>
        <mc:AlternateContent>
          <mc:Choice Requires="wps">
            <w:drawing>
              <wp:anchor distT="0" distB="0" distL="114300" distR="114300" simplePos="0" relativeHeight="252150784" behindDoc="0" locked="0" layoutInCell="1" allowOverlap="1" wp14:anchorId="33AD6BDB" wp14:editId="1F0F6E87">
                <wp:simplePos x="0" y="0"/>
                <wp:positionH relativeFrom="column">
                  <wp:posOffset>-265313</wp:posOffset>
                </wp:positionH>
                <wp:positionV relativeFrom="paragraph">
                  <wp:posOffset>2353478</wp:posOffset>
                </wp:positionV>
                <wp:extent cx="1079500" cy="255037"/>
                <wp:effectExtent l="0" t="0" r="0" b="0"/>
                <wp:wrapNone/>
                <wp:docPr id="564" name="Textfeld 564"/>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BB7D2B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D6BDB" id="Textfeld 564" o:spid="_x0000_s1372" type="#_x0000_t202" style="position:absolute;margin-left:-20.9pt;margin-top:185.3pt;width:85pt;height:20.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" filled="f" stroked="f" strokeweight=".5pt">
                <v:textbox>
                  <w:txbxContent>
                    <w:p w14:paraId="7BB7D2BB"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2149760" behindDoc="0" locked="0" layoutInCell="1" allowOverlap="1" wp14:anchorId="2E0FECD6" wp14:editId="02D61691">
                <wp:simplePos x="0" y="0"/>
                <wp:positionH relativeFrom="column">
                  <wp:posOffset>636647</wp:posOffset>
                </wp:positionH>
                <wp:positionV relativeFrom="paragraph">
                  <wp:posOffset>2608515</wp:posOffset>
                </wp:positionV>
                <wp:extent cx="2207636" cy="584719"/>
                <wp:effectExtent l="0" t="0" r="0" b="0"/>
                <wp:wrapNone/>
                <wp:docPr id="565" name="Textfeld 565"/>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17BC7A92"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ECD6" id="Textfeld 565" o:spid="_x0000_s1373" type="#_x0000_t202" style="position:absolute;margin-left:50.15pt;margin-top:205.4pt;width:173.85pt;height:46.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XDMHYTYCAABeBAAADgAA&#13;&#10;AAAAAAAAAAAAAAAuAgAAZHJzL2Uyb0RvYy54bWxQSwECLQAUAAYACAAAACEAfxvDPeYAAAAQAQAA&#13;&#10;DwAAAAAAAAAAAAAAAACQBAAAZHJzL2Rvd25yZXYueG1sUEsFBgAAAAAEAAQA8wAAAKMFAAAAAA==&#13;&#10;" filled="f" stroked="f" strokeweight=".5pt">
                <v:textbox>
                  <w:txbxContent>
                    <w:p w14:paraId="17BC7A92"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sidR="00365D5C">
        <w:rPr>
          <w:noProof/>
        </w:rPr>
        <mc:AlternateContent>
          <mc:Choice Requires="wps">
            <w:drawing>
              <wp:anchor distT="0" distB="0" distL="114300" distR="114300" simplePos="0" relativeHeight="252151808" behindDoc="0" locked="0" layoutInCell="1" allowOverlap="1" wp14:anchorId="4B1CC43D" wp14:editId="29A132C0">
                <wp:simplePos x="0" y="0"/>
                <wp:positionH relativeFrom="column">
                  <wp:posOffset>-533400</wp:posOffset>
                </wp:positionH>
                <wp:positionV relativeFrom="paragraph">
                  <wp:posOffset>2108200</wp:posOffset>
                </wp:positionV>
                <wp:extent cx="1079500" cy="279400"/>
                <wp:effectExtent l="0" t="0" r="0" b="0"/>
                <wp:wrapNone/>
                <wp:docPr id="567" name="Textfeld 56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52F9C3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C43D" id="Textfeld 567" o:spid="_x0000_s1374" type="#_x0000_t202" style="position:absolute;margin-left:-42pt;margin-top:166pt;width:85pt;height: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CiHNQ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" filled="f" stroked="f" strokeweight=".5pt">
                <v:textbox>
                  <w:txbxContent>
                    <w:p w14:paraId="752F9C32"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60 feet</w:t>
                      </w:r>
                    </w:p>
                  </w:txbxContent>
                </v:textbox>
              </v:shape>
            </w:pict>
          </mc:Fallback>
        </mc:AlternateContent>
      </w:r>
      <w:r w:rsidR="00365D5C">
        <w:rPr>
          <w:noProof/>
        </w:rPr>
        <mc:AlternateContent>
          <mc:Choice Requires="wps">
            <w:drawing>
              <wp:anchor distT="0" distB="0" distL="114300" distR="114300" simplePos="0" relativeHeight="252148736" behindDoc="0" locked="0" layoutInCell="1" allowOverlap="1" wp14:anchorId="2824BA61" wp14:editId="240EF1C8">
                <wp:simplePos x="0" y="0"/>
                <wp:positionH relativeFrom="column">
                  <wp:posOffset>2694305</wp:posOffset>
                </wp:positionH>
                <wp:positionV relativeFrom="paragraph">
                  <wp:posOffset>2389505</wp:posOffset>
                </wp:positionV>
                <wp:extent cx="1079500" cy="279400"/>
                <wp:effectExtent l="0" t="0" r="0" b="0"/>
                <wp:wrapNone/>
                <wp:docPr id="568" name="Textfeld 56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3EF2F8"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BA61" id="Textfeld 568" o:spid="_x0000_s1375" type="#_x0000_t202" style="position:absolute;margin-left:212.15pt;margin-top:188.15pt;width:85pt;height:2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h7j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KWoe4zQCAABeBAAADgAAAAAA&#13;&#10;AAAAAAAAAAAuAgAAZHJzL2Uyb0RvYy54bWxQSwECLQAUAAYACAAAACEAVx/aOOUAAAAQAQAADwAA&#13;&#10;AAAAAAAAAAAAAACOBAAAZHJzL2Rvd25yZXYueG1sUEsFBgAAAAAEAAQA8wAAAKAFAAAAAA==&#13;&#10;" filled="f" stroked="f" strokeweight=".5pt">
                <v:textbox>
                  <w:txbxContent>
                    <w:p w14:paraId="053EF2F8"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10 minutes</w:t>
                      </w:r>
                    </w:p>
                  </w:txbxContent>
                </v:textbox>
              </v:shape>
            </w:pict>
          </mc:Fallback>
        </mc:AlternateContent>
      </w:r>
      <w:r w:rsidR="00365D5C">
        <w:rPr>
          <w:noProof/>
        </w:rPr>
        <mc:AlternateContent>
          <mc:Choice Requires="wps">
            <w:drawing>
              <wp:anchor distT="0" distB="0" distL="114300" distR="114300" simplePos="0" relativeHeight="252147712" behindDoc="0" locked="0" layoutInCell="1" allowOverlap="1" wp14:anchorId="6C5E57A0" wp14:editId="7A548A62">
                <wp:simplePos x="0" y="0"/>
                <wp:positionH relativeFrom="column">
                  <wp:posOffset>3024505</wp:posOffset>
                </wp:positionH>
                <wp:positionV relativeFrom="paragraph">
                  <wp:posOffset>2110105</wp:posOffset>
                </wp:positionV>
                <wp:extent cx="1079500" cy="279400"/>
                <wp:effectExtent l="0" t="0" r="0" b="0"/>
                <wp:wrapNone/>
                <wp:docPr id="569" name="Textfeld 56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A7702F2" w14:textId="77777777" w:rsidR="00640ED9" w:rsidRPr="00347CE9" w:rsidRDefault="00640ED9">
                            <w:pPr>
                              <w:rPr>
                                <w:rFonts w:ascii="BlackChancery" w:hAnsi="BlackChancery"/>
                                <w:color w:val="4D4121"/>
                                <w:sz w:val="20"/>
                                <w:szCs w:val="20"/>
                              </w:rPr>
                            </w:pPr>
                            <w:r w:rsidRPr="00347CE9">
                              <w:rPr>
                                <w:rFonts w:ascii="BlackChancery" w:hAnsi="BlackChancery"/>
                                <w:noProof/>
                                <w:color w:val="4D4121"/>
                                <w:sz w:val="20"/>
                                <w:szCs w:val="20"/>
                              </w:rPr>
                              <w:t>90x30-foot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E57A0" id="Textfeld 569" o:spid="_x0000_s1376" type="#_x0000_t202" style="position:absolute;margin-left:238.15pt;margin-top:166.15pt;width:85pt;height:2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MSsAfYzAgAAXgQAAA4AAAAAAAAA&#13;&#10;AAAAAAAALgIAAGRycy9lMm9Eb2MueG1sUEsBAi0AFAAGAAgAAAAhAD1d0NfkAAAAEAEAAA8AAAAA&#13;&#10;AAAAAAAAAAAAjQQAAGRycy9kb3ducmV2LnhtbFBLBQYAAAAABAAEAPMAAACeBQAAAAA=&#13;&#10;" filled="f" stroked="f" strokeweight=".5pt">
                <v:textbox>
                  <w:txbxContent>
                    <w:p w14:paraId="0A7702F2" w14:textId="77777777" w:rsidR="00640ED9" w:rsidRPr="00347CE9" w:rsidRDefault="00640ED9">
                      <w:pPr>
                        <w:rPr>
                          <w:rFonts w:ascii="BlackChancery" w:hAnsi="BlackChancery"/>
                          <w:color w:val="4D4121"/>
                          <w:sz w:val="20"/>
                          <w:szCs w:val="20"/>
                        </w:rPr>
                      </w:pPr>
                      <w:r w:rsidRPr="00347CE9">
                        <w:rPr>
                          <w:rFonts w:ascii="BlackChancery" w:hAnsi="BlackChancery"/>
                          <w:noProof/>
                          <w:color w:val="4D4121"/>
                          <w:sz w:val="20"/>
                          <w:szCs w:val="20"/>
                        </w:rPr>
                        <w:t>90x30-foot wall</w:t>
                      </w:r>
                    </w:p>
                  </w:txbxContent>
                </v:textbox>
              </v:shape>
            </w:pict>
          </mc:Fallback>
        </mc:AlternateContent>
      </w:r>
      <w:r w:rsidR="00365D5C">
        <w:rPr>
          <w:noProof/>
        </w:rPr>
        <w:drawing>
          <wp:anchor distT="0" distB="0" distL="114300" distR="114300" simplePos="0" relativeHeight="252146688" behindDoc="0" locked="0" layoutInCell="1" allowOverlap="1" wp14:anchorId="184DDC26" wp14:editId="7E034BBB">
            <wp:simplePos x="0" y="0"/>
            <wp:positionH relativeFrom="margin">
              <wp:posOffset>3699510</wp:posOffset>
            </wp:positionH>
            <wp:positionV relativeFrom="margin">
              <wp:posOffset>433814</wp:posOffset>
            </wp:positionV>
            <wp:extent cx="582338" cy="1473200"/>
            <wp:effectExtent l="0" t="0" r="0" b="0"/>
            <wp:wrapSquare wrapText="bothSides"/>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145664" behindDoc="0" locked="0" layoutInCell="1" allowOverlap="1" wp14:anchorId="5F7D5266" wp14:editId="65CEEA7E">
            <wp:simplePos x="0" y="0"/>
            <wp:positionH relativeFrom="margin">
              <wp:posOffset>-772795</wp:posOffset>
            </wp:positionH>
            <wp:positionV relativeFrom="margin">
              <wp:posOffset>430530</wp:posOffset>
            </wp:positionV>
            <wp:extent cx="582338" cy="1473200"/>
            <wp:effectExtent l="0" t="0" r="0" b="0"/>
            <wp:wrapSquare wrapText="bothSides"/>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Pr>
          <w:noProof/>
        </w:rPr>
        <mc:AlternateContent>
          <mc:Choice Requires="wps">
            <w:drawing>
              <wp:anchor distT="0" distB="0" distL="114300" distR="114300" simplePos="0" relativeHeight="252143616" behindDoc="0" locked="0" layoutInCell="1" allowOverlap="1" wp14:anchorId="4E06E300" wp14:editId="793F612C">
                <wp:simplePos x="0" y="0"/>
                <wp:positionH relativeFrom="column">
                  <wp:posOffset>280035</wp:posOffset>
                </wp:positionH>
                <wp:positionV relativeFrom="paragraph">
                  <wp:posOffset>-729615</wp:posOffset>
                </wp:positionV>
                <wp:extent cx="2743200" cy="482138"/>
                <wp:effectExtent l="0" t="0" r="0" b="635"/>
                <wp:wrapNone/>
                <wp:docPr id="570" name="Textfeld 57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10D0B6C"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Prismatic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6E300" id="Textfeld 570" o:spid="_x0000_s1377" type="#_x0000_t202" style="position:absolute;margin-left:22.05pt;margin-top:-57.45pt;width:3in;height:37.95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BY5tLkgCAACGBAAADgAAAAAAAAAAAAAAAAAuAgAAZHJzL2Uyb0RvYy54bWxQSwECLQAUAAYA&#13;&#10;CAAAACEAGnfNLOYAAAAQAQAADwAAAAAAAAAAAAAAAACiBAAAZHJzL2Rvd25yZXYueG1sUEsFBgAA&#13;&#10;AAAEAAQA8wAAALUFAAAAAA==&#13;&#10;" fillcolor="white [3201]" stroked="f" strokeweight=".5pt">
                <v:textbox>
                  <w:txbxContent>
                    <w:p w14:paraId="510D0B6C"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Prismatic Wall</w:t>
                      </w:r>
                    </w:p>
                  </w:txbxContent>
                </v:textbox>
              </v:shape>
            </w:pict>
          </mc:Fallback>
        </mc:AlternateContent>
      </w:r>
    </w:p>
    <w:p w14:paraId="4F816E91" w14:textId="1D711083" w:rsidR="00365D5C" w:rsidRDefault="00347CE9" w:rsidP="007717E6">
      <w:pPr>
        <w:sectPr w:rsidR="00365D5C" w:rsidSect="00365D5C">
          <w:headerReference w:type="even" r:id="rId272"/>
          <w:headerReference w:type="default" r:id="rId273"/>
          <w:footerReference w:type="even" r:id="rId274"/>
          <w:footerReference w:type="default" r:id="rId275"/>
          <w:headerReference w:type="first" r:id="rId276"/>
          <w:footerReference w:type="first" r:id="rId27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60000" behindDoc="0" locked="0" layoutInCell="1" allowOverlap="1" wp14:anchorId="37BFC6AA" wp14:editId="0B9398D5">
                <wp:simplePos x="0" y="0"/>
                <wp:positionH relativeFrom="column">
                  <wp:posOffset>2695601</wp:posOffset>
                </wp:positionH>
                <wp:positionV relativeFrom="paragraph">
                  <wp:posOffset>2390801</wp:posOffset>
                </wp:positionV>
                <wp:extent cx="1268963" cy="404326"/>
                <wp:effectExtent l="0" t="0" r="0" b="0"/>
                <wp:wrapNone/>
                <wp:docPr id="581" name="Textfeld 581"/>
                <wp:cNvGraphicFramePr/>
                <a:graphic xmlns:a="http://schemas.openxmlformats.org/drawingml/2006/main">
                  <a:graphicData uri="http://schemas.microsoft.com/office/word/2010/wordprocessingShape">
                    <wps:wsp>
                      <wps:cNvSpPr txBox="1"/>
                      <wps:spPr>
                        <a:xfrm>
                          <a:off x="0" y="0"/>
                          <a:ext cx="1268963" cy="404326"/>
                        </a:xfrm>
                        <a:prstGeom prst="rect">
                          <a:avLst/>
                        </a:prstGeom>
                        <a:noFill/>
                        <a:ln w="6350">
                          <a:noFill/>
                        </a:ln>
                      </wps:spPr>
                      <wps:txbx>
                        <w:txbxContent>
                          <w:p w14:paraId="70205D0C" w14:textId="77777777" w:rsidR="00640ED9" w:rsidRPr="00347CE9" w:rsidRDefault="00640ED9" w:rsidP="00A37863">
                            <w:pPr>
                              <w:rPr>
                                <w:rFonts w:ascii="BlackChancery" w:hAnsi="BlackChancery"/>
                                <w:color w:val="4D4121"/>
                                <w:sz w:val="20"/>
                                <w:szCs w:val="20"/>
                              </w:rPr>
                            </w:pPr>
                            <w:r w:rsidRPr="00347CE9">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C6AA" id="Textfeld 581" o:spid="_x0000_s1378" type="#_x0000_t202" style="position:absolute;margin-left:212.25pt;margin-top:188.25pt;width:99.9pt;height:31.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" filled="f" stroked="f" strokeweight=".5pt">
                <v:textbox>
                  <w:txbxContent>
                    <w:p w14:paraId="70205D0C" w14:textId="77777777" w:rsidR="00640ED9" w:rsidRPr="00347CE9" w:rsidRDefault="00640ED9" w:rsidP="00A37863">
                      <w:pPr>
                        <w:rPr>
                          <w:rFonts w:ascii="BlackChancery" w:hAnsi="BlackChancery"/>
                          <w:color w:val="4D4121"/>
                          <w:sz w:val="20"/>
                          <w:szCs w:val="20"/>
                        </w:rPr>
                      </w:pPr>
                      <w:r w:rsidRPr="00347CE9">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2155904" behindDoc="0" locked="0" layoutInCell="1" allowOverlap="1" wp14:anchorId="0F7FBD96" wp14:editId="14E07F0B">
                <wp:simplePos x="0" y="0"/>
                <wp:positionH relativeFrom="column">
                  <wp:posOffset>3406412</wp:posOffset>
                </wp:positionH>
                <wp:positionV relativeFrom="paragraph">
                  <wp:posOffset>-688612</wp:posOffset>
                </wp:positionV>
                <wp:extent cx="368300" cy="908180"/>
                <wp:effectExtent l="0" t="0" r="0" b="0"/>
                <wp:wrapNone/>
                <wp:docPr id="576" name="Textfeld 576"/>
                <wp:cNvGraphicFramePr/>
                <a:graphic xmlns:a="http://schemas.openxmlformats.org/drawingml/2006/main">
                  <a:graphicData uri="http://schemas.microsoft.com/office/word/2010/wordprocessingShape">
                    <wps:wsp>
                      <wps:cNvSpPr txBox="1"/>
                      <wps:spPr>
                        <a:xfrm>
                          <a:off x="0" y="0"/>
                          <a:ext cx="368300" cy="908180"/>
                        </a:xfrm>
                        <a:prstGeom prst="rect">
                          <a:avLst/>
                        </a:prstGeom>
                        <a:noFill/>
                        <a:ln w="6350">
                          <a:noFill/>
                        </a:ln>
                      </wps:spPr>
                      <wps:txbx>
                        <w:txbxContent>
                          <w:p w14:paraId="40EF08C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FBD96" id="Textfeld 576" o:spid="_x0000_s1379" type="#_x0000_t202" style="position:absolute;margin-left:268.2pt;margin-top:-54.2pt;width:29pt;height:71.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" filled="f" stroked="f" strokeweight=".5pt">
                <v:textbox>
                  <w:txbxContent>
                    <w:p w14:paraId="40EF08CD"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154880" behindDoc="0" locked="0" layoutInCell="1" allowOverlap="1" wp14:anchorId="307DBA78" wp14:editId="7AC7BBB4">
                <wp:simplePos x="0" y="0"/>
                <wp:positionH relativeFrom="column">
                  <wp:posOffset>-265313</wp:posOffset>
                </wp:positionH>
                <wp:positionV relativeFrom="paragraph">
                  <wp:posOffset>-731844</wp:posOffset>
                </wp:positionV>
                <wp:extent cx="3396031" cy="481965"/>
                <wp:effectExtent l="0" t="0" r="0" b="635"/>
                <wp:wrapNone/>
                <wp:docPr id="583" name="Textfeld 583"/>
                <wp:cNvGraphicFramePr/>
                <a:graphic xmlns:a="http://schemas.openxmlformats.org/drawingml/2006/main">
                  <a:graphicData uri="http://schemas.microsoft.com/office/word/2010/wordprocessingShape">
                    <wps:wsp>
                      <wps:cNvSpPr txBox="1"/>
                      <wps:spPr>
                        <a:xfrm>
                          <a:off x="0" y="0"/>
                          <a:ext cx="3396031" cy="481965"/>
                        </a:xfrm>
                        <a:prstGeom prst="rect">
                          <a:avLst/>
                        </a:prstGeom>
                        <a:solidFill>
                          <a:schemeClr val="lt1"/>
                        </a:solidFill>
                        <a:ln w="6350">
                          <a:noFill/>
                        </a:ln>
                      </wps:spPr>
                      <wps:txbx>
                        <w:txbxContent>
                          <w:p w14:paraId="5A4F791F" w14:textId="77777777" w:rsidR="00640ED9" w:rsidRPr="00347CE9" w:rsidRDefault="00640ED9" w:rsidP="00AB562C">
                            <w:pPr>
                              <w:jc w:val="center"/>
                              <w:rPr>
                                <w:rFonts w:ascii="BlackChancery" w:hAnsi="BlackChancery"/>
                                <w:b/>
                                <w:bCs/>
                                <w:i/>
                                <w:iCs/>
                                <w:color w:val="4D4121"/>
                                <w:sz w:val="40"/>
                                <w:szCs w:val="40"/>
                              </w:rPr>
                            </w:pPr>
                            <w:r w:rsidRPr="00347CE9">
                              <w:rPr>
                                <w:rFonts w:ascii="BlackChancery" w:hAnsi="BlackChancery"/>
                                <w:b/>
                                <w:bCs/>
                                <w:i/>
                                <w:iCs/>
                                <w:noProof/>
                                <w:color w:val="4D4121"/>
                                <w:sz w:val="40"/>
                                <w:szCs w:val="40"/>
                              </w:rPr>
                              <w:t>Protection from Evil and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DBA78" id="Textfeld 583" o:spid="_x0000_s1380" type="#_x0000_t202" style="position:absolute;margin-left:-20.9pt;margin-top:-57.65pt;width:267.4pt;height:37.95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" fillcolor="white [3201]" stroked="f" strokeweight=".5pt">
                <v:textbox>
                  <w:txbxContent>
                    <w:p w14:paraId="5A4F791F" w14:textId="77777777" w:rsidR="00640ED9" w:rsidRPr="00347CE9" w:rsidRDefault="00640ED9" w:rsidP="00AB562C">
                      <w:pPr>
                        <w:jc w:val="center"/>
                        <w:rPr>
                          <w:rFonts w:ascii="BlackChancery" w:hAnsi="BlackChancery"/>
                          <w:b/>
                          <w:bCs/>
                          <w:i/>
                          <w:iCs/>
                          <w:color w:val="4D4121"/>
                          <w:sz w:val="40"/>
                          <w:szCs w:val="40"/>
                        </w:rPr>
                      </w:pPr>
                      <w:r w:rsidRPr="00347CE9">
                        <w:rPr>
                          <w:rFonts w:ascii="BlackChancery" w:hAnsi="BlackChancery"/>
                          <w:b/>
                          <w:bCs/>
                          <w:i/>
                          <w:iCs/>
                          <w:noProof/>
                          <w:color w:val="4D4121"/>
                          <w:sz w:val="40"/>
                          <w:szCs w:val="40"/>
                        </w:rPr>
                        <w:t>Protection from Evil and Good</w:t>
                      </w:r>
                    </w:p>
                  </w:txbxContent>
                </v:textbox>
              </v:shape>
            </w:pict>
          </mc:Fallback>
        </mc:AlternateContent>
      </w:r>
      <w:r w:rsidR="00365D5C">
        <w:rPr>
          <w:noProof/>
        </w:rPr>
        <mc:AlternateContent>
          <mc:Choice Requires="wps">
            <w:drawing>
              <wp:anchor distT="0" distB="0" distL="114300" distR="114300" simplePos="0" relativeHeight="252162048" behindDoc="0" locked="0" layoutInCell="1" allowOverlap="1" wp14:anchorId="2FC31401" wp14:editId="69E335AA">
                <wp:simplePos x="0" y="0"/>
                <wp:positionH relativeFrom="column">
                  <wp:posOffset>-265313</wp:posOffset>
                </wp:positionH>
                <wp:positionV relativeFrom="paragraph">
                  <wp:posOffset>2353478</wp:posOffset>
                </wp:positionV>
                <wp:extent cx="1079500" cy="255037"/>
                <wp:effectExtent l="0" t="0" r="0" b="0"/>
                <wp:wrapNone/>
                <wp:docPr id="577" name="Textfeld 577"/>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5FDD4D55"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1401" id="Textfeld 577" o:spid="_x0000_s1381" type="#_x0000_t202" style="position:absolute;margin-left:-20.9pt;margin-top:185.3pt;width:85pt;height:20.1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4b6hdzQCAABeBAAADgAA&#13;&#10;AAAAAAAAAAAAAAAuAgAAZHJzL2Uyb0RvYy54bWxQSwECLQAUAAYACAAAACEAYi2zx+gAAAAQAQAA&#13;&#10;DwAAAAAAAAAAAAAAAACOBAAAZHJzL2Rvd25yZXYueG1sUEsFBgAAAAAEAAQA8wAAAKMFAAAAAA==&#13;&#10;" filled="f" stroked="f" strokeweight=".5pt">
                <v:textbox>
                  <w:txbxContent>
                    <w:p w14:paraId="5FDD4D55"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2161024" behindDoc="0" locked="0" layoutInCell="1" allowOverlap="1" wp14:anchorId="4C8EA9A7" wp14:editId="180F3EEB">
                <wp:simplePos x="0" y="0"/>
                <wp:positionH relativeFrom="column">
                  <wp:posOffset>636647</wp:posOffset>
                </wp:positionH>
                <wp:positionV relativeFrom="paragraph">
                  <wp:posOffset>2608515</wp:posOffset>
                </wp:positionV>
                <wp:extent cx="2207636" cy="584719"/>
                <wp:effectExtent l="0" t="0" r="0" b="0"/>
                <wp:wrapNone/>
                <wp:docPr id="578" name="Textfeld 578"/>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5E5A1D93" w14:textId="388EB89E"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347CE9">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(holy water or powdered silver and iron,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A9A7" id="Textfeld 578" o:spid="_x0000_s1382" type="#_x0000_t202" style="position:absolute;margin-left:50.15pt;margin-top:205.4pt;width:173.85pt;height:46.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" filled="f" stroked="f" strokeweight=".5pt">
                <v:textbox>
                  <w:txbxContent>
                    <w:p w14:paraId="5E5A1D93" w14:textId="388EB89E"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 M</w:t>
                      </w:r>
                      <w:r w:rsidR="00347CE9">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(holy water or powdered silver and iron, which the spell consumes)</w:t>
                      </w:r>
                    </w:p>
                  </w:txbxContent>
                </v:textbox>
              </v:shape>
            </w:pict>
          </mc:Fallback>
        </mc:AlternateContent>
      </w:r>
      <w:r w:rsidR="00365D5C">
        <w:rPr>
          <w:noProof/>
        </w:rPr>
        <mc:AlternateContent>
          <mc:Choice Requires="wps">
            <w:drawing>
              <wp:anchor distT="0" distB="0" distL="114300" distR="114300" simplePos="0" relativeHeight="252164096" behindDoc="0" locked="0" layoutInCell="1" allowOverlap="1" wp14:anchorId="1BED6948" wp14:editId="7DECB390">
                <wp:simplePos x="0" y="0"/>
                <wp:positionH relativeFrom="column">
                  <wp:posOffset>-190668</wp:posOffset>
                </wp:positionH>
                <wp:positionV relativeFrom="paragraph">
                  <wp:posOffset>3242996</wp:posOffset>
                </wp:positionV>
                <wp:extent cx="3886200" cy="3222171"/>
                <wp:effectExtent l="0" t="0" r="0" b="0"/>
                <wp:wrapNone/>
                <wp:docPr id="579" name="Textfeld 579"/>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68482508"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one willing creature you touch is protected against certain types of creatures: aberrations, celestiais, elementals, fey, fiends, and undead.\n   The protection grants several benefits. Creatures of those types have disadvantage on attack rolls against the target. The target also can’t be charmed, frightened, or possessed by them. If the target is already charmed, frightened, or possessed by such a creature, the target has advantage on any new saving throw against the relevant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6948" id="Textfeld 579" o:spid="_x0000_s1383" type="#_x0000_t202" style="position:absolute;margin-left:-15pt;margin-top:255.35pt;width:306pt;height:253.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B33zStNwIAAF8EAAAO&#13;&#10;AAAAAAAAAAAAAAAAAC4CAABkcnMvZTJvRG9jLnhtbFBLAQItABQABgAIAAAAIQC5BTv95wAAABEB&#13;&#10;AAAPAAAAAAAAAAAAAAAAAJEEAABkcnMvZG93bnJldi54bWxQSwUGAAAAAAQABADzAAAApQUAAAAA&#13;&#10;" filled="f" stroked="f" strokeweight=".5pt">
                <v:textbox>
                  <w:txbxContent>
                    <w:p w14:paraId="68482508" w14:textId="77777777"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one willing creature you touch is protected against certain types of creatures: aberrations, celestiais, elementals, fey, fiends, and undead.\n   The protection grants several benefits. Creatures of those types have disadvantage on attack rolls against the target. The target also can’t be charmed, frightened, or possessed by them. If the target is already charmed, frightened, or possessed by such a creature, the target has advantage on any new saving throw against the relevant effect.</w:t>
                      </w:r>
                    </w:p>
                  </w:txbxContent>
                </v:textbox>
              </v:shape>
            </w:pict>
          </mc:Fallback>
        </mc:AlternateContent>
      </w:r>
      <w:r w:rsidR="00365D5C">
        <w:rPr>
          <w:noProof/>
        </w:rPr>
        <mc:AlternateContent>
          <mc:Choice Requires="wps">
            <w:drawing>
              <wp:anchor distT="0" distB="0" distL="114300" distR="114300" simplePos="0" relativeHeight="252163072" behindDoc="0" locked="0" layoutInCell="1" allowOverlap="1" wp14:anchorId="7CB1954B" wp14:editId="6635A8DA">
                <wp:simplePos x="0" y="0"/>
                <wp:positionH relativeFrom="column">
                  <wp:posOffset>-533400</wp:posOffset>
                </wp:positionH>
                <wp:positionV relativeFrom="paragraph">
                  <wp:posOffset>2108200</wp:posOffset>
                </wp:positionV>
                <wp:extent cx="1079500" cy="279400"/>
                <wp:effectExtent l="0" t="0" r="0" b="0"/>
                <wp:wrapNone/>
                <wp:docPr id="580" name="Textfeld 58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ED386F"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1954B" id="Textfeld 580" o:spid="_x0000_s1384" type="#_x0000_t202" style="position:absolute;margin-left:-42pt;margin-top:166pt;width:85pt;height: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KMQyo0AgAAXgQAAA4AAAAAAAAA&#13;&#10;AAAAAAAALgIAAGRycy9lMm9Eb2MueG1sUEsBAi0AFAAGAAgAAAAhAPSCsMDjAAAADwEAAA8AAAAA&#13;&#10;AAAAAAAAAAAAjgQAAGRycy9kb3ducmV2LnhtbFBLBQYAAAAABAAEAPMAAACeBQAAAAA=&#13;&#10;" filled="f" stroked="f" strokeweight=".5pt">
                <v:textbox>
                  <w:txbxContent>
                    <w:p w14:paraId="46ED386F"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sidR="00365D5C">
        <w:rPr>
          <w:noProof/>
        </w:rPr>
        <mc:AlternateContent>
          <mc:Choice Requires="wps">
            <w:drawing>
              <wp:anchor distT="0" distB="0" distL="114300" distR="114300" simplePos="0" relativeHeight="252158976" behindDoc="0" locked="0" layoutInCell="1" allowOverlap="1" wp14:anchorId="3D86F7BA" wp14:editId="7DDA7D2C">
                <wp:simplePos x="0" y="0"/>
                <wp:positionH relativeFrom="column">
                  <wp:posOffset>3024505</wp:posOffset>
                </wp:positionH>
                <wp:positionV relativeFrom="paragraph">
                  <wp:posOffset>2110105</wp:posOffset>
                </wp:positionV>
                <wp:extent cx="1079500" cy="279400"/>
                <wp:effectExtent l="0" t="0" r="0" b="0"/>
                <wp:wrapNone/>
                <wp:docPr id="582" name="Textfeld 5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1839693" w14:textId="77777777" w:rsidR="00640ED9" w:rsidRPr="00347CE9" w:rsidRDefault="00640ED9">
                            <w:pPr>
                              <w:rPr>
                                <w:rFonts w:ascii="BlackChancery" w:hAnsi="BlackChancery"/>
                                <w:color w:val="4D4121"/>
                                <w:sz w:val="20"/>
                                <w:szCs w:val="20"/>
                              </w:rPr>
                            </w:pPr>
                            <w:r w:rsidRPr="00347CE9">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F7BA" id="Textfeld 582" o:spid="_x0000_s1385" type="#_x0000_t202" style="position:absolute;margin-left:238.15pt;margin-top:166.15pt;width:85pt;height:2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diOPGNAIAAF4EAAAOAAAAAAAA&#13;&#10;AAAAAAAAAC4CAABkcnMvZTJvRG9jLnhtbFBLAQItABQABgAIAAAAIQA9XdDX5AAAABABAAAPAAAA&#13;&#10;AAAAAAAAAAAAAI4EAABkcnMvZG93bnJldi54bWxQSwUGAAAAAAQABADzAAAAnwUAAAAA&#13;&#10;" filled="f" stroked="f" strokeweight=".5pt">
                <v:textbox>
                  <w:txbxContent>
                    <w:p w14:paraId="71839693" w14:textId="77777777" w:rsidR="00640ED9" w:rsidRPr="00347CE9" w:rsidRDefault="00640ED9">
                      <w:pPr>
                        <w:rPr>
                          <w:rFonts w:ascii="BlackChancery" w:hAnsi="BlackChancery"/>
                          <w:color w:val="4D4121"/>
                          <w:sz w:val="20"/>
                          <w:szCs w:val="20"/>
                        </w:rPr>
                      </w:pPr>
                      <w:r w:rsidRPr="00347CE9">
                        <w:rPr>
                          <w:rFonts w:ascii="BlackChancery" w:hAnsi="BlackChancery"/>
                          <w:noProof/>
                          <w:color w:val="4D4121"/>
                          <w:sz w:val="20"/>
                          <w:szCs w:val="20"/>
                        </w:rPr>
                        <w:t>willing creature</w:t>
                      </w:r>
                    </w:p>
                  </w:txbxContent>
                </v:textbox>
              </v:shape>
            </w:pict>
          </mc:Fallback>
        </mc:AlternateContent>
      </w:r>
      <w:r w:rsidR="00365D5C">
        <w:rPr>
          <w:noProof/>
        </w:rPr>
        <w:drawing>
          <wp:anchor distT="0" distB="0" distL="114300" distR="114300" simplePos="0" relativeHeight="252157952" behindDoc="0" locked="0" layoutInCell="1" allowOverlap="1" wp14:anchorId="420102AF" wp14:editId="3BD0DD99">
            <wp:simplePos x="0" y="0"/>
            <wp:positionH relativeFrom="margin">
              <wp:posOffset>3699510</wp:posOffset>
            </wp:positionH>
            <wp:positionV relativeFrom="margin">
              <wp:posOffset>433814</wp:posOffset>
            </wp:positionV>
            <wp:extent cx="582338" cy="1473200"/>
            <wp:effectExtent l="0" t="0" r="0" b="0"/>
            <wp:wrapSquare wrapText="bothSides"/>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156928" behindDoc="0" locked="0" layoutInCell="1" allowOverlap="1" wp14:anchorId="56D2113F" wp14:editId="21B2319E">
            <wp:simplePos x="0" y="0"/>
            <wp:positionH relativeFrom="margin">
              <wp:posOffset>-772795</wp:posOffset>
            </wp:positionH>
            <wp:positionV relativeFrom="margin">
              <wp:posOffset>430530</wp:posOffset>
            </wp:positionV>
            <wp:extent cx="582338" cy="1473200"/>
            <wp:effectExtent l="0" t="0" r="0" b="0"/>
            <wp:wrapSquare wrapText="bothSides"/>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37BA26B" w14:textId="77777777" w:rsidR="00365D5C" w:rsidRDefault="00365D5C" w:rsidP="007717E6">
      <w:pPr>
        <w:sectPr w:rsidR="00365D5C" w:rsidSect="00365D5C">
          <w:headerReference w:type="even" r:id="rId278"/>
          <w:headerReference w:type="default" r:id="rId279"/>
          <w:footerReference w:type="even" r:id="rId280"/>
          <w:footerReference w:type="default" r:id="rId281"/>
          <w:headerReference w:type="first" r:id="rId282"/>
          <w:footerReference w:type="first" r:id="rId28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67168" behindDoc="0" locked="0" layoutInCell="1" allowOverlap="1" wp14:anchorId="32D86BEE" wp14:editId="7BC9D748">
                <wp:simplePos x="0" y="0"/>
                <wp:positionH relativeFrom="column">
                  <wp:posOffset>3348743</wp:posOffset>
                </wp:positionH>
                <wp:positionV relativeFrom="paragraph">
                  <wp:posOffset>-638538</wp:posOffset>
                </wp:positionV>
                <wp:extent cx="426357" cy="908180"/>
                <wp:effectExtent l="0" t="0" r="0" b="0"/>
                <wp:wrapNone/>
                <wp:docPr id="589" name="Textfeld 589"/>
                <wp:cNvGraphicFramePr/>
                <a:graphic xmlns:a="http://schemas.openxmlformats.org/drawingml/2006/main">
                  <a:graphicData uri="http://schemas.microsoft.com/office/word/2010/wordprocessingShape">
                    <wps:wsp>
                      <wps:cNvSpPr txBox="1"/>
                      <wps:spPr>
                        <a:xfrm>
                          <a:off x="0" y="0"/>
                          <a:ext cx="426357" cy="908180"/>
                        </a:xfrm>
                        <a:prstGeom prst="rect">
                          <a:avLst/>
                        </a:prstGeom>
                        <a:noFill/>
                        <a:ln w="6350">
                          <a:noFill/>
                        </a:ln>
                      </wps:spPr>
                      <wps:txbx>
                        <w:txbxContent>
                          <w:p w14:paraId="652079B1"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6BEE" id="Textfeld 589" o:spid="_x0000_s1386" type="#_x0000_t202" style="position:absolute;margin-left:263.7pt;margin-top:-50.3pt;width:33.55pt;height:7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" filled="f" stroked="f" strokeweight=".5pt">
                <v:textbox>
                  <w:txbxContent>
                    <w:p w14:paraId="652079B1"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35AEA47E" wp14:editId="07E9486C">
                <wp:simplePos x="0" y="0"/>
                <wp:positionH relativeFrom="column">
                  <wp:posOffset>-265313</wp:posOffset>
                </wp:positionH>
                <wp:positionV relativeFrom="paragraph">
                  <wp:posOffset>2353478</wp:posOffset>
                </wp:positionV>
                <wp:extent cx="1079500" cy="255037"/>
                <wp:effectExtent l="0" t="0" r="0" b="0"/>
                <wp:wrapNone/>
                <wp:docPr id="590" name="Textfeld 590"/>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7C174256"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A47E" id="Textfeld 590" o:spid="_x0000_s1387" type="#_x0000_t202" style="position:absolute;margin-left:-20.9pt;margin-top:185.3pt;width:85pt;height:20.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" filled="f" stroked="f" strokeweight=".5pt">
                <v:textbox>
                  <w:txbxContent>
                    <w:p w14:paraId="7C174256"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1B8C1820" wp14:editId="688642A3">
                <wp:simplePos x="0" y="0"/>
                <wp:positionH relativeFrom="column">
                  <wp:posOffset>636647</wp:posOffset>
                </wp:positionH>
                <wp:positionV relativeFrom="paragraph">
                  <wp:posOffset>2608515</wp:posOffset>
                </wp:positionV>
                <wp:extent cx="2207636" cy="584719"/>
                <wp:effectExtent l="0" t="0" r="0" b="0"/>
                <wp:wrapNone/>
                <wp:docPr id="591" name="Textfeld 591"/>
                <wp:cNvGraphicFramePr/>
                <a:graphic xmlns:a="http://schemas.openxmlformats.org/drawingml/2006/main">
                  <a:graphicData uri="http://schemas.microsoft.com/office/word/2010/wordprocessingShape">
                    <wps:wsp>
                      <wps:cNvSpPr txBox="1"/>
                      <wps:spPr>
                        <a:xfrm>
                          <a:off x="0" y="0"/>
                          <a:ext cx="2207636" cy="584719"/>
                        </a:xfrm>
                        <a:prstGeom prst="rect">
                          <a:avLst/>
                        </a:prstGeom>
                        <a:noFill/>
                        <a:ln w="6350">
                          <a:noFill/>
                        </a:ln>
                      </wps:spPr>
                      <wps:txbx>
                        <w:txbxContent>
                          <w:p w14:paraId="21096933"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C1820" id="Textfeld 591" o:spid="_x0000_s1388" type="#_x0000_t202" style="position:absolute;margin-left:50.15pt;margin-top:205.4pt;width:173.85pt;height:46.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" filled="f" stroked="f" strokeweight=".5pt">
                <v:textbox>
                  <w:txbxContent>
                    <w:p w14:paraId="21096933" w14:textId="77777777" w:rsidR="00640ED9" w:rsidRPr="00414886" w:rsidRDefault="00640ED9" w:rsidP="00A37863">
                      <w:pPr>
                        <w:jc w:val="center"/>
                        <w:rPr>
                          <w:rFonts w:ascii="BlackChancery" w:hAnsi="BlackChancery"/>
                          <w:color w:val="4D4121"/>
                          <w:sz w:val="20"/>
                          <w:szCs w:val="20"/>
                          <w:lang w:val="en-US"/>
                        </w:rPr>
                      </w:pPr>
                      <w:r w:rsidRPr="00BB50D2">
                        <w:rPr>
                          <w:rFonts w:ascii="BlackChancery" w:hAnsi="BlackChancery"/>
                          <w:noProof/>
                          <w:color w:val="4D4121"/>
                          <w:sz w:val="20"/>
                          <w:szCs w:val="20"/>
                          <w:lang w:val="en-US"/>
                        </w:rPr>
                        <w:t>V, S</w:t>
                      </w:r>
                    </w:p>
                  </w:txbxContent>
                </v:textbox>
              </v:shape>
            </w:pict>
          </mc:Fallback>
        </mc:AlternateContent>
      </w:r>
      <w:r>
        <w:rPr>
          <w:noProof/>
        </w:rPr>
        <mc:AlternateContent>
          <mc:Choice Requires="wps">
            <w:drawing>
              <wp:anchor distT="0" distB="0" distL="114300" distR="114300" simplePos="0" relativeHeight="252175360" behindDoc="0" locked="0" layoutInCell="1" allowOverlap="1" wp14:anchorId="01B75E35" wp14:editId="72A5B572">
                <wp:simplePos x="0" y="0"/>
                <wp:positionH relativeFrom="column">
                  <wp:posOffset>-190668</wp:posOffset>
                </wp:positionH>
                <wp:positionV relativeFrom="paragraph">
                  <wp:posOffset>3242996</wp:posOffset>
                </wp:positionV>
                <wp:extent cx="3886200" cy="3222171"/>
                <wp:effectExtent l="0" t="0" r="0" b="0"/>
                <wp:wrapNone/>
                <wp:docPr id="592" name="Textfeld 592"/>
                <wp:cNvGraphicFramePr/>
                <a:graphic xmlns:a="http://schemas.openxmlformats.org/drawingml/2006/main">
                  <a:graphicData uri="http://schemas.microsoft.com/office/word/2010/wordprocessingShape">
                    <wps:wsp>
                      <wps:cNvSpPr txBox="1"/>
                      <wps:spPr>
                        <a:xfrm>
                          <a:off x="0" y="0"/>
                          <a:ext cx="3886200" cy="3222171"/>
                        </a:xfrm>
                        <a:prstGeom prst="rect">
                          <a:avLst/>
                        </a:prstGeom>
                        <a:noFill/>
                        <a:ln w="6350">
                          <a:noFill/>
                        </a:ln>
                      </wps:spPr>
                      <wps:txbx>
                        <w:txbxContent>
                          <w:p w14:paraId="30E4FB7A" w14:textId="009B4E19"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creature.If it is poisoned, you neutralize the poison. If more than one poison afflicts the target, you neutralize one poison that you know is present, or you neutralize one at random.</w:t>
                            </w:r>
                            <w:r w:rsidR="00347CE9">
                              <w:rPr>
                                <w:rFonts w:ascii="BlackChancery" w:hAnsi="BlackChancery"/>
                                <w:noProof/>
                                <w:color w:val="4D4121"/>
                                <w:lang w:val="en-US"/>
                              </w:rPr>
                              <w:br/>
                            </w:r>
                            <w:r w:rsidRPr="00BB50D2">
                              <w:rPr>
                                <w:rFonts w:ascii="BlackChancery" w:hAnsi="BlackChancery"/>
                                <w:noProof/>
                                <w:color w:val="4D4121"/>
                                <w:lang w:val="en-US"/>
                              </w:rPr>
                              <w:t>For the duration, the target has advantage on saving throws against being poisoned, and it has resistance to poison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5E35" id="Textfeld 592" o:spid="_x0000_s1389" type="#_x0000_t202" style="position:absolute;margin-left:-15pt;margin-top:255.35pt;width:306pt;height:253.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" filled="f" stroked="f" strokeweight=".5pt">
                <v:textbox>
                  <w:txbxContent>
                    <w:p w14:paraId="30E4FB7A" w14:textId="009B4E19" w:rsidR="00640ED9" w:rsidRPr="00414886" w:rsidRDefault="00640ED9"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creature.If it is poisoned, you neutralize the poison. If more than one poison afflicts the target, you neutralize one poison that you know is present, or you neutralize one at random.</w:t>
                      </w:r>
                      <w:r w:rsidR="00347CE9">
                        <w:rPr>
                          <w:rFonts w:ascii="BlackChancery" w:hAnsi="BlackChancery"/>
                          <w:noProof/>
                          <w:color w:val="4D4121"/>
                          <w:lang w:val="en-US"/>
                        </w:rPr>
                        <w:br/>
                      </w:r>
                      <w:r w:rsidRPr="00BB50D2">
                        <w:rPr>
                          <w:rFonts w:ascii="BlackChancery" w:hAnsi="BlackChancery"/>
                          <w:noProof/>
                          <w:color w:val="4D4121"/>
                          <w:lang w:val="en-US"/>
                        </w:rPr>
                        <w:t>For the duration, the target has advantage on saving throws against being poisoned, and it has resistance to poison damage.</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5A2EDE56" wp14:editId="531466D4">
                <wp:simplePos x="0" y="0"/>
                <wp:positionH relativeFrom="column">
                  <wp:posOffset>-533400</wp:posOffset>
                </wp:positionH>
                <wp:positionV relativeFrom="paragraph">
                  <wp:posOffset>2108200</wp:posOffset>
                </wp:positionV>
                <wp:extent cx="1079500" cy="279400"/>
                <wp:effectExtent l="0" t="0" r="0" b="0"/>
                <wp:wrapNone/>
                <wp:docPr id="593" name="Textfeld 59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E5F8D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DE56" id="Textfeld 593" o:spid="_x0000_s1390" type="#_x0000_t202" style="position:absolute;margin-left:-42pt;margin-top:166pt;width:85pt;height:2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EpN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YMSk00AgAAXgQAAA4AAAAAAAAA&#13;&#10;AAAAAAAALgIAAGRycy9lMm9Eb2MueG1sUEsBAi0AFAAGAAgAAAAhAPSCsMDjAAAADwEAAA8AAAAA&#13;&#10;AAAAAAAAAAAAjgQAAGRycy9kb3ducmV2LnhtbFBLBQYAAAAABAAEAPMAAACeBQAAAAA=&#13;&#10;" filled="f" stroked="f" strokeweight=".5pt">
                <v:textbox>
                  <w:txbxContent>
                    <w:p w14:paraId="46E5F8D7" w14:textId="77777777" w:rsidR="00640ED9" w:rsidRPr="00A37863" w:rsidRDefault="00640ED9" w:rsidP="00A37863">
                      <w:pPr>
                        <w:jc w:val="right"/>
                        <w:rPr>
                          <w:rFonts w:ascii="BlackChancery" w:hAnsi="BlackChancery"/>
                          <w:color w:val="4D4121"/>
                          <w:sz w:val="28"/>
                          <w:szCs w:val="28"/>
                        </w:rPr>
                      </w:pPr>
                      <w:r w:rsidRPr="00BB50D2">
                        <w:rPr>
                          <w:rFonts w:ascii="BlackChancery" w:hAnsi="BlackChancery"/>
                          <w:noProof/>
                          <w:color w:val="4D4121"/>
                        </w:rPr>
                        <w:t>Touch</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50B9A7D5" wp14:editId="7D6887E4">
                <wp:simplePos x="0" y="0"/>
                <wp:positionH relativeFrom="column">
                  <wp:posOffset>2694305</wp:posOffset>
                </wp:positionH>
                <wp:positionV relativeFrom="paragraph">
                  <wp:posOffset>2389505</wp:posOffset>
                </wp:positionV>
                <wp:extent cx="1079500" cy="279400"/>
                <wp:effectExtent l="0" t="0" r="0" b="0"/>
                <wp:wrapNone/>
                <wp:docPr id="594" name="Textfeld 59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6229610"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9A7D5" id="Textfeld 594" o:spid="_x0000_s1391" type="#_x0000_t202" style="position:absolute;margin-left:212.15pt;margin-top:188.15pt;width:85pt;height:2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8LO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ab/CzjQCAABeBAAADgAAAAAA&#13;&#10;AAAAAAAAAAAuAgAAZHJzL2Uyb0RvYy54bWxQSwECLQAUAAYACAAAACEAVx/aOOUAAAAQAQAADwAA&#13;&#10;AAAAAAAAAAAAAACOBAAAZHJzL2Rvd25yZXYueG1sUEsFBgAAAAAEAAQA8wAAAKAFAAAAAA==&#13;&#10;" filled="f" stroked="f" strokeweight=".5pt">
                <v:textbox>
                  <w:txbxContent>
                    <w:p w14:paraId="26229610"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1 hour</w:t>
                      </w:r>
                    </w:p>
                  </w:txbxContent>
                </v:textbox>
              </v:shape>
            </w:pict>
          </mc:Fallback>
        </mc:AlternateContent>
      </w:r>
      <w:r>
        <w:rPr>
          <w:noProof/>
        </w:rPr>
        <mc:AlternateContent>
          <mc:Choice Requires="wps">
            <w:drawing>
              <wp:anchor distT="0" distB="0" distL="114300" distR="114300" simplePos="0" relativeHeight="252170240" behindDoc="0" locked="0" layoutInCell="1" allowOverlap="1" wp14:anchorId="2E323D26" wp14:editId="5860B671">
                <wp:simplePos x="0" y="0"/>
                <wp:positionH relativeFrom="column">
                  <wp:posOffset>3024505</wp:posOffset>
                </wp:positionH>
                <wp:positionV relativeFrom="paragraph">
                  <wp:posOffset>2110105</wp:posOffset>
                </wp:positionV>
                <wp:extent cx="1079500" cy="279400"/>
                <wp:effectExtent l="0" t="0" r="0" b="0"/>
                <wp:wrapNone/>
                <wp:docPr id="595" name="Textfeld 5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282F44C"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23D26" id="Textfeld 595" o:spid="_x0000_s1392" type="#_x0000_t202" style="position:absolute;margin-left:238.15pt;margin-top:166.15pt;width:85pt;height: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JR2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CZtJR2NAIAAF4EAAAOAAAAAAAA&#13;&#10;AAAAAAAAAC4CAABkcnMvZTJvRG9jLnhtbFBLAQItABQABgAIAAAAIQA9XdDX5AAAABABAAAPAAAA&#13;&#10;AAAAAAAAAAAAAI4EAABkcnMvZG93bnJldi54bWxQSwUGAAAAAAQABADzAAAAnwUAAAAA&#13;&#10;" filled="f" stroked="f" strokeweight=".5pt">
                <v:textbox>
                  <w:txbxContent>
                    <w:p w14:paraId="1282F44C"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creature</w:t>
                      </w:r>
                    </w:p>
                  </w:txbxContent>
                </v:textbox>
              </v:shape>
            </w:pict>
          </mc:Fallback>
        </mc:AlternateContent>
      </w:r>
      <w:r>
        <w:rPr>
          <w:noProof/>
        </w:rPr>
        <w:drawing>
          <wp:anchor distT="0" distB="0" distL="114300" distR="114300" simplePos="0" relativeHeight="252169216" behindDoc="0" locked="0" layoutInCell="1" allowOverlap="1" wp14:anchorId="1143EC83" wp14:editId="75D520CC">
            <wp:simplePos x="0" y="0"/>
            <wp:positionH relativeFrom="margin">
              <wp:posOffset>3699510</wp:posOffset>
            </wp:positionH>
            <wp:positionV relativeFrom="margin">
              <wp:posOffset>433814</wp:posOffset>
            </wp:positionV>
            <wp:extent cx="582338" cy="1473200"/>
            <wp:effectExtent l="0" t="0" r="0" b="0"/>
            <wp:wrapSquare wrapText="bothSides"/>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68192" behindDoc="0" locked="0" layoutInCell="1" allowOverlap="1" wp14:anchorId="0C582FB1" wp14:editId="2E2A5D43">
            <wp:simplePos x="0" y="0"/>
            <wp:positionH relativeFrom="margin">
              <wp:posOffset>-772795</wp:posOffset>
            </wp:positionH>
            <wp:positionV relativeFrom="margin">
              <wp:posOffset>430530</wp:posOffset>
            </wp:positionV>
            <wp:extent cx="582338" cy="1473200"/>
            <wp:effectExtent l="0" t="0" r="0" b="0"/>
            <wp:wrapSquare wrapText="bothSides"/>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66144" behindDoc="0" locked="0" layoutInCell="1" allowOverlap="1" wp14:anchorId="2A48A384" wp14:editId="3FB5C011">
                <wp:simplePos x="0" y="0"/>
                <wp:positionH relativeFrom="column">
                  <wp:posOffset>280035</wp:posOffset>
                </wp:positionH>
                <wp:positionV relativeFrom="paragraph">
                  <wp:posOffset>-729615</wp:posOffset>
                </wp:positionV>
                <wp:extent cx="2743200" cy="482138"/>
                <wp:effectExtent l="0" t="0" r="0" b="635"/>
                <wp:wrapNone/>
                <wp:docPr id="596" name="Textfeld 59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AFBF7F9" w14:textId="77777777" w:rsidR="00640ED9" w:rsidRPr="00347CE9" w:rsidRDefault="00640ED9" w:rsidP="00AB562C">
                            <w:pPr>
                              <w:jc w:val="center"/>
                              <w:rPr>
                                <w:rFonts w:ascii="BlackChancery" w:hAnsi="BlackChancery"/>
                                <w:b/>
                                <w:bCs/>
                                <w:i/>
                                <w:iCs/>
                                <w:color w:val="4D4121"/>
                                <w:sz w:val="40"/>
                                <w:szCs w:val="40"/>
                              </w:rPr>
                            </w:pPr>
                            <w:r w:rsidRPr="00347CE9">
                              <w:rPr>
                                <w:rFonts w:ascii="BlackChancery" w:hAnsi="BlackChancery"/>
                                <w:b/>
                                <w:bCs/>
                                <w:i/>
                                <w:iCs/>
                                <w:noProof/>
                                <w:color w:val="4D4121"/>
                                <w:sz w:val="40"/>
                                <w:szCs w:val="40"/>
                              </w:rPr>
                              <w:t>Protection from 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8A384" id="Textfeld 596" o:spid="_x0000_s1393" type="#_x0000_t202" style="position:absolute;margin-left:22.05pt;margin-top:-57.45pt;width:3in;height:37.9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LfGJ3BJAgAAhgQAAA4AAAAAAAAAAAAAAAAALgIAAGRycy9lMm9Eb2MueG1sUEsBAi0AFAAG&#13;&#10;AAgAAAAhABp3zSzmAAAAEAEAAA8AAAAAAAAAAAAAAAAAowQAAGRycy9kb3ducmV2LnhtbFBLBQYA&#13;&#10;AAAABAAEAPMAAAC2BQAAAAA=&#13;&#10;" fillcolor="white [3201]" stroked="f" strokeweight=".5pt">
                <v:textbox>
                  <w:txbxContent>
                    <w:p w14:paraId="4AFBF7F9" w14:textId="77777777" w:rsidR="00640ED9" w:rsidRPr="00347CE9" w:rsidRDefault="00640ED9" w:rsidP="00AB562C">
                      <w:pPr>
                        <w:jc w:val="center"/>
                        <w:rPr>
                          <w:rFonts w:ascii="BlackChancery" w:hAnsi="BlackChancery"/>
                          <w:b/>
                          <w:bCs/>
                          <w:i/>
                          <w:iCs/>
                          <w:color w:val="4D4121"/>
                          <w:sz w:val="40"/>
                          <w:szCs w:val="40"/>
                        </w:rPr>
                      </w:pPr>
                      <w:r w:rsidRPr="00347CE9">
                        <w:rPr>
                          <w:rFonts w:ascii="BlackChancery" w:hAnsi="BlackChancery"/>
                          <w:b/>
                          <w:bCs/>
                          <w:i/>
                          <w:iCs/>
                          <w:noProof/>
                          <w:color w:val="4D4121"/>
                          <w:sz w:val="40"/>
                          <w:szCs w:val="40"/>
                        </w:rPr>
                        <w:t>Protection from Poison</w:t>
                      </w:r>
                    </w:p>
                  </w:txbxContent>
                </v:textbox>
              </v:shape>
            </w:pict>
          </mc:Fallback>
        </mc:AlternateContent>
      </w:r>
    </w:p>
    <w:p w14:paraId="2912B25F" w14:textId="29F3FE22" w:rsidR="00365D5C" w:rsidRDefault="00347CE9" w:rsidP="007717E6">
      <w:pPr>
        <w:sectPr w:rsidR="00365D5C" w:rsidSect="00365D5C">
          <w:headerReference w:type="even" r:id="rId284"/>
          <w:headerReference w:type="default" r:id="rId285"/>
          <w:footerReference w:type="even" r:id="rId286"/>
          <w:footerReference w:type="default" r:id="rId287"/>
          <w:headerReference w:type="first" r:id="rId288"/>
          <w:footerReference w:type="first" r:id="rId28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77408" behindDoc="0" locked="0" layoutInCell="1" allowOverlap="1" wp14:anchorId="23AC24C2" wp14:editId="18CD8D8F">
                <wp:simplePos x="0" y="0"/>
                <wp:positionH relativeFrom="column">
                  <wp:posOffset>282083</wp:posOffset>
                </wp:positionH>
                <wp:positionV relativeFrom="paragraph">
                  <wp:posOffset>-731844</wp:posOffset>
                </wp:positionV>
                <wp:extent cx="2743200" cy="534955"/>
                <wp:effectExtent l="0" t="0" r="0" b="0"/>
                <wp:wrapNone/>
                <wp:docPr id="609" name="Textfeld 609"/>
                <wp:cNvGraphicFramePr/>
                <a:graphic xmlns:a="http://schemas.openxmlformats.org/drawingml/2006/main">
                  <a:graphicData uri="http://schemas.microsoft.com/office/word/2010/wordprocessingShape">
                    <wps:wsp>
                      <wps:cNvSpPr txBox="1"/>
                      <wps:spPr>
                        <a:xfrm>
                          <a:off x="0" y="0"/>
                          <a:ext cx="2743200" cy="534955"/>
                        </a:xfrm>
                        <a:prstGeom prst="rect">
                          <a:avLst/>
                        </a:prstGeom>
                        <a:solidFill>
                          <a:schemeClr val="lt1"/>
                        </a:solidFill>
                        <a:ln w="6350">
                          <a:noFill/>
                        </a:ln>
                      </wps:spPr>
                      <wps:txbx>
                        <w:txbxContent>
                          <w:p w14:paraId="7D95589F"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C24C2" id="Textfeld 609" o:spid="_x0000_s1394" type="#_x0000_t202" style="position:absolute;margin-left:22.2pt;margin-top:-57.65pt;width:3in;height:42.1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" fillcolor="white [3201]" stroked="f" strokeweight=".5pt">
                <v:textbox>
                  <w:txbxContent>
                    <w:p w14:paraId="7D95589F" w14:textId="77777777" w:rsidR="00640ED9" w:rsidRPr="00A37863" w:rsidRDefault="00640ED9" w:rsidP="00AB562C">
                      <w:pPr>
                        <w:jc w:val="center"/>
                        <w:rPr>
                          <w:rFonts w:ascii="BlackChancery" w:hAnsi="BlackChancery"/>
                          <w:b/>
                          <w:bCs/>
                          <w:i/>
                          <w:iCs/>
                          <w:color w:val="4D4121"/>
                          <w:sz w:val="56"/>
                          <w:szCs w:val="56"/>
                        </w:rPr>
                      </w:pPr>
                      <w:r w:rsidRPr="00BB50D2">
                        <w:rPr>
                          <w:rFonts w:ascii="BlackChancery" w:hAnsi="BlackChancery"/>
                          <w:b/>
                          <w:bCs/>
                          <w:i/>
                          <w:iCs/>
                          <w:noProof/>
                          <w:color w:val="4D4121"/>
                          <w:sz w:val="56"/>
                          <w:szCs w:val="56"/>
                        </w:rPr>
                        <w:t>Symbol</w:t>
                      </w:r>
                    </w:p>
                  </w:txbxContent>
                </v:textbox>
              </v:shape>
            </w:pict>
          </mc:Fallback>
        </mc:AlternateContent>
      </w:r>
      <w:r w:rsidR="00365D5C">
        <w:rPr>
          <w:noProof/>
        </w:rPr>
        <mc:AlternateContent>
          <mc:Choice Requires="wps">
            <w:drawing>
              <wp:anchor distT="0" distB="0" distL="114300" distR="114300" simplePos="0" relativeHeight="252178432" behindDoc="0" locked="0" layoutInCell="1" allowOverlap="1" wp14:anchorId="3A962019" wp14:editId="52532BD2">
                <wp:simplePos x="0" y="0"/>
                <wp:positionH relativeFrom="column">
                  <wp:posOffset>3348744</wp:posOffset>
                </wp:positionH>
                <wp:positionV relativeFrom="paragraph">
                  <wp:posOffset>-731844</wp:posOffset>
                </wp:positionV>
                <wp:extent cx="460310" cy="908180"/>
                <wp:effectExtent l="0" t="0" r="0" b="0"/>
                <wp:wrapNone/>
                <wp:docPr id="602" name="Textfeld 602"/>
                <wp:cNvGraphicFramePr/>
                <a:graphic xmlns:a="http://schemas.openxmlformats.org/drawingml/2006/main">
                  <a:graphicData uri="http://schemas.microsoft.com/office/word/2010/wordprocessingShape">
                    <wps:wsp>
                      <wps:cNvSpPr txBox="1"/>
                      <wps:spPr>
                        <a:xfrm>
                          <a:off x="0" y="0"/>
                          <a:ext cx="460310" cy="908180"/>
                        </a:xfrm>
                        <a:prstGeom prst="rect">
                          <a:avLst/>
                        </a:prstGeom>
                        <a:noFill/>
                        <a:ln w="6350">
                          <a:noFill/>
                        </a:ln>
                      </wps:spPr>
                      <wps:txbx>
                        <w:txbxContent>
                          <w:p w14:paraId="1B98337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2019" id="Textfeld 602" o:spid="_x0000_s1395" type="#_x0000_t202" style="position:absolute;margin-left:263.7pt;margin-top:-57.65pt;width:36.25pt;height:7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" filled="f" stroked="f" strokeweight=".5pt">
                <v:textbox>
                  <w:txbxContent>
                    <w:p w14:paraId="1B98337A" w14:textId="77777777" w:rsidR="00640ED9" w:rsidRPr="00314069" w:rsidRDefault="00640ED9">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365D5C">
        <w:rPr>
          <w:noProof/>
        </w:rPr>
        <mc:AlternateContent>
          <mc:Choice Requires="wps">
            <w:drawing>
              <wp:anchor distT="0" distB="0" distL="114300" distR="114300" simplePos="0" relativeHeight="252184576" behindDoc="0" locked="0" layoutInCell="1" allowOverlap="1" wp14:anchorId="190AACA8" wp14:editId="498E59A9">
                <wp:simplePos x="0" y="0"/>
                <wp:positionH relativeFrom="column">
                  <wp:posOffset>-265313</wp:posOffset>
                </wp:positionH>
                <wp:positionV relativeFrom="paragraph">
                  <wp:posOffset>2353478</wp:posOffset>
                </wp:positionV>
                <wp:extent cx="1079500" cy="255037"/>
                <wp:effectExtent l="0" t="0" r="0" b="0"/>
                <wp:wrapNone/>
                <wp:docPr id="603" name="Textfeld 603"/>
                <wp:cNvGraphicFramePr/>
                <a:graphic xmlns:a="http://schemas.openxmlformats.org/drawingml/2006/main">
                  <a:graphicData uri="http://schemas.microsoft.com/office/word/2010/wordprocessingShape">
                    <wps:wsp>
                      <wps:cNvSpPr txBox="1"/>
                      <wps:spPr>
                        <a:xfrm>
                          <a:off x="0" y="0"/>
                          <a:ext cx="1079500" cy="255037"/>
                        </a:xfrm>
                        <a:prstGeom prst="rect">
                          <a:avLst/>
                        </a:prstGeom>
                        <a:noFill/>
                        <a:ln w="6350">
                          <a:noFill/>
                        </a:ln>
                      </wps:spPr>
                      <wps:txbx>
                        <w:txbxContent>
                          <w:p w14:paraId="23852168"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ACA8" id="Textfeld 603" o:spid="_x0000_s1396" type="#_x0000_t202" style="position:absolute;margin-left:-20.9pt;margin-top:185.3pt;width:85pt;height:20.1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" filled="f" stroked="f" strokeweight=".5pt">
                <v:textbox>
                  <w:txbxContent>
                    <w:p w14:paraId="23852168" w14:textId="77777777" w:rsidR="00640ED9" w:rsidRPr="00414886" w:rsidRDefault="00640ED9" w:rsidP="00A37863">
                      <w:pPr>
                        <w:jc w:val="right"/>
                        <w:rPr>
                          <w:rFonts w:ascii="BlackChancery" w:hAnsi="BlackChancery"/>
                          <w:color w:val="4D4121"/>
                          <w:sz w:val="28"/>
                          <w:szCs w:val="28"/>
                          <w:lang w:val="en-US"/>
                        </w:rPr>
                      </w:pPr>
                      <w:r w:rsidRPr="00BB50D2">
                        <w:rPr>
                          <w:rFonts w:ascii="BlackChancery" w:hAnsi="BlackChancery"/>
                          <w:noProof/>
                          <w:color w:val="4D4121"/>
                          <w:lang w:val="en-US"/>
                        </w:rPr>
                        <w:t>1 action</w:t>
                      </w:r>
                    </w:p>
                  </w:txbxContent>
                </v:textbox>
              </v:shape>
            </w:pict>
          </mc:Fallback>
        </mc:AlternateContent>
      </w:r>
      <w:r w:rsidR="00365D5C">
        <w:rPr>
          <w:noProof/>
        </w:rPr>
        <mc:AlternateContent>
          <mc:Choice Requires="wps">
            <w:drawing>
              <wp:anchor distT="0" distB="0" distL="114300" distR="114300" simplePos="0" relativeHeight="252185600" behindDoc="0" locked="0" layoutInCell="1" allowOverlap="1" wp14:anchorId="138B8CCE" wp14:editId="0CFE7936">
                <wp:simplePos x="0" y="0"/>
                <wp:positionH relativeFrom="column">
                  <wp:posOffset>-533400</wp:posOffset>
                </wp:positionH>
                <wp:positionV relativeFrom="paragraph">
                  <wp:posOffset>2108200</wp:posOffset>
                </wp:positionV>
                <wp:extent cx="1079500" cy="279400"/>
                <wp:effectExtent l="0" t="0" r="0" b="0"/>
                <wp:wrapNone/>
                <wp:docPr id="606" name="Textfeld 60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813C0D" w14:textId="77777777" w:rsidR="00640ED9" w:rsidRPr="00A37863" w:rsidRDefault="00640ED9" w:rsidP="00A37863">
                            <w:pPr>
                              <w:jc w:val="right"/>
                              <w:rPr>
                                <w:rFonts w:ascii="BlackChancery" w:hAnsi="BlackChancery"/>
                                <w:color w:val="4D412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8CCE" id="Textfeld 606" o:spid="_x0000_s1397" type="#_x0000_t202" style="position:absolute;margin-left:-42pt;margin-top:166pt;width:85pt;height:2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T3C8ljMCAABeBAAADgAAAAAAAAAA&#13;&#10;AAAAAAAuAgAAZHJzL2Uyb0RvYy54bWxQSwECLQAUAAYACAAAACEA9IKwwOMAAAAPAQAADwAAAAAA&#13;&#10;AAAAAAAAAACNBAAAZHJzL2Rvd25yZXYueG1sUEsFBgAAAAAEAAQA8wAAAJ0FAAAAAA==&#13;&#10;" filled="f" stroked="f" strokeweight=".5pt">
                <v:textbox>
                  <w:txbxContent>
                    <w:p w14:paraId="6E813C0D" w14:textId="77777777" w:rsidR="00640ED9" w:rsidRPr="00A37863" w:rsidRDefault="00640ED9" w:rsidP="00A37863">
                      <w:pPr>
                        <w:jc w:val="right"/>
                        <w:rPr>
                          <w:rFonts w:ascii="BlackChancery" w:hAnsi="BlackChancery"/>
                          <w:color w:val="4D4121"/>
                          <w:sz w:val="28"/>
                          <w:szCs w:val="28"/>
                        </w:rPr>
                      </w:pPr>
                    </w:p>
                  </w:txbxContent>
                </v:textbox>
              </v:shape>
            </w:pict>
          </mc:Fallback>
        </mc:AlternateContent>
      </w:r>
      <w:r w:rsidR="00365D5C">
        <w:rPr>
          <w:noProof/>
        </w:rPr>
        <mc:AlternateContent>
          <mc:Choice Requires="wps">
            <w:drawing>
              <wp:anchor distT="0" distB="0" distL="114300" distR="114300" simplePos="0" relativeHeight="252182528" behindDoc="0" locked="0" layoutInCell="1" allowOverlap="1" wp14:anchorId="4679EE3B" wp14:editId="4EB532A9">
                <wp:simplePos x="0" y="0"/>
                <wp:positionH relativeFrom="column">
                  <wp:posOffset>2694305</wp:posOffset>
                </wp:positionH>
                <wp:positionV relativeFrom="paragraph">
                  <wp:posOffset>2389505</wp:posOffset>
                </wp:positionV>
                <wp:extent cx="1079500" cy="279400"/>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3D1CA0"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 or triggered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9EE3B" id="Textfeld 607" o:spid="_x0000_s1398" type="#_x0000_t202" style="position:absolute;margin-left:212.15pt;margin-top:188.15pt;width:85pt;height:2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e+ouMwIAAF4EAAAOAAAAAAAA&#13;&#10;AAAAAAAAAC4CAABkcnMvZTJvRG9jLnhtbFBLAQItABQABgAIAAAAIQBXH9o45QAAABABAAAPAAAA&#13;&#10;AAAAAAAAAAAAAI0EAABkcnMvZG93bnJldi54bWxQSwUGAAAAAAQABADzAAAAnwUAAAAA&#13;&#10;" filled="f" stroked="f" strokeweight=".5pt">
                <v:textbox>
                  <w:txbxContent>
                    <w:p w14:paraId="183D1CA0" w14:textId="77777777" w:rsidR="00640ED9" w:rsidRPr="00A37863" w:rsidRDefault="00640ED9" w:rsidP="00A37863">
                      <w:pPr>
                        <w:rPr>
                          <w:rFonts w:ascii="BlackChancery" w:hAnsi="BlackChancery"/>
                          <w:color w:val="4D4121"/>
                          <w:sz w:val="28"/>
                          <w:szCs w:val="28"/>
                        </w:rPr>
                      </w:pPr>
                      <w:r w:rsidRPr="00BB50D2">
                        <w:rPr>
                          <w:rFonts w:ascii="BlackChancery" w:hAnsi="BlackChancery"/>
                          <w:noProof/>
                          <w:color w:val="4D4121"/>
                        </w:rPr>
                        <w:t>Until dispelled or triggered</w:t>
                      </w:r>
                    </w:p>
                  </w:txbxContent>
                </v:textbox>
              </v:shape>
            </w:pict>
          </mc:Fallback>
        </mc:AlternateContent>
      </w:r>
      <w:r w:rsidR="00365D5C">
        <w:rPr>
          <w:noProof/>
        </w:rPr>
        <mc:AlternateContent>
          <mc:Choice Requires="wps">
            <w:drawing>
              <wp:anchor distT="0" distB="0" distL="114300" distR="114300" simplePos="0" relativeHeight="252181504" behindDoc="0" locked="0" layoutInCell="1" allowOverlap="1" wp14:anchorId="18656672" wp14:editId="0517F038">
                <wp:simplePos x="0" y="0"/>
                <wp:positionH relativeFrom="column">
                  <wp:posOffset>3024505</wp:posOffset>
                </wp:positionH>
                <wp:positionV relativeFrom="paragraph">
                  <wp:posOffset>2110105</wp:posOffset>
                </wp:positionV>
                <wp:extent cx="1079500" cy="279400"/>
                <wp:effectExtent l="0" t="0" r="0" b="0"/>
                <wp:wrapNone/>
                <wp:docPr id="608" name="Textfeld 60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1BD86C5"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6672" id="Textfeld 608" o:spid="_x0000_s1399" type="#_x0000_t202" style="position:absolute;margin-left:238.15pt;margin-top:166.15pt;width:85pt;height:2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NAR3EozAgAAXgQAAA4AAAAAAAAA&#13;&#10;AAAAAAAALgIAAGRycy9lMm9Eb2MueG1sUEsBAi0AFAAGAAgAAAAhAD1d0NfkAAAAEAEAAA8AAAAA&#13;&#10;AAAAAAAAAAAAjQQAAGRycy9kb3ducmV2LnhtbFBLBQYAAAAABAAEAPMAAACeBQAAAAA=&#13;&#10;" filled="f" stroked="f" strokeweight=".5pt">
                <v:textbox>
                  <w:txbxContent>
                    <w:p w14:paraId="71BD86C5" w14:textId="77777777" w:rsidR="00640ED9" w:rsidRPr="00A37863" w:rsidRDefault="00640ED9">
                      <w:pPr>
                        <w:rPr>
                          <w:rFonts w:ascii="BlackChancery" w:hAnsi="BlackChancery"/>
                          <w:color w:val="4D4121"/>
                          <w:sz w:val="28"/>
                          <w:szCs w:val="28"/>
                        </w:rPr>
                      </w:pPr>
                      <w:r w:rsidRPr="00BB50D2">
                        <w:rPr>
                          <w:rFonts w:ascii="BlackChancery" w:hAnsi="BlackChancery"/>
                          <w:noProof/>
                          <w:color w:val="4D4121"/>
                        </w:rPr>
                        <w:t>object</w:t>
                      </w:r>
                    </w:p>
                  </w:txbxContent>
                </v:textbox>
              </v:shape>
            </w:pict>
          </mc:Fallback>
        </mc:AlternateContent>
      </w:r>
      <w:r w:rsidR="00365D5C">
        <w:rPr>
          <w:noProof/>
        </w:rPr>
        <w:drawing>
          <wp:anchor distT="0" distB="0" distL="114300" distR="114300" simplePos="0" relativeHeight="252180480" behindDoc="0" locked="0" layoutInCell="1" allowOverlap="1" wp14:anchorId="02674ECB" wp14:editId="504668EF">
            <wp:simplePos x="0" y="0"/>
            <wp:positionH relativeFrom="margin">
              <wp:posOffset>3699510</wp:posOffset>
            </wp:positionH>
            <wp:positionV relativeFrom="margin">
              <wp:posOffset>433814</wp:posOffset>
            </wp:positionV>
            <wp:extent cx="582338" cy="1473200"/>
            <wp:effectExtent l="0" t="0" r="0" b="0"/>
            <wp:wrapSquare wrapText="bothSides"/>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365D5C" w:rsidRPr="00A37863">
        <w:rPr>
          <w:noProof/>
          <w:color w:val="4D4121"/>
        </w:rPr>
        <w:drawing>
          <wp:anchor distT="0" distB="0" distL="114300" distR="114300" simplePos="0" relativeHeight="252179456" behindDoc="0" locked="0" layoutInCell="1" allowOverlap="1" wp14:anchorId="38347297" wp14:editId="165B9B78">
            <wp:simplePos x="0" y="0"/>
            <wp:positionH relativeFrom="margin">
              <wp:posOffset>-772795</wp:posOffset>
            </wp:positionH>
            <wp:positionV relativeFrom="margin">
              <wp:posOffset>430530</wp:posOffset>
            </wp:positionV>
            <wp:extent cx="582338" cy="1473200"/>
            <wp:effectExtent l="0" t="0" r="0" b="0"/>
            <wp:wrapSquare wrapText="bothSides"/>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D51B5A3" w14:textId="10691E32" w:rsidR="00365D5C" w:rsidRDefault="00347CE9" w:rsidP="007717E6">
      <w:r>
        <w:rPr>
          <w:noProof/>
        </w:rPr>
        <mc:AlternateContent>
          <mc:Choice Requires="wps">
            <w:drawing>
              <wp:anchor distT="0" distB="0" distL="114300" distR="114300" simplePos="0" relativeHeight="252186624" behindDoc="0" locked="0" layoutInCell="1" allowOverlap="1" wp14:anchorId="580CB282" wp14:editId="2DEACD9F">
                <wp:simplePos x="0" y="0"/>
                <wp:positionH relativeFrom="column">
                  <wp:posOffset>-675860</wp:posOffset>
                </wp:positionH>
                <wp:positionV relativeFrom="paragraph">
                  <wp:posOffset>2870330</wp:posOffset>
                </wp:positionV>
                <wp:extent cx="4876800" cy="3446106"/>
                <wp:effectExtent l="0" t="0" r="0" b="0"/>
                <wp:wrapNone/>
                <wp:docPr id="605" name="Textfeld 605"/>
                <wp:cNvGraphicFramePr/>
                <a:graphic xmlns:a="http://schemas.openxmlformats.org/drawingml/2006/main">
                  <a:graphicData uri="http://schemas.microsoft.com/office/word/2010/wordprocessingShape">
                    <wps:wsp>
                      <wps:cNvSpPr txBox="1"/>
                      <wps:spPr>
                        <a:xfrm>
                          <a:off x="0" y="0"/>
                          <a:ext cx="4876800" cy="3446106"/>
                        </a:xfrm>
                        <a:prstGeom prst="rect">
                          <a:avLst/>
                        </a:prstGeom>
                        <a:noFill/>
                        <a:ln w="6350">
                          <a:noFill/>
                        </a:ln>
                      </wps:spPr>
                      <wps:txbx>
                        <w:txbxContent>
                          <w:p w14:paraId="19BA8A90" w14:textId="5500A40E" w:rsidR="00640ED9" w:rsidRPr="00347CE9" w:rsidRDefault="00640ED9" w:rsidP="00A37863">
                            <w:pPr>
                              <w:rPr>
                                <w:rFonts w:ascii="BlackChancery" w:hAnsi="BlackChancery"/>
                                <w:color w:val="4D4121"/>
                                <w:sz w:val="14"/>
                                <w:szCs w:val="14"/>
                                <w:lang w:val="en-US"/>
                              </w:rPr>
                            </w:pPr>
                            <w:r w:rsidRPr="00347CE9">
                              <w:rPr>
                                <w:rFonts w:ascii="BlackChancery" w:hAnsi="BlackChancery"/>
                                <w:noProof/>
                                <w:color w:val="4D4121"/>
                                <w:sz w:val="14"/>
                                <w:szCs w:val="14"/>
                                <w:lang w:val="en-US"/>
                              </w:rPr>
                              <w:t>When you cast this spell, you inscribe a harmful glyph either on a surface (such as a section of floor, a wall, or a table) or within an object that can be closed to conceal the glyph (such as a book, a scroll, or a treasure chest). If you choose a surface, the glyph can cover an area of the surface no larger than 10 feet in diameter. If you choose an object, that object must remain in its place; if the object is moved more than 10 feet from where you cast this spell, the glyph is broken, and the spell ends without being triggered.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The glyph is nearly invisible, requiring an Intelligence (Investigation) check against your spell save DC to find it.</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You decide what triggers the glyph when you cast the spell. For glyphs inscribed on a surface, the most typical triggers include touching or stepping on the glyph, removing another object covering it, approaching within a certain distance of it, or manipulating the object that holds it. For glyphs inscribed within an object, the most common triggers are opening the object, approaching within a certain distance of it, or seeing or reading the glyph.</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You can further refine the trigger so the spell is activated only under certain circumstances or according to a creature’s physical characteristics (such as height or weight), or physical kind (for example, the ward could be set to affect hags or shapechangers). You can also specify creatures that don’t trigger the glyph, such as those who say a certain password.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When you inscribe the glyph, choose one of the options below for its effect. Once triggered, the glyph glows, filling a 60-foot-radius sphere with dim light. for 10 minutes, after which time the spell ends. Each creature in the sphere when the glyph activates is targeted by its effect, as is a creature that enters the sphere for the first time on a turn or ends its turn there.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Death. Each target must make a Constitution saving throw, taking 10d10 necrotic damage on a failed save, or half as much damage on a successful save.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Discord. Each target must make a Constitution saving throw. On a failed save, a target bickers and argues with other creatures for 1 minute. During this time,  it is incapable of meaningful communication and has disadvantage on attack rolls and ability checks.\n   Fear. Each target must make a Wisdom saving throw and becomes frightened for 1 minute on a failed save. While frightened, the target drops whatever it is holding and must move at least 30 feet away from the glyph on each of its turns, if able.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 xml:space="preserve"> Hopelessness. Each target must make a Charisma saving throw. On a failed save, the target is overwhelmed with despair for 1 minute. During this time, it can’t attack or target any creature with harmful abilities, spells, or other magical effects.</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Insanity. Each target must make an Intelligence saving throw. On a failed save, the target is driven insane for 1 minute. An insane creature can’t take actions, can’t understand what other creatures say, can’t read, and speaks only in gibberish. The DM controls its movement, which is erratic.</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Pain. Each target must make a Constitution saving throw and becomes incapacitated with excruciating pain for 1 minute on a failed save.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 xml:space="preserve">Sleep. Each target must make a Wisdom saving throw and falls unconscious for 10 minutes on a failed save. A creature awakens if it takes damage or if someone uses an action to shake or slap it awake. Stunning. Each target must make a Wisdom saving throw and becomes stunned for 1 minute on a failed 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CB282" id="Textfeld 605" o:spid="_x0000_s1400" type="#_x0000_t202" style="position:absolute;margin-left:-53.2pt;margin-top:226pt;width:384pt;height:271.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" filled="f" stroked="f" strokeweight=".5pt">
                <v:textbox>
                  <w:txbxContent>
                    <w:p w14:paraId="19BA8A90" w14:textId="5500A40E" w:rsidR="00640ED9" w:rsidRPr="00347CE9" w:rsidRDefault="00640ED9" w:rsidP="00A37863">
                      <w:pPr>
                        <w:rPr>
                          <w:rFonts w:ascii="BlackChancery" w:hAnsi="BlackChancery"/>
                          <w:color w:val="4D4121"/>
                          <w:sz w:val="14"/>
                          <w:szCs w:val="14"/>
                          <w:lang w:val="en-US"/>
                        </w:rPr>
                      </w:pPr>
                      <w:r w:rsidRPr="00347CE9">
                        <w:rPr>
                          <w:rFonts w:ascii="BlackChancery" w:hAnsi="BlackChancery"/>
                          <w:noProof/>
                          <w:color w:val="4D4121"/>
                          <w:sz w:val="14"/>
                          <w:szCs w:val="14"/>
                          <w:lang w:val="en-US"/>
                        </w:rPr>
                        <w:t>When you cast this spell, you inscribe a harmful glyph either on a surface (such as a section of floor, a wall, or a table) or within an object that can be closed to conceal the glyph (such as a book, a scroll, or a treasure chest). If you choose a surface, the glyph can cover an area of the surface no larger than 10 feet in diameter. If you choose an object, that object must remain in its place; if the object is moved more than 10 feet from where you cast this spell, the glyph is broken, and the spell ends without being triggered.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The glyph is nearly invisible, requiring an Intelligence (Investigation) check against your spell save DC to find it.</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You decide what triggers the glyph when you cast the spell. For glyphs inscribed on a surface, the most typical triggers include touching or stepping on the glyph, removing another object covering it, approaching within a certain distance of it, or manipulating the object that holds it. For glyphs inscribed within an object, the most common triggers are opening the object, approaching within a certain distance of it, or seeing or reading the glyph.</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You can further refine the trigger so the spell is activated only under certain circumstances or according to a creature’s physical characteristics (such as height or weight), or physical kind (for example, the ward could be set to affect hags or shapechangers). You can also specify creatures that don’t trigger the glyph, such as those who say a certain password.</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When you inscribe the glyph, choose one of the options below for its effect. Once triggered, the glyph glows, filling a 60-foot-radius sphere with dim light. for 10 minutes, after which time the spell ends. Each creature in the sphere when the glyph activates is targeted by its effect, as is a creature that enters the sphere for the first time on a turn or ends its turn there.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Death. Each target must make a Constitution saving throw, taking 10d10 necrotic damage on a failed save, or half as much damage on a successful save.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Discord. Each target must make a Constitution saving throw. On a failed save, a target bickers and argues with other creatures for 1 minute. During this time,  it is incapable of meaningful communication and has disadvantage on attack rolls and ability checks.\n   Fear. Each target must make a Wisdom saving throw and becomes frightened for 1 minute on a failed save. While frightened, the target drops whatever it is holding and must move at least 30 feet away from the glyph on each of its turns, if able.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 xml:space="preserve"> Hopelessness. Each target must make a Charisma saving throw. On a failed save, the target is overwhelmed with despair for 1 minute. During this time, it can’t attack or target any creature with harmful abilities, spells, or other magical effects.</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Insanity. Each target must make an Intelligence saving throw. On a failed save, the target is driven insane for 1 minute. An insane creature can’t take actions, can’t understand what other creatures say, can’t read, and speaks only in gibberish. The DM controls its movement, which is erratic.</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Pain. Each target must make a Constitution saving throw and becomes incapacitated with excruciating pain for 1 minute on a failed save.</w:t>
                      </w:r>
                      <w:r w:rsidR="00347CE9">
                        <w:rPr>
                          <w:rFonts w:ascii="BlackChancery" w:hAnsi="BlackChancery"/>
                          <w:noProof/>
                          <w:color w:val="4D4121"/>
                          <w:sz w:val="14"/>
                          <w:szCs w:val="14"/>
                          <w:lang w:val="en-US"/>
                        </w:rPr>
                        <w:br/>
                      </w:r>
                      <w:r w:rsidRPr="00347CE9">
                        <w:rPr>
                          <w:rFonts w:ascii="BlackChancery" w:hAnsi="BlackChancery"/>
                          <w:noProof/>
                          <w:color w:val="4D4121"/>
                          <w:sz w:val="14"/>
                          <w:szCs w:val="14"/>
                          <w:lang w:val="en-US"/>
                        </w:rPr>
                        <w:t xml:space="preserve">Sleep. Each target must make a Wisdom saving throw and falls unconscious for 10 minutes on a failed save. A creature awakens if it takes damage or if someone uses an action to shake or slap it awake. Stunning. Each target must make a Wisdom saving throw and becomes stunned for 1 minute on a failed save. </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75127DCF" wp14:editId="6C673664">
                <wp:simplePos x="0" y="0"/>
                <wp:positionH relativeFrom="column">
                  <wp:posOffset>213658</wp:posOffset>
                </wp:positionH>
                <wp:positionV relativeFrom="paragraph">
                  <wp:posOffset>2422459</wp:posOffset>
                </wp:positionV>
                <wp:extent cx="3135086" cy="503853"/>
                <wp:effectExtent l="0" t="0" r="0" b="0"/>
                <wp:wrapNone/>
                <wp:docPr id="604" name="Textfeld 604"/>
                <wp:cNvGraphicFramePr/>
                <a:graphic xmlns:a="http://schemas.openxmlformats.org/drawingml/2006/main">
                  <a:graphicData uri="http://schemas.microsoft.com/office/word/2010/wordprocessingShape">
                    <wps:wsp>
                      <wps:cNvSpPr txBox="1"/>
                      <wps:spPr>
                        <a:xfrm>
                          <a:off x="0" y="0"/>
                          <a:ext cx="3135086" cy="503853"/>
                        </a:xfrm>
                        <a:prstGeom prst="rect">
                          <a:avLst/>
                        </a:prstGeom>
                        <a:noFill/>
                        <a:ln w="6350">
                          <a:noFill/>
                        </a:ln>
                      </wps:spPr>
                      <wps:txbx>
                        <w:txbxContent>
                          <w:p w14:paraId="731163E7" w14:textId="788AA2A8" w:rsidR="00640ED9" w:rsidRPr="00347CE9"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V, S, M</w:t>
                            </w:r>
                            <w:r w:rsidR="00347CE9">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w:t>
                            </w:r>
                            <w:r w:rsidRPr="00347CE9">
                              <w:rPr>
                                <w:rFonts w:ascii="BlackChancery" w:hAnsi="BlackChancery"/>
                                <w:noProof/>
                                <w:color w:val="4D4121"/>
                                <w:sz w:val="16"/>
                                <w:szCs w:val="16"/>
                                <w:lang w:val="en-US"/>
                              </w:rPr>
                              <w:t>(mercury, phosphorus, and powdered diamond and opal with a total value of at least 1,000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27DCF" id="Textfeld 604" o:spid="_x0000_s1401" type="#_x0000_t202" style="position:absolute;margin-left:16.8pt;margin-top:190.75pt;width:246.85pt;height:39.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" filled="f" stroked="f" strokeweight=".5pt">
                <v:textbox>
                  <w:txbxContent>
                    <w:p w14:paraId="731163E7" w14:textId="788AA2A8" w:rsidR="00640ED9" w:rsidRPr="00347CE9" w:rsidRDefault="00640ED9" w:rsidP="00A37863">
                      <w:pPr>
                        <w:jc w:val="center"/>
                        <w:rPr>
                          <w:rFonts w:ascii="BlackChancery" w:hAnsi="BlackChancery"/>
                          <w:color w:val="4D4121"/>
                          <w:sz w:val="16"/>
                          <w:szCs w:val="16"/>
                          <w:lang w:val="en-US"/>
                        </w:rPr>
                      </w:pPr>
                      <w:r w:rsidRPr="00BB50D2">
                        <w:rPr>
                          <w:rFonts w:ascii="BlackChancery" w:hAnsi="BlackChancery"/>
                          <w:noProof/>
                          <w:color w:val="4D4121"/>
                          <w:sz w:val="20"/>
                          <w:szCs w:val="20"/>
                          <w:lang w:val="en-US"/>
                        </w:rPr>
                        <w:t>V, S, M</w:t>
                      </w:r>
                      <w:r w:rsidR="00347CE9">
                        <w:rPr>
                          <w:rFonts w:ascii="BlackChancery" w:hAnsi="BlackChancery"/>
                          <w:noProof/>
                          <w:color w:val="4D4121"/>
                          <w:sz w:val="20"/>
                          <w:szCs w:val="20"/>
                          <w:lang w:val="en-US"/>
                        </w:rPr>
                        <w:br/>
                      </w:r>
                      <w:r w:rsidRPr="00BB50D2">
                        <w:rPr>
                          <w:rFonts w:ascii="BlackChancery" w:hAnsi="BlackChancery"/>
                          <w:noProof/>
                          <w:color w:val="4D4121"/>
                          <w:sz w:val="20"/>
                          <w:szCs w:val="20"/>
                          <w:lang w:val="en-US"/>
                        </w:rPr>
                        <w:t xml:space="preserve"> </w:t>
                      </w:r>
                      <w:r w:rsidRPr="00347CE9">
                        <w:rPr>
                          <w:rFonts w:ascii="BlackChancery" w:hAnsi="BlackChancery"/>
                          <w:noProof/>
                          <w:color w:val="4D4121"/>
                          <w:sz w:val="16"/>
                          <w:szCs w:val="16"/>
                          <w:lang w:val="en-US"/>
                        </w:rPr>
                        <w:t>(mercury, phosphorus, and powdered diamond and opal with a total value of at least 1,000 gp, which the spell consumes)</w:t>
                      </w:r>
                    </w:p>
                  </w:txbxContent>
                </v:textbox>
              </v:shape>
            </w:pict>
          </mc:Fallback>
        </mc:AlternateContent>
      </w:r>
    </w:p>
    <w:sectPr w:rsidR="00365D5C" w:rsidSect="00365D5C">
      <w:headerReference w:type="even" r:id="rId290"/>
      <w:headerReference w:type="default" r:id="rId291"/>
      <w:footerReference w:type="even" r:id="rId292"/>
      <w:footerReference w:type="default" r:id="rId293"/>
      <w:headerReference w:type="first" r:id="rId294"/>
      <w:footerReference w:type="first" r:id="rId295"/>
      <w:type w:val="continuous"/>
      <w:pgSz w:w="8391" w:h="11906"/>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7BCFB" w14:textId="77777777" w:rsidR="0050400E" w:rsidRDefault="0050400E" w:rsidP="007717E6">
      <w:r>
        <w:separator/>
      </w:r>
    </w:p>
  </w:endnote>
  <w:endnote w:type="continuationSeparator" w:id="0">
    <w:p w14:paraId="332DFEA6" w14:textId="77777777" w:rsidR="0050400E" w:rsidRDefault="0050400E"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307471C5-D498-BC47-94EC-BB04140AE44E}"/>
    <w:embedBoldItalic r:id="rId2" w:fontKey="{DB450401-0F55-0D48-8BBB-7D083342095A}"/>
  </w:font>
  <w:font w:name="Times New Roman">
    <w:panose1 w:val="02020603050405020304"/>
    <w:charset w:val="00"/>
    <w:family w:val="roman"/>
    <w:pitch w:val="variable"/>
    <w:sig w:usb0="20002A87" w:usb1="80000000" w:usb2="00000008" w:usb3="00000000" w:csb0="000001FF" w:csb1="00000000"/>
    <w:embedRegular r:id="rId3" w:fontKey="{198E209C-0694-1543-92AE-55E723658235}"/>
    <w:embedBoldItalic r:id="rId4" w:fontKey="{53859BF4-CF47-E949-80EE-4F57F0DC5269}"/>
  </w:font>
  <w:font w:name="Calibri Light">
    <w:panose1 w:val="020F0302020204030204"/>
    <w:charset w:val="00"/>
    <w:family w:val="swiss"/>
    <w:pitch w:val="variable"/>
    <w:sig w:usb0="E0002AFF" w:usb1="C000247B" w:usb2="00000009" w:usb3="00000000" w:csb0="000001FF" w:csb1="00000000"/>
    <w:embedRegular r:id="rId5" w:fontKey="{C99188C9-3694-FA49-8F22-A07176DCC1C8}"/>
  </w:font>
  <w:font w:name="Courier New">
    <w:panose1 w:val="02070309020205020404"/>
    <w:charset w:val="00"/>
    <w:family w:val="modern"/>
    <w:pitch w:val="fixed"/>
    <w:sig w:usb0="E0002AFF" w:usb1="C0007843" w:usb2="00000009" w:usb3="00000000" w:csb0="000001FF" w:csb1="00000000"/>
    <w:embedRegular r:id="rId6" w:fontKey="{4F5C7FC6-0397-9447-B284-AA0DD8580093}"/>
  </w:font>
  <w:font w:name="BlackChancery">
    <w:altName w:val="BlackChancery"/>
    <w:panose1 w:val="00000000000000000000"/>
    <w:charset w:val="00"/>
    <w:family w:val="auto"/>
    <w:pitch w:val="variable"/>
    <w:sig w:usb0="00000003" w:usb1="00000000" w:usb2="00000000" w:usb3="00000000" w:csb0="00000001" w:csb1="00000000"/>
    <w:embedRegular r:id="rId7" w:fontKey="{80D440E4-C839-DA49-9446-C85A8A15E8B9}"/>
    <w:embedBoldItalic r:id="rId8" w:fontKey="{D7911BCE-972D-6548-98B3-9489AD3DB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5EDF7" w14:textId="77777777" w:rsidR="00640ED9" w:rsidRDefault="00640ED9">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40159" w14:textId="77777777" w:rsidR="00640ED9" w:rsidRDefault="00640ED9">
    <w:pPr>
      <w:pStyle w:val="Fuzeile"/>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AF3D8" w14:textId="77777777" w:rsidR="00640ED9" w:rsidRDefault="00640ED9">
    <w:pPr>
      <w:pStyle w:val="Fuzeile"/>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F42C8" w14:textId="77777777" w:rsidR="00640ED9" w:rsidRDefault="00640ED9">
    <w:pPr>
      <w:pStyle w:val="Fuzeile"/>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9AB31" w14:textId="77777777" w:rsidR="00640ED9" w:rsidRDefault="00640ED9">
    <w:pPr>
      <w:pStyle w:val="Fuzeile"/>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4C385" w14:textId="77777777" w:rsidR="00640ED9" w:rsidRDefault="00640ED9">
    <w:pPr>
      <w:pStyle w:val="Fuzeile"/>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E1E12" w14:textId="77777777" w:rsidR="00640ED9" w:rsidRDefault="00640ED9">
    <w:pPr>
      <w:pStyle w:val="Fuzeile"/>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BB8E5" w14:textId="77777777" w:rsidR="00640ED9" w:rsidRDefault="00640ED9">
    <w:pPr>
      <w:pStyle w:val="Fuzeile"/>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C9D7C" w14:textId="77777777" w:rsidR="00640ED9" w:rsidRDefault="00640ED9">
    <w:pPr>
      <w:pStyle w:val="Fuzeile"/>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743D4" w14:textId="77777777" w:rsidR="00640ED9" w:rsidRDefault="00640ED9">
    <w:pPr>
      <w:pStyle w:val="Fuzeile"/>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7C98" w14:textId="77777777" w:rsidR="00640ED9" w:rsidRDefault="00640ED9">
    <w:pPr>
      <w:pStyle w:val="Fuzeile"/>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DE83" w14:textId="77777777" w:rsidR="00640ED9" w:rsidRDefault="00640ED9">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42C8B" w14:textId="77777777" w:rsidR="00640ED9" w:rsidRDefault="00640ED9">
    <w:pPr>
      <w:pStyle w:val="Fuzeile"/>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DC2DF" w14:textId="77777777" w:rsidR="00640ED9" w:rsidRDefault="00640ED9">
    <w:pPr>
      <w:pStyle w:val="Fuzeile"/>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55E4D" w14:textId="77777777" w:rsidR="00640ED9" w:rsidRDefault="00640ED9">
    <w:pPr>
      <w:pStyle w:val="Fuzeile"/>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4C170" w14:textId="77777777" w:rsidR="00640ED9" w:rsidRDefault="00640ED9">
    <w:pPr>
      <w:pStyle w:val="Fuzeile"/>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F8ABB" w14:textId="77777777" w:rsidR="00640ED9" w:rsidRDefault="00640ED9">
    <w:pPr>
      <w:pStyle w:val="Fuzeile"/>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3E80C" w14:textId="77777777" w:rsidR="00640ED9" w:rsidRDefault="00640ED9">
    <w:pPr>
      <w:pStyle w:val="Fuzeile"/>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08999" w14:textId="77777777" w:rsidR="00640ED9" w:rsidRDefault="00640ED9">
    <w:pPr>
      <w:pStyle w:val="Fuzeile"/>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8565F" w14:textId="77777777" w:rsidR="00640ED9" w:rsidRDefault="00640ED9">
    <w:pPr>
      <w:pStyle w:val="Fuzeile"/>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CF47" w14:textId="77777777" w:rsidR="00640ED9" w:rsidRDefault="00640ED9">
    <w:pPr>
      <w:pStyle w:val="Fuzeile"/>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6AB33" w14:textId="77777777" w:rsidR="00640ED9" w:rsidRDefault="00640ED9">
    <w:pPr>
      <w:pStyle w:val="Fuzeile"/>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EDCFF" w14:textId="77777777" w:rsidR="00640ED9" w:rsidRDefault="00640ED9">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5A7BE" w14:textId="77777777" w:rsidR="00640ED9" w:rsidRDefault="00640ED9">
    <w:pPr>
      <w:pStyle w:val="Fuzeile"/>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4BD22" w14:textId="77777777" w:rsidR="00640ED9" w:rsidRDefault="00640ED9">
    <w:pPr>
      <w:pStyle w:val="Fuzeile"/>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85410" w14:textId="77777777" w:rsidR="00640ED9" w:rsidRDefault="00640ED9">
    <w:pPr>
      <w:pStyle w:val="Fuzeile"/>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29BE3" w14:textId="77777777" w:rsidR="00640ED9" w:rsidRDefault="00640ED9">
    <w:pPr>
      <w:pStyle w:val="Fuzeile"/>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EB105" w14:textId="77777777" w:rsidR="00640ED9" w:rsidRDefault="00640ED9">
    <w:pPr>
      <w:pStyle w:val="Fuzeile"/>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3F17" w14:textId="77777777" w:rsidR="00640ED9" w:rsidRDefault="00640ED9">
    <w:pPr>
      <w:pStyle w:val="Fuzeile"/>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9AB6E" w14:textId="77777777" w:rsidR="00640ED9" w:rsidRDefault="00640ED9">
    <w:pPr>
      <w:pStyle w:val="Fuzeile"/>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E8C4F" w14:textId="77777777" w:rsidR="00640ED9" w:rsidRDefault="00640ED9">
    <w:pPr>
      <w:pStyle w:val="Fuzeile"/>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16715" w14:textId="77777777" w:rsidR="00640ED9" w:rsidRDefault="00640ED9">
    <w:pPr>
      <w:pStyle w:val="Fuzeile"/>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06B33" w14:textId="77777777" w:rsidR="00640ED9" w:rsidRDefault="00640ED9">
    <w:pPr>
      <w:pStyle w:val="Fuzeile"/>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324F" w14:textId="77777777" w:rsidR="00640ED9" w:rsidRDefault="00640ED9">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2CFF7" w14:textId="77777777" w:rsidR="00640ED9" w:rsidRDefault="00640ED9">
    <w:pPr>
      <w:pStyle w:val="Fuzeile"/>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B6BC" w14:textId="77777777" w:rsidR="00640ED9" w:rsidRDefault="00640ED9">
    <w:pPr>
      <w:pStyle w:val="Fuzeile"/>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55A7D" w14:textId="77777777" w:rsidR="00640ED9" w:rsidRDefault="00640ED9">
    <w:pPr>
      <w:pStyle w:val="Fuzeile"/>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C377" w14:textId="77777777" w:rsidR="00640ED9" w:rsidRDefault="00640ED9">
    <w:pPr>
      <w:pStyle w:val="Fuzeile"/>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AB642" w14:textId="77777777" w:rsidR="00640ED9" w:rsidRDefault="00640ED9">
    <w:pPr>
      <w:pStyle w:val="Fuzeile"/>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13E8E" w14:textId="77777777" w:rsidR="00640ED9" w:rsidRDefault="00640ED9">
    <w:pPr>
      <w:pStyle w:val="Fuzeile"/>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373FD" w14:textId="77777777" w:rsidR="00640ED9" w:rsidRDefault="00640ED9">
    <w:pPr>
      <w:pStyle w:val="Fuzeile"/>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95804" w14:textId="77777777" w:rsidR="00640ED9" w:rsidRDefault="00640ED9">
    <w:pPr>
      <w:pStyle w:val="Fuzeile"/>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86B39" w14:textId="77777777" w:rsidR="00640ED9" w:rsidRDefault="00640ED9">
    <w:pPr>
      <w:pStyle w:val="Fuzeile"/>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67BC9" w14:textId="77777777" w:rsidR="00640ED9" w:rsidRDefault="00640ED9">
    <w:pPr>
      <w:pStyle w:val="Fuzeile"/>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D25CF" w14:textId="77777777" w:rsidR="00640ED9" w:rsidRDefault="00640ED9">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9C2E9" w14:textId="77777777" w:rsidR="00640ED9" w:rsidRDefault="00640ED9">
    <w:pPr>
      <w:pStyle w:val="Fuzeile"/>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758EA" w14:textId="77777777" w:rsidR="00640ED9" w:rsidRDefault="00640ED9">
    <w:pPr>
      <w:pStyle w:val="Fuzeile"/>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A5090" w14:textId="77777777" w:rsidR="00640ED9" w:rsidRDefault="00640ED9">
    <w:pPr>
      <w:pStyle w:val="Fuzeile"/>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FA3F" w14:textId="77777777" w:rsidR="00640ED9" w:rsidRDefault="00640ED9">
    <w:pPr>
      <w:pStyle w:val="Fuzeile"/>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CAF9C" w14:textId="77777777" w:rsidR="00640ED9" w:rsidRDefault="00640ED9">
    <w:pPr>
      <w:pStyle w:val="Fuzeile"/>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C087C" w14:textId="77777777" w:rsidR="00640ED9" w:rsidRDefault="00640ED9">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87076" w14:textId="77777777" w:rsidR="00640ED9" w:rsidRDefault="00640ED9">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59674" w14:textId="77777777" w:rsidR="00640ED9" w:rsidRDefault="00640ED9">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54FE1" w14:textId="77777777" w:rsidR="00640ED9" w:rsidRDefault="00640ED9">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7E22B" w14:textId="77777777" w:rsidR="00640ED9" w:rsidRDefault="00640ED9">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3A32" w14:textId="77777777" w:rsidR="00640ED9" w:rsidRDefault="00640E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4C936" w14:textId="77777777" w:rsidR="00640ED9" w:rsidRDefault="00640ED9">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74B4F" w14:textId="77777777" w:rsidR="00640ED9" w:rsidRDefault="00640ED9">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24094" w14:textId="77777777" w:rsidR="00640ED9" w:rsidRDefault="00640ED9">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FE29E" w14:textId="77777777" w:rsidR="00640ED9" w:rsidRDefault="00640ED9">
    <w:pPr>
      <w:pStyle w:val="Fuzeil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B8786" w14:textId="77777777" w:rsidR="00640ED9" w:rsidRDefault="00640ED9">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73573" w14:textId="77777777" w:rsidR="00640ED9" w:rsidRDefault="00640ED9">
    <w:pPr>
      <w:pStyle w:val="Fuzeil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E0567" w14:textId="77777777" w:rsidR="00640ED9" w:rsidRDefault="00640ED9">
    <w:pPr>
      <w:pStyle w:val="Fuzeile"/>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C8920" w14:textId="77777777" w:rsidR="00640ED9" w:rsidRDefault="00640ED9">
    <w:pPr>
      <w:pStyle w:val="Fuzeile"/>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10A6E" w14:textId="77777777" w:rsidR="00640ED9" w:rsidRDefault="00640ED9">
    <w:pPr>
      <w:pStyle w:val="Fuzeil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EE2F2" w14:textId="77777777" w:rsidR="00640ED9" w:rsidRDefault="00640ED9">
    <w:pPr>
      <w:pStyle w:val="Fuzeile"/>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080C0" w14:textId="77777777" w:rsidR="00640ED9" w:rsidRDefault="00640ED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5A7B" w14:textId="77777777" w:rsidR="00640ED9" w:rsidRDefault="00640ED9">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18C97" w14:textId="77777777" w:rsidR="00640ED9" w:rsidRDefault="00640ED9">
    <w:pPr>
      <w:pStyle w:val="Fuzeil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4BE36" w14:textId="77777777" w:rsidR="00640ED9" w:rsidRDefault="00640ED9">
    <w:pPr>
      <w:pStyle w:val="Fuzeile"/>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1C98A" w14:textId="77777777" w:rsidR="00640ED9" w:rsidRDefault="00640ED9">
    <w:pPr>
      <w:pStyle w:val="Fuzeile"/>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17DE7" w14:textId="77777777" w:rsidR="00640ED9" w:rsidRDefault="00640ED9">
    <w:pPr>
      <w:pStyle w:val="Fuzeil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F76B4" w14:textId="77777777" w:rsidR="00640ED9" w:rsidRDefault="00640ED9">
    <w:pPr>
      <w:pStyle w:val="Fuzeile"/>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6B73" w14:textId="77777777" w:rsidR="00640ED9" w:rsidRDefault="00640ED9">
    <w:pPr>
      <w:pStyle w:val="Fuzeile"/>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08D66" w14:textId="77777777" w:rsidR="00640ED9" w:rsidRDefault="00640ED9">
    <w:pPr>
      <w:pStyle w:val="Fuzeil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CB7E8" w14:textId="77777777" w:rsidR="00640ED9" w:rsidRDefault="00640ED9">
    <w:pPr>
      <w:pStyle w:val="Fuzeile"/>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5550C" w14:textId="77777777" w:rsidR="00640ED9" w:rsidRDefault="00640ED9">
    <w:pPr>
      <w:pStyle w:val="Fuzeile"/>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43D24" w14:textId="77777777" w:rsidR="00640ED9" w:rsidRDefault="00640ED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3CFE1" w14:textId="77777777" w:rsidR="00640ED9" w:rsidRDefault="00640ED9">
    <w:pPr>
      <w:pStyle w:val="Fuzeile"/>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78DE6" w14:textId="77777777" w:rsidR="00640ED9" w:rsidRDefault="00640ED9">
    <w:pPr>
      <w:pStyle w:val="Fuzeile"/>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85FD2" w14:textId="77777777" w:rsidR="00640ED9" w:rsidRDefault="00640ED9">
    <w:pPr>
      <w:pStyle w:val="Fuzeile"/>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ECDA7" w14:textId="77777777" w:rsidR="00640ED9" w:rsidRDefault="00640ED9">
    <w:pPr>
      <w:pStyle w:val="Fuzeil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B00A2" w14:textId="77777777" w:rsidR="00640ED9" w:rsidRDefault="00640ED9">
    <w:pPr>
      <w:pStyle w:val="Fuzeile"/>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6FE20" w14:textId="77777777" w:rsidR="00640ED9" w:rsidRDefault="00640ED9">
    <w:pPr>
      <w:pStyle w:val="Fuzeile"/>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9FB57" w14:textId="77777777" w:rsidR="00640ED9" w:rsidRDefault="00640ED9">
    <w:pPr>
      <w:pStyle w:val="Fuzeile"/>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4D843" w14:textId="77777777" w:rsidR="00640ED9" w:rsidRDefault="00640ED9">
    <w:pPr>
      <w:pStyle w:val="Fuzeile"/>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563AC" w14:textId="77777777" w:rsidR="00640ED9" w:rsidRDefault="00640ED9">
    <w:pPr>
      <w:pStyle w:val="Fuzeile"/>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6C049" w14:textId="77777777" w:rsidR="00640ED9" w:rsidRDefault="00640ED9">
    <w:pPr>
      <w:pStyle w:val="Fuzeil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A958C" w14:textId="77777777" w:rsidR="00640ED9" w:rsidRDefault="00640ED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B00D1" w14:textId="77777777" w:rsidR="00640ED9" w:rsidRDefault="00640ED9">
    <w:pPr>
      <w:pStyle w:val="Fuzeile"/>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19D6D" w14:textId="77777777" w:rsidR="00640ED9" w:rsidRDefault="00640ED9">
    <w:pPr>
      <w:pStyle w:val="Fuzeile"/>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99CE" w14:textId="77777777" w:rsidR="00640ED9" w:rsidRDefault="00640ED9">
    <w:pPr>
      <w:pStyle w:val="Fuzeile"/>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89DF6" w14:textId="77777777" w:rsidR="00640ED9" w:rsidRDefault="00640ED9">
    <w:pPr>
      <w:pStyle w:val="Fuzeile"/>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5C83F" w14:textId="77777777" w:rsidR="00640ED9" w:rsidRDefault="00640ED9">
    <w:pPr>
      <w:pStyle w:val="Fuzeile"/>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F3AAC" w14:textId="77777777" w:rsidR="00640ED9" w:rsidRDefault="00640ED9">
    <w:pPr>
      <w:pStyle w:val="Fuzeile"/>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16445" w14:textId="77777777" w:rsidR="00640ED9" w:rsidRDefault="00640ED9">
    <w:pPr>
      <w:pStyle w:val="Fuzeile"/>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4BEE4" w14:textId="77777777" w:rsidR="00640ED9" w:rsidRDefault="00640ED9">
    <w:pPr>
      <w:pStyle w:val="Fuzeile"/>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2B7D6" w14:textId="77777777" w:rsidR="00640ED9" w:rsidRDefault="00640ED9">
    <w:pPr>
      <w:pStyle w:val="Fuzeil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E9401" w14:textId="77777777" w:rsidR="00640ED9" w:rsidRDefault="00640ED9">
    <w:pPr>
      <w:pStyle w:val="Fuzeile"/>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B503B" w14:textId="77777777" w:rsidR="00640ED9" w:rsidRDefault="00640ED9">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FECB7" w14:textId="77777777" w:rsidR="00640ED9" w:rsidRDefault="00640ED9">
    <w:pPr>
      <w:pStyle w:val="Fuzeile"/>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A7CB" w14:textId="77777777" w:rsidR="00640ED9" w:rsidRDefault="00640ED9">
    <w:pPr>
      <w:pStyle w:val="Fuzeile"/>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380CD" w14:textId="77777777" w:rsidR="00640ED9" w:rsidRDefault="00640ED9">
    <w:pPr>
      <w:pStyle w:val="Fuzeile"/>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03767" w14:textId="77777777" w:rsidR="00640ED9" w:rsidRDefault="00640ED9">
    <w:pPr>
      <w:pStyle w:val="Fuzeile"/>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5598D" w14:textId="77777777" w:rsidR="00640ED9" w:rsidRDefault="00640ED9">
    <w:pPr>
      <w:pStyle w:val="Fuzeile"/>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EBC0A" w14:textId="77777777" w:rsidR="00640ED9" w:rsidRDefault="00640ED9">
    <w:pPr>
      <w:pStyle w:val="Fuzeile"/>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4177E" w14:textId="77777777" w:rsidR="00640ED9" w:rsidRDefault="00640ED9">
    <w:pPr>
      <w:pStyle w:val="Fuzeile"/>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4183D" w14:textId="77777777" w:rsidR="00640ED9" w:rsidRDefault="00640ED9">
    <w:pPr>
      <w:pStyle w:val="Fuzeile"/>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4C8DB" w14:textId="77777777" w:rsidR="00640ED9" w:rsidRDefault="00640ED9">
    <w:pPr>
      <w:pStyle w:val="Fuzeile"/>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11B73" w14:textId="77777777" w:rsidR="00640ED9" w:rsidRDefault="00640ED9">
    <w:pPr>
      <w:pStyle w:val="Fuzeile"/>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9CEE3" w14:textId="77777777" w:rsidR="00640ED9" w:rsidRDefault="00640ED9">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8D61E" w14:textId="77777777" w:rsidR="00640ED9" w:rsidRDefault="00640ED9">
    <w:pPr>
      <w:pStyle w:val="Fuzeile"/>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9E81C" w14:textId="77777777" w:rsidR="00640ED9" w:rsidRDefault="00640ED9">
    <w:pPr>
      <w:pStyle w:val="Fuzeile"/>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408E7" w14:textId="77777777" w:rsidR="00640ED9" w:rsidRDefault="00640ED9">
    <w:pPr>
      <w:pStyle w:val="Fuzeile"/>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5587C" w14:textId="77777777" w:rsidR="00640ED9" w:rsidRDefault="00640ED9">
    <w:pPr>
      <w:pStyle w:val="Fuzeile"/>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1F4D2" w14:textId="77777777" w:rsidR="00640ED9" w:rsidRDefault="00640ED9">
    <w:pPr>
      <w:pStyle w:val="Fuzeile"/>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B195" w14:textId="77777777" w:rsidR="00640ED9" w:rsidRDefault="00640ED9">
    <w:pPr>
      <w:pStyle w:val="Fuzeile"/>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58960" w14:textId="77777777" w:rsidR="00640ED9" w:rsidRDefault="00640ED9">
    <w:pPr>
      <w:pStyle w:val="Fuzeile"/>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79B75" w14:textId="77777777" w:rsidR="00640ED9" w:rsidRDefault="00640ED9">
    <w:pPr>
      <w:pStyle w:val="Fuzeile"/>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703EE" w14:textId="77777777" w:rsidR="00640ED9" w:rsidRDefault="00640ED9">
    <w:pPr>
      <w:pStyle w:val="Fuzeile"/>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0BD35" w14:textId="77777777" w:rsidR="00640ED9" w:rsidRDefault="00640ED9">
    <w:pPr>
      <w:pStyle w:val="Fuzeile"/>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9718E" w14:textId="77777777" w:rsidR="00640ED9" w:rsidRDefault="00640ED9">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AEB63" w14:textId="77777777" w:rsidR="00640ED9" w:rsidRDefault="00640ED9">
    <w:pPr>
      <w:pStyle w:val="Fuzeile"/>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743D0" w14:textId="77777777" w:rsidR="00640ED9" w:rsidRDefault="00640ED9">
    <w:pPr>
      <w:pStyle w:val="Fuzeile"/>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919CD" w14:textId="77777777" w:rsidR="00640ED9" w:rsidRDefault="00640ED9">
    <w:pPr>
      <w:pStyle w:val="Fuzeile"/>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9A78F" w14:textId="77777777" w:rsidR="00640ED9" w:rsidRDefault="00640ED9">
    <w:pPr>
      <w:pStyle w:val="Fuzeile"/>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DC0CB" w14:textId="77777777" w:rsidR="00640ED9" w:rsidRDefault="00640ED9">
    <w:pPr>
      <w:pStyle w:val="Fuzeile"/>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101DF" w14:textId="77777777" w:rsidR="00640ED9" w:rsidRDefault="00640ED9">
    <w:pPr>
      <w:pStyle w:val="Fuzeile"/>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B13D" w14:textId="77777777" w:rsidR="00640ED9" w:rsidRDefault="00640ED9">
    <w:pPr>
      <w:pStyle w:val="Fuzeile"/>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70C5E" w14:textId="77777777" w:rsidR="00640ED9" w:rsidRDefault="00640ED9">
    <w:pPr>
      <w:pStyle w:val="Fuzeile"/>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D678B" w14:textId="77777777" w:rsidR="00640ED9" w:rsidRDefault="00640ED9">
    <w:pPr>
      <w:pStyle w:val="Fuzeile"/>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686B2" w14:textId="77777777" w:rsidR="00640ED9" w:rsidRDefault="00640ED9">
    <w:pPr>
      <w:pStyle w:val="Fuzeile"/>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283D0" w14:textId="77777777" w:rsidR="00640ED9" w:rsidRDefault="00640ED9">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8287" w14:textId="77777777" w:rsidR="00640ED9" w:rsidRDefault="00640ED9">
    <w:pPr>
      <w:pStyle w:val="Fuzeile"/>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983F8" w14:textId="77777777" w:rsidR="00640ED9" w:rsidRDefault="00640ED9">
    <w:pPr>
      <w:pStyle w:val="Fuzeile"/>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15F1" w14:textId="77777777" w:rsidR="00640ED9" w:rsidRDefault="00640ED9">
    <w:pPr>
      <w:pStyle w:val="Fuzeile"/>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3911F" w14:textId="77777777" w:rsidR="00640ED9" w:rsidRDefault="00640ED9">
    <w:pPr>
      <w:pStyle w:val="Fuzeile"/>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E0B18" w14:textId="77777777" w:rsidR="00640ED9" w:rsidRDefault="00640ED9">
    <w:pPr>
      <w:pStyle w:val="Fuzeile"/>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80F01" w14:textId="77777777" w:rsidR="00640ED9" w:rsidRDefault="00640ED9">
    <w:pPr>
      <w:pStyle w:val="Fuzeile"/>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E7A36" w14:textId="77777777" w:rsidR="00640ED9" w:rsidRDefault="00640ED9">
    <w:pPr>
      <w:pStyle w:val="Fuzeile"/>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9B0D5" w14:textId="77777777" w:rsidR="00640ED9" w:rsidRDefault="00640ED9">
    <w:pPr>
      <w:pStyle w:val="Fuzeile"/>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EC34D" w14:textId="77777777" w:rsidR="00640ED9" w:rsidRDefault="00640ED9">
    <w:pPr>
      <w:pStyle w:val="Fuzeile"/>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897EC" w14:textId="77777777" w:rsidR="00640ED9" w:rsidRDefault="00640ED9">
    <w:pPr>
      <w:pStyle w:val="Fuzeile"/>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B352B" w14:textId="77777777" w:rsidR="00640ED9" w:rsidRDefault="00640E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7D66C" w14:textId="77777777" w:rsidR="0050400E" w:rsidRDefault="0050400E" w:rsidP="007717E6">
      <w:r>
        <w:separator/>
      </w:r>
    </w:p>
  </w:footnote>
  <w:footnote w:type="continuationSeparator" w:id="0">
    <w:p w14:paraId="77CF5561" w14:textId="77777777" w:rsidR="0050400E" w:rsidRDefault="0050400E"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A9164" w14:textId="02B8FEA2" w:rsidR="00640ED9" w:rsidRDefault="0050400E">
    <w:pPr>
      <w:pStyle w:val="Kopfzeile"/>
    </w:pPr>
    <w:r>
      <w:rPr>
        <w:noProof/>
      </w:rPr>
      <w:pict w14:anchorId="0E0D3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08" o:spid="_x0000_s2333" type="#_x0000_t75" alt="" style="position:absolute;margin-left:0;margin-top:0;width:384pt;height:580.8pt;z-index:-25145651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786C0D6">
        <v:shape id="_x0000_s2332"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4154A" w14:textId="37DC01B2" w:rsidR="00640ED9" w:rsidRDefault="0050400E">
    <w:pPr>
      <w:pStyle w:val="Kopfzeile"/>
    </w:pPr>
    <w:r>
      <w:rPr>
        <w:noProof/>
      </w:rPr>
      <w:pict w14:anchorId="0E39D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7" o:spid="_x0000_s2315" type="#_x0000_t75" alt="" style="position:absolute;margin-left:0;margin-top:0;width:384pt;height:580.8pt;z-index:-25142886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B9B0BED">
        <v:shape id="_x0000_s2314"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8E5F" w14:textId="295E4C16" w:rsidR="00640ED9" w:rsidRDefault="0050400E">
    <w:pPr>
      <w:pStyle w:val="Kopfzeile"/>
    </w:pPr>
    <w:r>
      <w:rPr>
        <w:noProof/>
      </w:rPr>
      <w:pict w14:anchorId="2199B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7" o:spid="_x0000_s2135" type="#_x0000_t75" alt="" style="position:absolute;margin-left:0;margin-top:0;width:384pt;height:580.8pt;z-index:-25115238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A5CE874">
        <v:shape id="_x0000_s2134" type="#_x0000_t75" alt="" style="position:absolute;margin-left:0;margin-top:0;width:384pt;height:580.8pt;z-index:-25151692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9024B" w14:textId="5E724929" w:rsidR="00640ED9" w:rsidRDefault="0050400E">
    <w:pPr>
      <w:pStyle w:val="Kopfzeile"/>
    </w:pPr>
    <w:r>
      <w:rPr>
        <w:noProof/>
      </w:rPr>
      <w:pict w14:anchorId="616D8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8" o:spid="_x0000_s2133" type="#_x0000_t75" alt="" style="position:absolute;margin-left:0;margin-top:0;width:384pt;height:580.8pt;z-index:-25114931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EBE1395">
        <v:shape id="_x0000_s2132" type="#_x0000_t75" alt="" style="position:absolute;margin-left:0;margin-top:0;width:384pt;height:580.8pt;z-index:-25151590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2F3F2" w14:textId="68EFE1A1" w:rsidR="00640ED9" w:rsidRDefault="0050400E">
    <w:pPr>
      <w:pStyle w:val="Kopfzeile"/>
    </w:pPr>
    <w:r>
      <w:rPr>
        <w:noProof/>
      </w:rPr>
      <w:pict w14:anchorId="55AFB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6" o:spid="_x0000_s2131" type="#_x0000_t75" alt="" style="position:absolute;margin-left:0;margin-top:0;width:384pt;height:580.8pt;z-index:-25115545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9625CC8">
        <v:shape id="_x0000_s2130" type="#_x0000_t75" alt="" style="position:absolute;margin-left:0;margin-top:0;width:384pt;height:580.8pt;z-index:-25151795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5F5B6" w14:textId="464BC5C3" w:rsidR="00640ED9" w:rsidRDefault="0050400E">
    <w:pPr>
      <w:pStyle w:val="Kopfzeile"/>
    </w:pPr>
    <w:r>
      <w:rPr>
        <w:noProof/>
      </w:rPr>
      <w:pict w14:anchorId="63EEB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0" o:spid="_x0000_s2129" type="#_x0000_t75" alt="" style="position:absolute;margin-left:0;margin-top:0;width:384pt;height:580.8pt;z-index:-25114316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B56E47B">
        <v:shape id="_x0000_s2128" type="#_x0000_t75" alt="" style="position:absolute;margin-left:0;margin-top:0;width:384pt;height:580.8pt;z-index:-25151283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82BC8" w14:textId="5F70BC75" w:rsidR="00640ED9" w:rsidRDefault="0050400E">
    <w:pPr>
      <w:pStyle w:val="Kopfzeile"/>
    </w:pPr>
    <w:r>
      <w:rPr>
        <w:noProof/>
      </w:rPr>
      <w:pict w14:anchorId="02FAB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1" o:spid="_x0000_s2127" type="#_x0000_t75" alt="" style="position:absolute;margin-left:0;margin-top:0;width:384pt;height:580.8pt;z-index:-25114009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DFC2CF9">
        <v:shape id="_x0000_s2126" type="#_x0000_t75" alt="" style="position:absolute;margin-left:0;margin-top:0;width:384pt;height:580.8pt;z-index:-25151180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6465A" w14:textId="05866CAF" w:rsidR="00640ED9" w:rsidRDefault="0050400E">
    <w:pPr>
      <w:pStyle w:val="Kopfzeile"/>
    </w:pPr>
    <w:r>
      <w:rPr>
        <w:noProof/>
      </w:rPr>
      <w:pict w14:anchorId="11042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9" o:spid="_x0000_s2125" type="#_x0000_t75" alt="" style="position:absolute;margin-left:0;margin-top:0;width:384pt;height:580.8pt;z-index:-25114624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CF61A4C">
        <v:shape id="_x0000_s2124" type="#_x0000_t75" alt="" style="position:absolute;margin-left:0;margin-top:0;width:384pt;height:580.8pt;z-index:-25151385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D626" w14:textId="7763479F" w:rsidR="00640ED9" w:rsidRDefault="0050400E">
    <w:pPr>
      <w:pStyle w:val="Kopfzeile"/>
    </w:pPr>
    <w:r>
      <w:rPr>
        <w:noProof/>
      </w:rPr>
      <w:pict w14:anchorId="36BF8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3" o:spid="_x0000_s2123" type="#_x0000_t75" alt="" style="position:absolute;margin-left:0;margin-top:0;width:384pt;height:580.8pt;z-index:-25113395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340D654">
        <v:shape id="_x0000_s2122" type="#_x0000_t75" alt="" style="position:absolute;margin-left:0;margin-top:0;width:384pt;height:580.8pt;z-index:-25150873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DB346" w14:textId="128310C5" w:rsidR="00640ED9" w:rsidRDefault="0050400E">
    <w:pPr>
      <w:pStyle w:val="Kopfzeile"/>
    </w:pPr>
    <w:r>
      <w:rPr>
        <w:noProof/>
      </w:rPr>
      <w:pict w14:anchorId="49271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4" o:spid="_x0000_s2121" type="#_x0000_t75" alt="" style="position:absolute;margin-left:0;margin-top:0;width:384pt;height:580.8pt;z-index:-25113088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BF3DE27">
        <v:shape id="_x0000_s2120" type="#_x0000_t75" alt="" style="position:absolute;margin-left:0;margin-top:0;width:384pt;height:580.8pt;z-index:-25150771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11BA0" w14:textId="3084E77B" w:rsidR="00640ED9" w:rsidRDefault="0050400E">
    <w:pPr>
      <w:pStyle w:val="Kopfzeile"/>
    </w:pPr>
    <w:r>
      <w:rPr>
        <w:noProof/>
      </w:rPr>
      <w:pict w14:anchorId="75B1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2" o:spid="_x0000_s2119" type="#_x0000_t75" alt="" style="position:absolute;margin-left:0;margin-top:0;width:384pt;height:580.8pt;z-index:-25113702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B16AA30">
        <v:shape id="_x0000_s2118" type="#_x0000_t75" alt="" style="position:absolute;margin-left:0;margin-top:0;width:384pt;height:580.8pt;z-index:-25150976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F6DBE" w14:textId="507A0F1B" w:rsidR="00640ED9" w:rsidRDefault="0050400E">
    <w:pPr>
      <w:pStyle w:val="Kopfzeile"/>
    </w:pPr>
    <w:r>
      <w:rPr>
        <w:noProof/>
      </w:rPr>
      <w:pict w14:anchorId="75A2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6" o:spid="_x0000_s2117" type="#_x0000_t75" alt="" style="position:absolute;margin-left:0;margin-top:0;width:384pt;height:580.8pt;z-index:-25112473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3C77F88">
        <v:shape id="_x0000_s2116" type="#_x0000_t75" alt="" style="position:absolute;margin-left:0;margin-top:0;width:384pt;height:580.8pt;z-index:-25150464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DBDC1" w14:textId="05B01A0E" w:rsidR="00640ED9" w:rsidRDefault="0050400E">
    <w:pPr>
      <w:pStyle w:val="Kopfzeile"/>
    </w:pPr>
    <w:r>
      <w:rPr>
        <w:noProof/>
      </w:rPr>
      <w:pict w14:anchorId="4FE43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8" o:spid="_x0000_s2313" type="#_x0000_t75" alt="" style="position:absolute;margin-left:0;margin-top:0;width:384pt;height:580.8pt;z-index:-25142579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87E4A8F">
        <v:shape id="_x0000_s2312"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C8F38" w14:textId="29ACD358" w:rsidR="00640ED9" w:rsidRDefault="0050400E">
    <w:pPr>
      <w:pStyle w:val="Kopfzeile"/>
    </w:pPr>
    <w:r>
      <w:rPr>
        <w:noProof/>
      </w:rPr>
      <w:pict w14:anchorId="66349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7" o:spid="_x0000_s2115" type="#_x0000_t75" alt="" style="position:absolute;margin-left:0;margin-top:0;width:384pt;height:580.8pt;z-index:-25112166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B985EE5">
        <v:shape id="_x0000_s2114" type="#_x0000_t75" alt="" style="position:absolute;margin-left:0;margin-top:0;width:384pt;height:580.8pt;z-index:-25150361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A9EE9" w14:textId="0D01C76C" w:rsidR="00640ED9" w:rsidRDefault="0050400E">
    <w:pPr>
      <w:pStyle w:val="Kopfzeile"/>
    </w:pPr>
    <w:r>
      <w:rPr>
        <w:noProof/>
      </w:rPr>
      <w:pict w14:anchorId="184C2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5" o:spid="_x0000_s2113" type="#_x0000_t75" alt="" style="position:absolute;margin-left:0;margin-top:0;width:384pt;height:580.8pt;z-index:-25112780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4D553FC">
        <v:shape id="_x0000_s2112" type="#_x0000_t75" alt="" style="position:absolute;margin-left:0;margin-top:0;width:384pt;height:580.8pt;z-index:-25150566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8CEB5" w14:textId="464947B3" w:rsidR="00640ED9" w:rsidRDefault="0050400E">
    <w:pPr>
      <w:pStyle w:val="Kopfzeile"/>
    </w:pPr>
    <w:r>
      <w:rPr>
        <w:noProof/>
      </w:rPr>
      <w:pict w14:anchorId="04507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9" o:spid="_x0000_s2111" type="#_x0000_t75" alt="" style="position:absolute;margin-left:0;margin-top:0;width:384pt;height:580.8pt;z-index:-25111552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8314B68">
        <v:shape id="_x0000_s2110" type="#_x0000_t75" alt="" style="position:absolute;margin-left:0;margin-top:0;width:384pt;height:580.8pt;z-index:-25150054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8BB48" w14:textId="27EDB7F7" w:rsidR="00640ED9" w:rsidRDefault="0050400E">
    <w:pPr>
      <w:pStyle w:val="Kopfzeile"/>
    </w:pPr>
    <w:r>
      <w:rPr>
        <w:noProof/>
      </w:rPr>
      <w:pict w14:anchorId="65B74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0" o:spid="_x0000_s2109" type="#_x0000_t75" alt="" style="position:absolute;margin-left:0;margin-top:0;width:384pt;height:580.8pt;z-index:-25111244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A76A012">
        <v:shape id="_x0000_s2108" type="#_x0000_t75" alt="" style="position:absolute;margin-left:0;margin-top:0;width:384pt;height:580.8pt;z-index:-25149952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0B3A" w14:textId="26079304" w:rsidR="00640ED9" w:rsidRDefault="0050400E">
    <w:pPr>
      <w:pStyle w:val="Kopfzeile"/>
    </w:pPr>
    <w:r>
      <w:rPr>
        <w:noProof/>
      </w:rPr>
      <w:pict w14:anchorId="0B9FB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18" o:spid="_x0000_s2107" type="#_x0000_t75" alt="" style="position:absolute;margin-left:0;margin-top:0;width:384pt;height:580.8pt;z-index:-25111859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4090062">
        <v:shape id="_x0000_s2106" type="#_x0000_t75" alt="" style="position:absolute;margin-left:0;margin-top:0;width:384pt;height:580.8pt;z-index:-25150156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C6C8" w14:textId="2EE170AF" w:rsidR="00640ED9" w:rsidRDefault="0050400E">
    <w:pPr>
      <w:pStyle w:val="Kopfzeile"/>
    </w:pPr>
    <w:r>
      <w:rPr>
        <w:noProof/>
      </w:rPr>
      <w:pict w14:anchorId="19ACA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2" o:spid="_x0000_s2105" type="#_x0000_t75" alt="" style="position:absolute;margin-left:0;margin-top:0;width:384pt;height:580.8pt;z-index:-25110630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76417FF">
        <v:shape id="_x0000_s2104" type="#_x0000_t75" alt="" style="position:absolute;margin-left:0;margin-top:0;width:384pt;height:580.8pt;z-index:-25149644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5CEBE" w14:textId="3D93BD00" w:rsidR="00640ED9" w:rsidRDefault="0050400E">
    <w:pPr>
      <w:pStyle w:val="Kopfzeile"/>
    </w:pPr>
    <w:r>
      <w:rPr>
        <w:noProof/>
      </w:rPr>
      <w:pict w14:anchorId="67C67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3" o:spid="_x0000_s2103" type="#_x0000_t75" alt="" style="position:absolute;margin-left:0;margin-top:0;width:384pt;height:580.8pt;z-index:-25110323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B7335EA">
        <v:shape id="_x0000_s2102" type="#_x0000_t75" alt="" style="position:absolute;margin-left:0;margin-top:0;width:384pt;height:580.8pt;z-index:-25149542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8D250" w14:textId="314E428E" w:rsidR="00640ED9" w:rsidRDefault="0050400E">
    <w:pPr>
      <w:pStyle w:val="Kopfzeile"/>
    </w:pPr>
    <w:r>
      <w:rPr>
        <w:noProof/>
      </w:rPr>
      <w:pict w14:anchorId="225BF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1" o:spid="_x0000_s2101" type="#_x0000_t75" alt="" style="position:absolute;margin-left:0;margin-top:0;width:384pt;height:580.8pt;z-index:-25110937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B749194">
        <v:shape id="_x0000_s2100" type="#_x0000_t75" alt="" style="position:absolute;margin-left:0;margin-top:0;width:384pt;height:580.8pt;z-index:-25149747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B966F" w14:textId="71A5A008" w:rsidR="00640ED9" w:rsidRDefault="0050400E">
    <w:pPr>
      <w:pStyle w:val="Kopfzeile"/>
    </w:pPr>
    <w:r>
      <w:rPr>
        <w:noProof/>
      </w:rPr>
      <w:pict w14:anchorId="79F93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5" o:spid="_x0000_s2099" type="#_x0000_t75" alt="" style="position:absolute;margin-left:0;margin-top:0;width:384pt;height:580.8pt;z-index:-25109708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3FF8FEC">
        <v:shape id="_x0000_s2098" type="#_x0000_t75" alt="" style="position:absolute;margin-left:0;margin-top:0;width:384pt;height:580.8pt;z-index:-25149235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D06C9" w14:textId="5C657CE6" w:rsidR="00640ED9" w:rsidRDefault="0050400E">
    <w:pPr>
      <w:pStyle w:val="Kopfzeile"/>
    </w:pPr>
    <w:r>
      <w:rPr>
        <w:noProof/>
      </w:rPr>
      <w:pict w14:anchorId="3C757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6" o:spid="_x0000_s2097" type="#_x0000_t75" alt="" style="position:absolute;margin-left:0;margin-top:0;width:384pt;height:580.8pt;z-index:-25109401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C24E10F">
        <v:shape id="_x0000_s2096" type="#_x0000_t75" alt="" style="position:absolute;margin-left:0;margin-top:0;width:384pt;height:580.8pt;z-index:-25149132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BF022" w14:textId="41A0B80A" w:rsidR="00640ED9" w:rsidRDefault="0050400E">
    <w:pPr>
      <w:pStyle w:val="Kopfzeile"/>
    </w:pPr>
    <w:r>
      <w:rPr>
        <w:noProof/>
      </w:rPr>
      <w:pict w14:anchorId="4DC13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6" o:spid="_x0000_s2311" type="#_x0000_t75" alt="" style="position:absolute;margin-left:0;margin-top:0;width:384pt;height:580.8pt;z-index:-25143193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7A10B73">
        <v:shape id="_x0000_s2310"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13702" w14:textId="72E3C35B" w:rsidR="00640ED9" w:rsidRDefault="0050400E">
    <w:pPr>
      <w:pStyle w:val="Kopfzeile"/>
    </w:pPr>
    <w:r>
      <w:rPr>
        <w:noProof/>
      </w:rPr>
      <w:pict w14:anchorId="26CA7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4" o:spid="_x0000_s2095" type="#_x0000_t75" alt="" style="position:absolute;margin-left:0;margin-top:0;width:384pt;height:580.8pt;z-index:-25110016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EDBB205">
        <v:shape id="_x0000_s2094" type="#_x0000_t75" alt="" style="position:absolute;margin-left:0;margin-top:0;width:384pt;height:580.8pt;z-index:-25149337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3C69" w14:textId="2763864A" w:rsidR="00640ED9" w:rsidRDefault="0050400E">
    <w:pPr>
      <w:pStyle w:val="Kopfzeile"/>
    </w:pPr>
    <w:r>
      <w:rPr>
        <w:noProof/>
      </w:rPr>
      <w:pict w14:anchorId="30238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8" o:spid="_x0000_s2093" type="#_x0000_t75" alt="" style="position:absolute;margin-left:0;margin-top:0;width:384pt;height:580.8pt;z-index:-25108787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F78E232">
        <v:shape id="_x0000_s2092" type="#_x0000_t75" alt="" style="position:absolute;margin-left:0;margin-top:0;width:384pt;height:580.8pt;z-index:-25148825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9878F" w14:textId="769A67EE" w:rsidR="00640ED9" w:rsidRDefault="0050400E">
    <w:pPr>
      <w:pStyle w:val="Kopfzeile"/>
    </w:pPr>
    <w:r>
      <w:rPr>
        <w:noProof/>
      </w:rPr>
      <w:pict w14:anchorId="1C920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9" o:spid="_x0000_s2091" type="#_x0000_t75" alt="" style="position:absolute;margin-left:0;margin-top:0;width:384pt;height:580.8pt;z-index:-25108480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D77919C">
        <v:shape id="_x0000_s2090" type="#_x0000_t75" alt="" style="position:absolute;margin-left:0;margin-top:0;width:384pt;height:580.8pt;z-index:-25148723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F5A8C" w14:textId="670E4BD6" w:rsidR="00640ED9" w:rsidRDefault="0050400E">
    <w:pPr>
      <w:pStyle w:val="Kopfzeile"/>
    </w:pPr>
    <w:r>
      <w:rPr>
        <w:noProof/>
      </w:rPr>
      <w:pict w14:anchorId="2A804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27" o:spid="_x0000_s2089" type="#_x0000_t75" alt="" style="position:absolute;margin-left:0;margin-top:0;width:384pt;height:580.8pt;z-index:-25109094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28DF81C">
        <v:shape id="_x0000_s2088" type="#_x0000_t75" alt="" style="position:absolute;margin-left:0;margin-top:0;width:384pt;height:580.8pt;z-index:-25148928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9C7BB" w14:textId="784F4881" w:rsidR="00640ED9" w:rsidRDefault="0050400E">
    <w:pPr>
      <w:pStyle w:val="Kopfzeile"/>
    </w:pPr>
    <w:r>
      <w:rPr>
        <w:noProof/>
      </w:rPr>
      <w:pict w14:anchorId="149D8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1" o:spid="_x0000_s2087" type="#_x0000_t75" alt="" style="position:absolute;margin-left:0;margin-top:0;width:384pt;height:580.8pt;z-index:-25107865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A096878">
        <v:shape id="_x0000_s2086" type="#_x0000_t75" alt="" style="position:absolute;margin-left:0;margin-top:0;width:384pt;height:580.8pt;z-index:-25148416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C8282" w14:textId="7CE5B944" w:rsidR="00640ED9" w:rsidRDefault="0050400E">
    <w:pPr>
      <w:pStyle w:val="Kopfzeile"/>
    </w:pPr>
    <w:r>
      <w:rPr>
        <w:noProof/>
      </w:rPr>
      <w:pict w14:anchorId="14015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2" o:spid="_x0000_s2085" type="#_x0000_t75" alt="" style="position:absolute;margin-left:0;margin-top:0;width:384pt;height:580.8pt;z-index:-25107558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74427B0">
        <v:shape id="_x0000_s2084" type="#_x0000_t75" alt="" style="position:absolute;margin-left:0;margin-top:0;width:384pt;height:580.8pt;z-index:-25148313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9EC46" w14:textId="21CAE501" w:rsidR="00640ED9" w:rsidRDefault="0050400E">
    <w:pPr>
      <w:pStyle w:val="Kopfzeile"/>
    </w:pPr>
    <w:r>
      <w:rPr>
        <w:noProof/>
      </w:rPr>
      <w:pict w14:anchorId="7FC02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0" o:spid="_x0000_s2083" type="#_x0000_t75" alt="" style="position:absolute;margin-left:0;margin-top:0;width:384pt;height:580.8pt;z-index:-25108172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85B7A98">
        <v:shape id="_x0000_s2082" type="#_x0000_t75" alt="" style="position:absolute;margin-left:0;margin-top:0;width:384pt;height:580.8pt;z-index:-25148518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E77AF" w14:textId="11C3C197" w:rsidR="00640ED9" w:rsidRDefault="0050400E">
    <w:pPr>
      <w:pStyle w:val="Kopfzeile"/>
    </w:pPr>
    <w:r>
      <w:rPr>
        <w:noProof/>
      </w:rPr>
      <w:pict w14:anchorId="1DE67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4" o:spid="_x0000_s2081" type="#_x0000_t75" alt="" style="position:absolute;margin-left:0;margin-top:0;width:384pt;height:580.8pt;z-index:-25106944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F4340E6">
        <v:shape id="_x0000_s2080" type="#_x0000_t75" alt="" style="position:absolute;margin-left:0;margin-top:0;width:384pt;height:580.8pt;z-index:-25148006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1BC6A" w14:textId="559967FB" w:rsidR="00640ED9" w:rsidRDefault="0050400E">
    <w:pPr>
      <w:pStyle w:val="Kopfzeile"/>
    </w:pPr>
    <w:r>
      <w:rPr>
        <w:noProof/>
      </w:rPr>
      <w:pict w14:anchorId="7936F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5" o:spid="_x0000_s2079" type="#_x0000_t75" alt="" style="position:absolute;margin-left:0;margin-top:0;width:384pt;height:580.8pt;z-index:-25106636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5C8B15D">
        <v:shape id="_x0000_s2078" type="#_x0000_t75" alt="" style="position:absolute;margin-left:0;margin-top:0;width:384pt;height:580.8pt;z-index:-25147904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D6426" w14:textId="2A78911E" w:rsidR="00640ED9" w:rsidRDefault="0050400E">
    <w:pPr>
      <w:pStyle w:val="Kopfzeile"/>
    </w:pPr>
    <w:r>
      <w:rPr>
        <w:noProof/>
      </w:rPr>
      <w:pict w14:anchorId="6E63E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3" o:spid="_x0000_s2077" type="#_x0000_t75" alt="" style="position:absolute;margin-left:0;margin-top:0;width:384pt;height:580.8pt;z-index:-25107251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A2EEB90">
        <v:shape id="_x0000_s2076" type="#_x0000_t75" alt="" style="position:absolute;margin-left:0;margin-top:0;width:384pt;height:580.8pt;z-index:-25148108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8D7DE" w14:textId="7A0D17EB" w:rsidR="00640ED9" w:rsidRDefault="0050400E">
    <w:pPr>
      <w:pStyle w:val="Kopfzeile"/>
    </w:pPr>
    <w:r>
      <w:rPr>
        <w:noProof/>
      </w:rPr>
      <w:pict w14:anchorId="635B7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0" o:spid="_x0000_s2309" type="#_x0000_t75" alt="" style="position:absolute;margin-left:0;margin-top:0;width:384pt;height:580.8pt;z-index:-25141964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2C3EB5E">
        <v:shape id="_x0000_s2308"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88229" w14:textId="7E45F87E" w:rsidR="00640ED9" w:rsidRDefault="0050400E">
    <w:pPr>
      <w:pStyle w:val="Kopfzeile"/>
    </w:pPr>
    <w:r>
      <w:rPr>
        <w:noProof/>
      </w:rPr>
      <w:pict w14:anchorId="5D5AE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7" o:spid="_x0000_s2075" type="#_x0000_t75" alt="" style="position:absolute;margin-left:0;margin-top:0;width:384pt;height:580.8pt;z-index:-25106022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9CD45DF">
        <v:shape id="_x0000_s2074" type="#_x0000_t75" alt="" style="position:absolute;margin-left:0;margin-top:0;width:384pt;height:580.8pt;z-index:-25147596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D38D5" w14:textId="10C084CE" w:rsidR="00640ED9" w:rsidRDefault="0050400E">
    <w:pPr>
      <w:pStyle w:val="Kopfzeile"/>
    </w:pPr>
    <w:r>
      <w:rPr>
        <w:noProof/>
      </w:rPr>
      <w:pict w14:anchorId="44B37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8" o:spid="_x0000_s2073" type="#_x0000_t75" alt="" style="position:absolute;margin-left:0;margin-top:0;width:384pt;height:580.8pt;z-index:-25105715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93FF0FA">
        <v:shape id="_x0000_s2072" type="#_x0000_t75" alt="" style="position:absolute;margin-left:0;margin-top:0;width:384pt;height:580.8pt;z-index:-25147494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0C607" w14:textId="799EE13A" w:rsidR="00640ED9" w:rsidRDefault="0050400E">
    <w:pPr>
      <w:pStyle w:val="Kopfzeile"/>
    </w:pPr>
    <w:r>
      <w:rPr>
        <w:noProof/>
      </w:rPr>
      <w:pict w14:anchorId="5F335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6" o:spid="_x0000_s2071" type="#_x0000_t75" alt="" style="position:absolute;margin-left:0;margin-top:0;width:384pt;height:580.8pt;z-index:-25106329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33C3D1D">
        <v:shape id="_x0000_s2070" type="#_x0000_t75" alt="" style="position:absolute;margin-left:0;margin-top:0;width:384pt;height:580.8pt;z-index:-25147699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D545A" w14:textId="3C1F3FB0" w:rsidR="00640ED9" w:rsidRDefault="0050400E">
    <w:pPr>
      <w:pStyle w:val="Kopfzeile"/>
    </w:pPr>
    <w:r>
      <w:rPr>
        <w:noProof/>
      </w:rPr>
      <w:pict w14:anchorId="15DB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0" o:spid="_x0000_s2069" type="#_x0000_t75" alt="" style="position:absolute;margin-left:0;margin-top:0;width:384pt;height:580.8pt;z-index:-25105100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EE09DB2">
        <v:shape id="_x0000_s2068" type="#_x0000_t75" alt="" style="position:absolute;margin-left:0;margin-top:0;width:384pt;height:580.8pt;z-index:-25147187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13480" w14:textId="40EAAC8F" w:rsidR="00640ED9" w:rsidRDefault="0050400E">
    <w:pPr>
      <w:pStyle w:val="Kopfzeile"/>
    </w:pPr>
    <w:r>
      <w:rPr>
        <w:noProof/>
      </w:rPr>
      <w:pict w14:anchorId="05EAC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1" o:spid="_x0000_s2067" type="#_x0000_t75" alt="" style="position:absolute;margin-left:0;margin-top:0;width:384pt;height:580.8pt;z-index:-25104793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0AB0CCD">
        <v:shape id="_x0000_s2066" type="#_x0000_t75" alt="" style="position:absolute;margin-left:0;margin-top:0;width:384pt;height:580.8pt;z-index:-25147084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A5E1C" w14:textId="4E1D3D47" w:rsidR="00640ED9" w:rsidRDefault="0050400E">
    <w:pPr>
      <w:pStyle w:val="Kopfzeile"/>
    </w:pPr>
    <w:r>
      <w:rPr>
        <w:noProof/>
      </w:rPr>
      <w:pict w14:anchorId="52C4A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39" o:spid="_x0000_s2065" type="#_x0000_t75" alt="" style="position:absolute;margin-left:0;margin-top:0;width:384pt;height:580.8pt;z-index:-25105408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2B5A991">
        <v:shape id="_x0000_s2064" type="#_x0000_t75" alt="" style="position:absolute;margin-left:0;margin-top:0;width:384pt;height:580.8pt;z-index:-25147289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B67A3" w14:textId="45B96609" w:rsidR="00640ED9" w:rsidRDefault="0050400E">
    <w:pPr>
      <w:pStyle w:val="Kopfzeile"/>
    </w:pPr>
    <w:r>
      <w:rPr>
        <w:noProof/>
      </w:rPr>
      <w:pict w14:anchorId="748C3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3" o:spid="_x0000_s2063" type="#_x0000_t75" alt="" style="position:absolute;margin-left:0;margin-top:0;width:384pt;height:580.8pt;z-index:-25104179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C10A7AA">
        <v:shape id="_x0000_s2062" type="#_x0000_t75" alt="" style="position:absolute;margin-left:0;margin-top:0;width:384pt;height:580.8pt;z-index:-25146777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66F49" w14:textId="609EDA9C" w:rsidR="00640ED9" w:rsidRDefault="0050400E">
    <w:pPr>
      <w:pStyle w:val="Kopfzeile"/>
    </w:pPr>
    <w:r>
      <w:rPr>
        <w:noProof/>
      </w:rPr>
      <w:pict w14:anchorId="49358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4" o:spid="_x0000_s2061" type="#_x0000_t75" alt="" style="position:absolute;margin-left:0;margin-top:0;width:384pt;height:580.8pt;z-index:-25103872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C9E029B">
        <v:shape id="_x0000_s2060" type="#_x0000_t75" alt="" style="position:absolute;margin-left:0;margin-top:0;width:384pt;height:580.8pt;z-index:-25146675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06BF4" w14:textId="198828F5" w:rsidR="00640ED9" w:rsidRDefault="0050400E">
    <w:pPr>
      <w:pStyle w:val="Kopfzeile"/>
    </w:pPr>
    <w:r>
      <w:rPr>
        <w:noProof/>
      </w:rPr>
      <w:pict w14:anchorId="1797F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2" o:spid="_x0000_s2059" type="#_x0000_t75" alt="" style="position:absolute;margin-left:0;margin-top:0;width:384pt;height:580.8pt;z-index:-25104486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A65DB25">
        <v:shape id="_x0000_s2058" type="#_x0000_t75" alt="" style="position:absolute;margin-left:0;margin-top:0;width:384pt;height:580.8pt;z-index:-25146880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8F202" w14:textId="5D632E54" w:rsidR="00640ED9" w:rsidRDefault="0050400E">
    <w:pPr>
      <w:pStyle w:val="Kopfzeile"/>
    </w:pPr>
    <w:r>
      <w:rPr>
        <w:noProof/>
      </w:rPr>
      <w:pict w14:anchorId="40F52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6" o:spid="_x0000_s2057" type="#_x0000_t75" alt="" style="position:absolute;margin-left:0;margin-top:0;width:384pt;height:580.8pt;z-index:-25103257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C5D79A4">
        <v:shape id="_x0000_s2056" type="#_x0000_t75" alt="" style="position:absolute;margin-left:0;margin-top:0;width:384pt;height:580.8pt;z-index:-25146368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EF875" w14:textId="7E55F6C8" w:rsidR="00640ED9" w:rsidRDefault="0050400E">
    <w:pPr>
      <w:pStyle w:val="Kopfzeile"/>
    </w:pPr>
    <w:r>
      <w:rPr>
        <w:noProof/>
      </w:rPr>
      <w:pict w14:anchorId="42E94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1" o:spid="_x0000_s2307" type="#_x0000_t75" alt="" style="position:absolute;margin-left:0;margin-top:0;width:384pt;height:580.8pt;z-index:-25141657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079FE3B">
        <v:shape id="_x0000_s2306"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1A6F4" w14:textId="5AEB305B" w:rsidR="00640ED9" w:rsidRDefault="0050400E">
    <w:pPr>
      <w:pStyle w:val="Kopfzeile"/>
    </w:pPr>
    <w:r>
      <w:rPr>
        <w:noProof/>
      </w:rPr>
      <w:pict w14:anchorId="0BAB0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7" o:spid="_x0000_s2055" type="#_x0000_t75" alt="" style="position:absolute;margin-left:0;margin-top:0;width:384pt;height:580.8pt;z-index:-25102950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9063439">
        <v:shape id="_x0000_s2054" type="#_x0000_t75" alt="" style="position:absolute;margin-left:0;margin-top:0;width:384pt;height:580.8pt;z-index:-25146265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F20CB" w14:textId="12689F80" w:rsidR="00640ED9" w:rsidRDefault="0050400E">
    <w:pPr>
      <w:pStyle w:val="Kopfzeile"/>
    </w:pPr>
    <w:r>
      <w:rPr>
        <w:noProof/>
      </w:rPr>
      <w:pict w14:anchorId="52BBB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5" o:spid="_x0000_s2053" type="#_x0000_t75" alt="" style="position:absolute;margin-left:0;margin-top:0;width:384pt;height:580.8pt;z-index:-25103564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EDEAF8D">
        <v:shape id="_x0000_s2052" type="#_x0000_t75" alt="" style="position:absolute;margin-left:0;margin-top:0;width:384pt;height:580.8pt;z-index:-25146470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6E91E" w14:textId="49BB7C0E" w:rsidR="00640ED9" w:rsidRDefault="0050400E">
    <w:pPr>
      <w:pStyle w:val="Kopfzeile"/>
    </w:pPr>
    <w:r>
      <w:rPr>
        <w:noProof/>
      </w:rPr>
      <w:pict w14:anchorId="38930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9" o:spid="_x0000_s2051" type="#_x0000_t75" alt="" style="position:absolute;margin-left:0;margin-top:0;width:384pt;height:580.8pt;z-index:-251023360;mso-wrap-edited:f;mso-width-percent:0;mso-height-percent:0;mso-position-horizontal:center;mso-position-horizontal-relative:margin;mso-position-vertical:center;mso-position-vertical-relative:margin;mso-width-percent:0;mso-height-percent:0" o:allowincell="f">
          <v:imagedata r:id="rId1" o:titl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874E8" w14:textId="1FADA903" w:rsidR="00640ED9" w:rsidRDefault="0050400E">
    <w:pPr>
      <w:pStyle w:val="Kopfzeile"/>
    </w:pPr>
    <w:r>
      <w:rPr>
        <w:noProof/>
      </w:rPr>
      <w:pict w14:anchorId="64399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50" o:spid="_x0000_s2050" type="#_x0000_t75" alt="" style="position:absolute;margin-left:0;margin-top:0;width:384pt;height:580.8pt;z-index:-251020288;mso-wrap-edited:f;mso-width-percent:0;mso-height-percent:0;mso-position-horizontal:center;mso-position-horizontal-relative:margin;mso-position-vertical:center;mso-position-vertical-relative:margin;mso-width-percent:0;mso-height-percent:0" o:allowincell="f">
          <v:imagedata r:id="rId1" o:titl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29E71" w14:textId="77FEE237" w:rsidR="00640ED9" w:rsidRDefault="0050400E">
    <w:pPr>
      <w:pStyle w:val="Kopfzeile"/>
    </w:pPr>
    <w:r>
      <w:rPr>
        <w:noProof/>
      </w:rPr>
      <w:pict w14:anchorId="08395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48" o:spid="_x0000_s2049" type="#_x0000_t75" alt="" style="position:absolute;margin-left:0;margin-top:0;width:384pt;height:580.8pt;z-index:-251026432;mso-wrap-edited:f;mso-width-percent:0;mso-height-percent:0;mso-position-horizontal:center;mso-position-horizontal-relative:margin;mso-position-vertical:center;mso-position-vertical-relative:margin;mso-width-percent:0;mso-height-percent:0" o:allowincell="f">
          <v:imagedata r:id="rId1" o:titl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9BF6" w14:textId="6D8CEFF4" w:rsidR="00640ED9" w:rsidRDefault="0050400E">
    <w:pPr>
      <w:pStyle w:val="Kopfzeile"/>
    </w:pPr>
    <w:r>
      <w:rPr>
        <w:noProof/>
      </w:rPr>
      <w:pict w14:anchorId="52DE6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9" o:spid="_x0000_s2305" type="#_x0000_t75" alt="" style="position:absolute;margin-left:0;margin-top:0;width:384pt;height:580.8pt;z-index:-25142272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76B2235">
        <v:shape id="_x0000_s2304"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46588" w14:textId="2288835D" w:rsidR="00640ED9" w:rsidRDefault="0050400E">
    <w:pPr>
      <w:pStyle w:val="Kopfzeile"/>
    </w:pPr>
    <w:r>
      <w:rPr>
        <w:noProof/>
      </w:rPr>
      <w:pict w14:anchorId="6A245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3" o:spid="_x0000_s2303" type="#_x0000_t75" alt="" style="position:absolute;margin-left:0;margin-top:0;width:384pt;height:580.8pt;z-index:-25141043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39EC2BF">
        <v:shape id="_x0000_s2302"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63997" w14:textId="21834DFC" w:rsidR="00640ED9" w:rsidRDefault="0050400E">
    <w:pPr>
      <w:pStyle w:val="Kopfzeile"/>
    </w:pPr>
    <w:r>
      <w:rPr>
        <w:noProof/>
      </w:rPr>
      <w:pict w14:anchorId="45537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4" o:spid="_x0000_s2301" type="#_x0000_t75" alt="" style="position:absolute;margin-left:0;margin-top:0;width:384pt;height:580.8pt;z-index:-25140736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E35C089">
        <v:shape id="_x0000_s2300"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4B298" w14:textId="48A1AEB5" w:rsidR="00640ED9" w:rsidRDefault="0050400E">
    <w:pPr>
      <w:pStyle w:val="Kopfzeile"/>
    </w:pPr>
    <w:r>
      <w:rPr>
        <w:noProof/>
      </w:rPr>
      <w:pict w14:anchorId="7DB83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2" o:spid="_x0000_s2299" type="#_x0000_t75" alt="" style="position:absolute;margin-left:0;margin-top:0;width:384pt;height:580.8pt;z-index:-25141350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FDAD2D5">
        <v:shape id="_x0000_s2298"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90C4A" w14:textId="6FF99E8B" w:rsidR="00640ED9" w:rsidRDefault="0050400E">
    <w:pPr>
      <w:pStyle w:val="Kopfzeile"/>
    </w:pPr>
    <w:r>
      <w:rPr>
        <w:noProof/>
      </w:rPr>
      <w:pict w14:anchorId="56443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6" o:spid="_x0000_s2297" type="#_x0000_t75" alt="" style="position:absolute;margin-left:0;margin-top:0;width:384pt;height:580.8pt;z-index:-25140121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0364FA6">
        <v:shape id="_x0000_s2296"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F3DC8" w14:textId="4D0AE513" w:rsidR="00640ED9" w:rsidRDefault="0050400E">
    <w:pPr>
      <w:pStyle w:val="Kopfzeile"/>
    </w:pPr>
    <w:r>
      <w:rPr>
        <w:noProof/>
      </w:rPr>
      <w:pict w14:anchorId="3602F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09" o:spid="_x0000_s2331" type="#_x0000_t75" alt="" style="position:absolute;margin-left:0;margin-top:0;width:384pt;height:580.8pt;z-index:-25145344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FF8BFD6">
        <v:shape id="_x0000_s2330"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A160" w14:textId="10091DE7" w:rsidR="00640ED9" w:rsidRDefault="0050400E">
    <w:pPr>
      <w:pStyle w:val="Kopfzeile"/>
    </w:pPr>
    <w:r>
      <w:rPr>
        <w:noProof/>
      </w:rPr>
      <w:pict w14:anchorId="48CCD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7" o:spid="_x0000_s2295" type="#_x0000_t75" alt="" style="position:absolute;margin-left:0;margin-top:0;width:384pt;height:580.8pt;z-index:-25139814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5918973">
        <v:shape id="_x0000_s2294"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6B85D" w14:textId="326BB840" w:rsidR="00640ED9" w:rsidRDefault="0050400E">
    <w:pPr>
      <w:pStyle w:val="Kopfzeile"/>
    </w:pPr>
    <w:r>
      <w:rPr>
        <w:noProof/>
      </w:rPr>
      <w:pict w14:anchorId="69884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5" o:spid="_x0000_s2293" type="#_x0000_t75" alt="" style="position:absolute;margin-left:0;margin-top:0;width:384pt;height:580.8pt;z-index:-25140428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E69287E">
        <v:shape id="_x0000_s2292"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1D2C9" w14:textId="3169DA8C" w:rsidR="00640ED9" w:rsidRDefault="0050400E">
    <w:pPr>
      <w:pStyle w:val="Kopfzeile"/>
    </w:pPr>
    <w:r>
      <w:rPr>
        <w:noProof/>
      </w:rPr>
      <w:pict w14:anchorId="44F1E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9" o:spid="_x0000_s2291" type="#_x0000_t75" alt="" style="position:absolute;margin-left:0;margin-top:0;width:384pt;height:580.8pt;z-index:-25139200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532509E">
        <v:shape id="_x0000_s2290"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D5E08" w14:textId="208CA91E" w:rsidR="00640ED9" w:rsidRDefault="0050400E">
    <w:pPr>
      <w:pStyle w:val="Kopfzeile"/>
    </w:pPr>
    <w:r>
      <w:rPr>
        <w:noProof/>
      </w:rPr>
      <w:pict w14:anchorId="4F40A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0" o:spid="_x0000_s2289" type="#_x0000_t75" alt="" style="position:absolute;margin-left:0;margin-top:0;width:384pt;height:580.8pt;z-index:-25138892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08D8ECC">
        <v:shape id="_x0000_s2288"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5E959" w14:textId="3AAC8858" w:rsidR="00640ED9" w:rsidRDefault="0050400E">
    <w:pPr>
      <w:pStyle w:val="Kopfzeile"/>
    </w:pPr>
    <w:r>
      <w:rPr>
        <w:noProof/>
      </w:rPr>
      <w:pict w14:anchorId="07F76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28" o:spid="_x0000_s2287" type="#_x0000_t75" alt="" style="position:absolute;margin-left:0;margin-top:0;width:384pt;height:580.8pt;z-index:-25139507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949956C">
        <v:shape id="_x0000_s2286"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C26B7" w14:textId="78E2C78F" w:rsidR="00640ED9" w:rsidRDefault="0050400E">
    <w:pPr>
      <w:pStyle w:val="Kopfzeile"/>
    </w:pPr>
    <w:r>
      <w:rPr>
        <w:noProof/>
      </w:rPr>
      <w:pict w14:anchorId="2F0EB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2" o:spid="_x0000_s2285" type="#_x0000_t75" alt="" style="position:absolute;margin-left:0;margin-top:0;width:384pt;height:580.8pt;z-index:-25138278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ABB4CA0">
        <v:shape id="_x0000_s2284"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97B65" w14:textId="4F41CDEF" w:rsidR="00640ED9" w:rsidRDefault="0050400E">
    <w:pPr>
      <w:pStyle w:val="Kopfzeile"/>
    </w:pPr>
    <w:r>
      <w:rPr>
        <w:noProof/>
      </w:rPr>
      <w:pict w14:anchorId="2A86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3" o:spid="_x0000_s2283" type="#_x0000_t75" alt="" style="position:absolute;margin-left:0;margin-top:0;width:384pt;height:580.8pt;z-index:-25137971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EB53F39">
        <v:shape id="_x0000_s2282"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0FE7D" w14:textId="7632B91C" w:rsidR="00640ED9" w:rsidRDefault="0050400E">
    <w:pPr>
      <w:pStyle w:val="Kopfzeile"/>
    </w:pPr>
    <w:r>
      <w:rPr>
        <w:noProof/>
      </w:rPr>
      <w:pict w14:anchorId="12F45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1" o:spid="_x0000_s2281" type="#_x0000_t75" alt="" style="position:absolute;margin-left:0;margin-top:0;width:384pt;height:580.8pt;z-index:-25138585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24BFFFF">
        <v:shape id="_x0000_s2280"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6A27D" w14:textId="7E48081E" w:rsidR="00640ED9" w:rsidRDefault="0050400E">
    <w:pPr>
      <w:pStyle w:val="Kopfzeile"/>
    </w:pPr>
    <w:r>
      <w:rPr>
        <w:noProof/>
      </w:rPr>
      <w:pict w14:anchorId="2C6C4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5" o:spid="_x0000_s2279" type="#_x0000_t75" alt="" style="position:absolute;margin-left:0;margin-top:0;width:384pt;height:580.8pt;z-index:-25137356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C518FB5">
        <v:shape id="_x0000_s2278"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23C72" w14:textId="28607165" w:rsidR="00640ED9" w:rsidRDefault="0050400E">
    <w:pPr>
      <w:pStyle w:val="Kopfzeile"/>
    </w:pPr>
    <w:r>
      <w:rPr>
        <w:noProof/>
      </w:rPr>
      <w:pict w14:anchorId="16EAF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6" o:spid="_x0000_s2277" type="#_x0000_t75" alt="" style="position:absolute;margin-left:0;margin-top:0;width:384pt;height:580.8pt;z-index:-25137049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D5D60B1">
        <v:shape id="_x0000_s2276"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24836" w14:textId="7E403492" w:rsidR="00640ED9" w:rsidRDefault="0050400E">
    <w:pPr>
      <w:pStyle w:val="Kopfzeile"/>
    </w:pPr>
    <w:r>
      <w:rPr>
        <w:noProof/>
      </w:rPr>
      <w:pict w14:anchorId="002DB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07" o:spid="_x0000_s2329" type="#_x0000_t75" alt="" style="position:absolute;margin-left:0;margin-top:0;width:384pt;height:580.8pt;z-index:-25145958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3A51B98">
        <v:shape id="_x0000_s2328"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4BB7" w14:textId="087DFCAD" w:rsidR="00640ED9" w:rsidRDefault="0050400E">
    <w:pPr>
      <w:pStyle w:val="Kopfzeile"/>
    </w:pPr>
    <w:r>
      <w:rPr>
        <w:noProof/>
      </w:rPr>
      <w:pict w14:anchorId="64532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4" o:spid="_x0000_s2275" type="#_x0000_t75" alt="" style="position:absolute;margin-left:0;margin-top:0;width:384pt;height:580.8pt;z-index:-25137664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40D8222">
        <v:shape id="_x0000_s2274"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695FF" w14:textId="00C2FCFF" w:rsidR="00640ED9" w:rsidRDefault="0050400E">
    <w:pPr>
      <w:pStyle w:val="Kopfzeile"/>
    </w:pPr>
    <w:r>
      <w:rPr>
        <w:noProof/>
      </w:rPr>
      <w:pict w14:anchorId="53707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8" o:spid="_x0000_s2273" type="#_x0000_t75" alt="" style="position:absolute;margin-left:0;margin-top:0;width:384pt;height:580.8pt;z-index:-25136435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1F3CE23">
        <v:shape id="_x0000_s2272"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25704" w14:textId="57C2CB16" w:rsidR="00640ED9" w:rsidRDefault="0050400E">
    <w:pPr>
      <w:pStyle w:val="Kopfzeile"/>
    </w:pPr>
    <w:r>
      <w:rPr>
        <w:noProof/>
      </w:rPr>
      <w:pict w14:anchorId="66F5E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9" o:spid="_x0000_s2271" type="#_x0000_t75" alt="" style="position:absolute;margin-left:0;margin-top:0;width:384pt;height:580.8pt;z-index:-25136128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A36584C">
        <v:shape id="_x0000_s2270"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DAB23" w14:textId="6E5D871F" w:rsidR="00640ED9" w:rsidRDefault="0050400E">
    <w:pPr>
      <w:pStyle w:val="Kopfzeile"/>
    </w:pPr>
    <w:r>
      <w:rPr>
        <w:noProof/>
      </w:rPr>
      <w:pict w14:anchorId="1515A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37" o:spid="_x0000_s2269" type="#_x0000_t75" alt="" style="position:absolute;margin-left:0;margin-top:0;width:384pt;height:580.8pt;z-index:-25136742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5D65E71">
        <v:shape id="_x0000_s2268"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96014" w14:textId="16F39F14" w:rsidR="00640ED9" w:rsidRDefault="0050400E">
    <w:pPr>
      <w:pStyle w:val="Kopfzeile"/>
    </w:pPr>
    <w:r>
      <w:rPr>
        <w:noProof/>
      </w:rPr>
      <w:pict w14:anchorId="1B2A6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1" o:spid="_x0000_s2267" type="#_x0000_t75" alt="" style="position:absolute;margin-left:0;margin-top:0;width:384pt;height:580.8pt;z-index:-25135513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E1DD4F8">
        <v:shape id="_x0000_s2266"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E83AB" w14:textId="3F116528" w:rsidR="00640ED9" w:rsidRDefault="0050400E">
    <w:pPr>
      <w:pStyle w:val="Kopfzeile"/>
    </w:pPr>
    <w:r>
      <w:rPr>
        <w:noProof/>
      </w:rPr>
      <w:pict w14:anchorId="19627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2" o:spid="_x0000_s2265" type="#_x0000_t75" alt="" style="position:absolute;margin-left:0;margin-top:0;width:384pt;height:580.8pt;z-index:-25135206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615456C">
        <v:shape id="_x0000_s2264"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D50A7" w14:textId="4A13C5A5" w:rsidR="00640ED9" w:rsidRDefault="0050400E">
    <w:pPr>
      <w:pStyle w:val="Kopfzeile"/>
    </w:pPr>
    <w:r>
      <w:rPr>
        <w:noProof/>
      </w:rPr>
      <w:pict w14:anchorId="73922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0" o:spid="_x0000_s2263" type="#_x0000_t75" alt="" style="position:absolute;margin-left:0;margin-top:0;width:384pt;height:580.8pt;z-index:-25135820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7DBC88B">
        <v:shape id="_x0000_s2262"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B021A" w14:textId="0CF5694E" w:rsidR="00640ED9" w:rsidRDefault="0050400E">
    <w:pPr>
      <w:pStyle w:val="Kopfzeile"/>
    </w:pPr>
    <w:r>
      <w:rPr>
        <w:noProof/>
      </w:rPr>
      <w:pict w14:anchorId="3DD58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4" o:spid="_x0000_s2261" type="#_x0000_t75" alt="" style="position:absolute;margin-left:0;margin-top:0;width:384pt;height:580.8pt;z-index:-25134592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0C4AE34">
        <v:shape id="_x0000_s2260"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91372" w14:textId="45803854" w:rsidR="00640ED9" w:rsidRDefault="0050400E">
    <w:pPr>
      <w:pStyle w:val="Kopfzeile"/>
    </w:pPr>
    <w:r>
      <w:rPr>
        <w:noProof/>
      </w:rPr>
      <w:pict w14:anchorId="62FDC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5" o:spid="_x0000_s2259" type="#_x0000_t75" alt="" style="position:absolute;margin-left:0;margin-top:0;width:384pt;height:580.8pt;z-index:-25134284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DB096CC">
        <v:shape id="_x0000_s2258"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66519" w14:textId="71CC153D" w:rsidR="00640ED9" w:rsidRDefault="0050400E">
    <w:pPr>
      <w:pStyle w:val="Kopfzeile"/>
    </w:pPr>
    <w:r>
      <w:rPr>
        <w:noProof/>
      </w:rPr>
      <w:pict w14:anchorId="3D57A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3" o:spid="_x0000_s2257" type="#_x0000_t75" alt="" style="position:absolute;margin-left:0;margin-top:0;width:384pt;height:580.8pt;z-index:-25134899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CCCEE7B">
        <v:shape id="_x0000_s2256"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50325" w14:textId="26D3ACBB" w:rsidR="00640ED9" w:rsidRDefault="0050400E">
    <w:pPr>
      <w:pStyle w:val="Kopfzeile"/>
    </w:pPr>
    <w:r>
      <w:rPr>
        <w:noProof/>
      </w:rPr>
      <w:pict w14:anchorId="21964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1" o:spid="_x0000_s2327" type="#_x0000_t75" alt="" style="position:absolute;margin-left:0;margin-top:0;width:384pt;height:580.8pt;z-index:-25144729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8E606BB">
        <v:shape id="_x0000_s2326"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43D35" w14:textId="17436334" w:rsidR="00640ED9" w:rsidRDefault="0050400E">
    <w:pPr>
      <w:pStyle w:val="Kopfzeile"/>
    </w:pPr>
    <w:r>
      <w:rPr>
        <w:noProof/>
      </w:rPr>
      <w:pict w14:anchorId="0F417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7" o:spid="_x0000_s2255" type="#_x0000_t75" alt="" style="position:absolute;margin-left:0;margin-top:0;width:384pt;height:580.8pt;z-index:-25133670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89EA092">
        <v:shape id="_x0000_s2254"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6B129" w14:textId="65EA0299" w:rsidR="00640ED9" w:rsidRDefault="0050400E">
    <w:pPr>
      <w:pStyle w:val="Kopfzeile"/>
    </w:pPr>
    <w:r>
      <w:rPr>
        <w:noProof/>
      </w:rPr>
      <w:pict w14:anchorId="5D729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8" o:spid="_x0000_s2253" type="#_x0000_t75" alt="" style="position:absolute;margin-left:0;margin-top:0;width:384pt;height:580.8pt;z-index:-25133363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93DBF2E">
        <v:shape id="_x0000_s2252"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2E468" w14:textId="31460DFB" w:rsidR="00640ED9" w:rsidRDefault="0050400E">
    <w:pPr>
      <w:pStyle w:val="Kopfzeile"/>
    </w:pPr>
    <w:r>
      <w:rPr>
        <w:noProof/>
      </w:rPr>
      <w:pict w14:anchorId="67932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6" o:spid="_x0000_s2251" type="#_x0000_t75" alt="" style="position:absolute;margin-left:0;margin-top:0;width:384pt;height:580.8pt;z-index:-25133977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68FF20D">
        <v:shape id="_x0000_s2250"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0065E" w14:textId="0D348021" w:rsidR="00640ED9" w:rsidRDefault="0050400E">
    <w:pPr>
      <w:pStyle w:val="Kopfzeile"/>
    </w:pPr>
    <w:r>
      <w:rPr>
        <w:noProof/>
      </w:rPr>
      <w:pict w14:anchorId="3224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0" o:spid="_x0000_s2249" type="#_x0000_t75" alt="" style="position:absolute;margin-left:0;margin-top:0;width:384pt;height:580.8pt;z-index:-25132748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7CBCD1D">
        <v:shape id="_x0000_s2248"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63209" w14:textId="48172C06" w:rsidR="00640ED9" w:rsidRDefault="0050400E">
    <w:pPr>
      <w:pStyle w:val="Kopfzeile"/>
    </w:pPr>
    <w:r>
      <w:rPr>
        <w:noProof/>
      </w:rPr>
      <w:pict w14:anchorId="3C00C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1" o:spid="_x0000_s2247" type="#_x0000_t75" alt="" style="position:absolute;margin-left:0;margin-top:0;width:384pt;height:580.8pt;z-index:-25132441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655FED2">
        <v:shape id="_x0000_s2246"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EBB3D" w14:textId="16F11892" w:rsidR="00640ED9" w:rsidRDefault="0050400E">
    <w:pPr>
      <w:pStyle w:val="Kopfzeile"/>
    </w:pPr>
    <w:r>
      <w:rPr>
        <w:noProof/>
      </w:rPr>
      <w:pict w14:anchorId="3A48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49" o:spid="_x0000_s2245" type="#_x0000_t75" alt="" style="position:absolute;margin-left:0;margin-top:0;width:384pt;height:580.8pt;z-index:-25133056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CD3F431">
        <v:shape id="_x0000_s2244"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86D1" w14:textId="2BD19397" w:rsidR="00640ED9" w:rsidRDefault="0050400E">
    <w:pPr>
      <w:pStyle w:val="Kopfzeile"/>
    </w:pPr>
    <w:r>
      <w:rPr>
        <w:noProof/>
      </w:rPr>
      <w:pict w14:anchorId="2217D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3" o:spid="_x0000_s2243" type="#_x0000_t75" alt="" style="position:absolute;margin-left:0;margin-top:0;width:384pt;height:580.8pt;z-index:-25131827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8BEE516">
        <v:shape id="_x0000_s2242"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405C4" w14:textId="04118825" w:rsidR="00640ED9" w:rsidRDefault="0050400E">
    <w:pPr>
      <w:pStyle w:val="Kopfzeile"/>
    </w:pPr>
    <w:r>
      <w:rPr>
        <w:noProof/>
      </w:rPr>
      <w:pict w14:anchorId="2FA0A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4" o:spid="_x0000_s2241" type="#_x0000_t75" alt="" style="position:absolute;margin-left:0;margin-top:0;width:384pt;height:580.8pt;z-index:-25131520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E55A350">
        <v:shape id="_x0000_s2240"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ED68C" w14:textId="76339C68" w:rsidR="00640ED9" w:rsidRDefault="0050400E">
    <w:pPr>
      <w:pStyle w:val="Kopfzeile"/>
    </w:pPr>
    <w:r>
      <w:rPr>
        <w:noProof/>
      </w:rPr>
      <w:pict w14:anchorId="3504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2" o:spid="_x0000_s2239" type="#_x0000_t75" alt="" style="position:absolute;margin-left:0;margin-top:0;width:384pt;height:580.8pt;z-index:-25132134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1F3270D">
        <v:shape id="_x0000_s2238"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5585" w14:textId="12D522EB" w:rsidR="00640ED9" w:rsidRDefault="0050400E">
    <w:pPr>
      <w:pStyle w:val="Kopfzeile"/>
    </w:pPr>
    <w:r>
      <w:rPr>
        <w:noProof/>
      </w:rPr>
      <w:pict w14:anchorId="15A95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6" o:spid="_x0000_s2237" type="#_x0000_t75" alt="" style="position:absolute;margin-left:0;margin-top:0;width:384pt;height:580.8pt;z-index:-25130905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6B00B2D">
        <v:shape id="_x0000_s2236"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4DA6" w14:textId="49E8BA78" w:rsidR="00640ED9" w:rsidRDefault="0050400E">
    <w:pPr>
      <w:pStyle w:val="Kopfzeile"/>
    </w:pPr>
    <w:r>
      <w:rPr>
        <w:noProof/>
      </w:rPr>
      <w:pict w14:anchorId="00465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2" o:spid="_x0000_s2325" type="#_x0000_t75" alt="" style="position:absolute;margin-left:0;margin-top:0;width:384pt;height:580.8pt;z-index:-25144422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9B39309">
        <v:shape id="_x0000_s2324"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AAD71" w14:textId="6CF00E4F" w:rsidR="00640ED9" w:rsidRDefault="0050400E">
    <w:pPr>
      <w:pStyle w:val="Kopfzeile"/>
    </w:pPr>
    <w:r>
      <w:rPr>
        <w:noProof/>
      </w:rPr>
      <w:pict w14:anchorId="5061D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7" o:spid="_x0000_s2235" type="#_x0000_t75" alt="" style="position:absolute;margin-left:0;margin-top:0;width:384pt;height:580.8pt;z-index:-25130598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1F1C30E">
        <v:shape id="_x0000_s2234"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5ED12" w14:textId="5B547801" w:rsidR="00640ED9" w:rsidRDefault="0050400E">
    <w:pPr>
      <w:pStyle w:val="Kopfzeile"/>
    </w:pPr>
    <w:r>
      <w:rPr>
        <w:noProof/>
      </w:rPr>
      <w:pict w14:anchorId="528CA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5" o:spid="_x0000_s2233" type="#_x0000_t75" alt="" style="position:absolute;margin-left:0;margin-top:0;width:384pt;height:580.8pt;z-index:-25131212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74A0E64">
        <v:shape id="_x0000_s2232"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E1702" w14:textId="28852ECA" w:rsidR="00640ED9" w:rsidRDefault="0050400E">
    <w:pPr>
      <w:pStyle w:val="Kopfzeile"/>
    </w:pPr>
    <w:r>
      <w:rPr>
        <w:noProof/>
      </w:rPr>
      <w:pict w14:anchorId="1860B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9" o:spid="_x0000_s2231" type="#_x0000_t75" alt="" style="position:absolute;margin-left:0;margin-top:0;width:384pt;height:580.8pt;z-index:-25129984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52F8A48">
        <v:shape id="_x0000_s2230"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B44F7" w14:textId="4CAD3C8D" w:rsidR="00640ED9" w:rsidRDefault="0050400E">
    <w:pPr>
      <w:pStyle w:val="Kopfzeile"/>
    </w:pPr>
    <w:r>
      <w:rPr>
        <w:noProof/>
      </w:rPr>
      <w:pict w14:anchorId="2CF8B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0" o:spid="_x0000_s2229" type="#_x0000_t75" alt="" style="position:absolute;margin-left:0;margin-top:0;width:384pt;height:580.8pt;z-index:-25129676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D23E5A0">
        <v:shape id="_x0000_s2228"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6D01F" w14:textId="4F654EB1" w:rsidR="00640ED9" w:rsidRDefault="0050400E">
    <w:pPr>
      <w:pStyle w:val="Kopfzeile"/>
    </w:pPr>
    <w:r>
      <w:rPr>
        <w:noProof/>
      </w:rPr>
      <w:pict w14:anchorId="7C88C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58" o:spid="_x0000_s2227" type="#_x0000_t75" alt="" style="position:absolute;margin-left:0;margin-top:0;width:384pt;height:580.8pt;z-index:-25130291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FDB40C7">
        <v:shape id="_x0000_s2226"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6BD27" w14:textId="2946392A" w:rsidR="00640ED9" w:rsidRDefault="0050400E">
    <w:pPr>
      <w:pStyle w:val="Kopfzeile"/>
    </w:pPr>
    <w:r>
      <w:rPr>
        <w:noProof/>
      </w:rPr>
      <w:pict w14:anchorId="060BD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2" o:spid="_x0000_s2225" type="#_x0000_t75" alt="" style="position:absolute;margin-left:0;margin-top:0;width:384pt;height:580.8pt;z-index:-25129062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B56D187">
        <v:shape id="_x0000_s2224"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A9420" w14:textId="5C2B94D1" w:rsidR="00640ED9" w:rsidRDefault="0050400E">
    <w:pPr>
      <w:pStyle w:val="Kopfzeile"/>
    </w:pPr>
    <w:r>
      <w:rPr>
        <w:noProof/>
      </w:rPr>
      <w:pict w14:anchorId="0EF90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3" o:spid="_x0000_s2223" type="#_x0000_t75" alt="" style="position:absolute;margin-left:0;margin-top:0;width:384pt;height:580.8pt;z-index:-25128755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190CBA0">
        <v:shape id="_x0000_s2222"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44787" w14:textId="3EB1C28C" w:rsidR="00640ED9" w:rsidRDefault="0050400E">
    <w:pPr>
      <w:pStyle w:val="Kopfzeile"/>
    </w:pPr>
    <w:r>
      <w:rPr>
        <w:noProof/>
      </w:rPr>
      <w:pict w14:anchorId="44814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1" o:spid="_x0000_s2221" type="#_x0000_t75" alt="" style="position:absolute;margin-left:0;margin-top:0;width:384pt;height:580.8pt;z-index:-25129369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71F193D">
        <v:shape id="_x0000_s2220"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8DEBC" w14:textId="3B17B9CF" w:rsidR="00640ED9" w:rsidRDefault="0050400E">
    <w:pPr>
      <w:pStyle w:val="Kopfzeile"/>
    </w:pPr>
    <w:r>
      <w:rPr>
        <w:noProof/>
      </w:rPr>
      <w:pict w14:anchorId="18401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5" o:spid="_x0000_s2219" type="#_x0000_t75" alt="" style="position:absolute;margin-left:0;margin-top:0;width:384pt;height:580.8pt;z-index:-25128140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83F6157">
        <v:shape id="_x0000_s2218"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9A131" w14:textId="2B97939D" w:rsidR="00640ED9" w:rsidRDefault="0050400E">
    <w:pPr>
      <w:pStyle w:val="Kopfzeile"/>
    </w:pPr>
    <w:r>
      <w:rPr>
        <w:noProof/>
      </w:rPr>
      <w:pict w14:anchorId="7106A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6" o:spid="_x0000_s2217" type="#_x0000_t75" alt="" style="position:absolute;margin-left:0;margin-top:0;width:384pt;height:580.8pt;z-index:-25127833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D9746BC">
        <v:shape id="_x0000_s2216"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3EBDD" w14:textId="2EA839F6" w:rsidR="00640ED9" w:rsidRDefault="0050400E">
    <w:pPr>
      <w:pStyle w:val="Kopfzeile"/>
    </w:pPr>
    <w:r>
      <w:rPr>
        <w:noProof/>
      </w:rPr>
      <w:pict w14:anchorId="06C46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0" o:spid="_x0000_s2323" type="#_x0000_t75" alt="" style="position:absolute;margin-left:0;margin-top:0;width:384pt;height:580.8pt;z-index:-25145036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7F54AB8">
        <v:shape id="_x0000_s2322"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1F7C" w14:textId="56CB0E2F" w:rsidR="00640ED9" w:rsidRDefault="0050400E">
    <w:pPr>
      <w:pStyle w:val="Kopfzeile"/>
    </w:pPr>
    <w:r>
      <w:rPr>
        <w:noProof/>
      </w:rPr>
      <w:pict w14:anchorId="46EBF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4" o:spid="_x0000_s2215" type="#_x0000_t75" alt="" style="position:absolute;margin-left:0;margin-top:0;width:384pt;height:580.8pt;z-index:-25128448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E0BB7EE">
        <v:shape id="_x0000_s2214"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BC5BC" w14:textId="7BAA73D2" w:rsidR="00640ED9" w:rsidRDefault="0050400E">
    <w:pPr>
      <w:pStyle w:val="Kopfzeile"/>
    </w:pPr>
    <w:r>
      <w:rPr>
        <w:noProof/>
      </w:rPr>
      <w:pict w14:anchorId="552A3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8" o:spid="_x0000_s2213" type="#_x0000_t75" alt="" style="position:absolute;margin-left:0;margin-top:0;width:384pt;height:580.8pt;z-index:-25127219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32C54AF">
        <v:shape id="_x0000_s2212"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FEF86" w14:textId="668DCBF1" w:rsidR="00640ED9" w:rsidRDefault="0050400E">
    <w:pPr>
      <w:pStyle w:val="Kopfzeile"/>
    </w:pPr>
    <w:r>
      <w:rPr>
        <w:noProof/>
      </w:rPr>
      <w:pict w14:anchorId="68D5D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9" o:spid="_x0000_s2211" type="#_x0000_t75" alt="" style="position:absolute;margin-left:0;margin-top:0;width:384pt;height:580.8pt;z-index:-25126912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E9D7BF3">
        <v:shape id="_x0000_s2210"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BC2BE" w14:textId="57DADEEA" w:rsidR="00640ED9" w:rsidRDefault="0050400E">
    <w:pPr>
      <w:pStyle w:val="Kopfzeile"/>
    </w:pPr>
    <w:r>
      <w:rPr>
        <w:noProof/>
      </w:rPr>
      <w:pict w14:anchorId="02A69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67" o:spid="_x0000_s2209" type="#_x0000_t75" alt="" style="position:absolute;margin-left:0;margin-top:0;width:384pt;height:580.8pt;z-index:-25127526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60457F6">
        <v:shape id="_x0000_s2208"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AEA55" w14:textId="652ADF30" w:rsidR="00640ED9" w:rsidRDefault="0050400E">
    <w:pPr>
      <w:pStyle w:val="Kopfzeile"/>
    </w:pPr>
    <w:r>
      <w:rPr>
        <w:noProof/>
      </w:rPr>
      <w:pict w14:anchorId="38C13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1" o:spid="_x0000_s2207" type="#_x0000_t75" alt="" style="position:absolute;margin-left:0;margin-top:0;width:384pt;height:580.8pt;z-index:-25126297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7CF42E1">
        <v:shape id="_x0000_s2206"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D83A1" w14:textId="438E2235" w:rsidR="00640ED9" w:rsidRDefault="0050400E">
    <w:pPr>
      <w:pStyle w:val="Kopfzeile"/>
    </w:pPr>
    <w:r>
      <w:rPr>
        <w:noProof/>
      </w:rPr>
      <w:pict w14:anchorId="3EC32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2" o:spid="_x0000_s2205" type="#_x0000_t75" alt="" style="position:absolute;margin-left:0;margin-top:0;width:384pt;height:580.8pt;z-index:-25125990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A584E7D">
        <v:shape id="_x0000_s2204"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B55BB" w14:textId="6D1815F7" w:rsidR="00640ED9" w:rsidRDefault="0050400E">
    <w:pPr>
      <w:pStyle w:val="Kopfzeile"/>
    </w:pPr>
    <w:r>
      <w:rPr>
        <w:noProof/>
      </w:rPr>
      <w:pict w14:anchorId="500F9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0" o:spid="_x0000_s2203" type="#_x0000_t75" alt="" style="position:absolute;margin-left:0;margin-top:0;width:384pt;height:580.8pt;z-index:-25126604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16A2015">
        <v:shape id="_x0000_s2202"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925C6" w14:textId="1B0A538F" w:rsidR="00640ED9" w:rsidRDefault="0050400E">
    <w:pPr>
      <w:pStyle w:val="Kopfzeile"/>
    </w:pPr>
    <w:r>
      <w:rPr>
        <w:noProof/>
      </w:rPr>
      <w:pict w14:anchorId="76344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4" o:spid="_x0000_s2201" type="#_x0000_t75" alt="" style="position:absolute;margin-left:0;margin-top:0;width:384pt;height:580.8pt;z-index:-25125376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745041B">
        <v:shape id="_x0000_s2200"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46779" w14:textId="06522A6D" w:rsidR="00640ED9" w:rsidRDefault="0050400E">
    <w:pPr>
      <w:pStyle w:val="Kopfzeile"/>
    </w:pPr>
    <w:r>
      <w:rPr>
        <w:noProof/>
      </w:rPr>
      <w:pict w14:anchorId="19325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5" o:spid="_x0000_s2199" type="#_x0000_t75" alt="" style="position:absolute;margin-left:0;margin-top:0;width:384pt;height:580.8pt;z-index:-25125068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6DBD5A6">
        <v:shape id="_x0000_s2198"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D085B" w14:textId="32BF4154" w:rsidR="00640ED9" w:rsidRDefault="0050400E">
    <w:pPr>
      <w:pStyle w:val="Kopfzeile"/>
    </w:pPr>
    <w:r>
      <w:rPr>
        <w:noProof/>
      </w:rPr>
      <w:pict w14:anchorId="6E39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3" o:spid="_x0000_s2197" type="#_x0000_t75" alt="" style="position:absolute;margin-left:0;margin-top:0;width:384pt;height:580.8pt;z-index:-25125683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A73AD65">
        <v:shape id="_x0000_s2196"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1838F" w14:textId="488BE50C" w:rsidR="00640ED9" w:rsidRDefault="0050400E">
    <w:pPr>
      <w:pStyle w:val="Kopfzeile"/>
    </w:pPr>
    <w:r>
      <w:rPr>
        <w:noProof/>
      </w:rPr>
      <w:pict w14:anchorId="39DED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4" o:spid="_x0000_s2321" type="#_x0000_t75" alt="" style="position:absolute;margin-left:0;margin-top:0;width:384pt;height:580.8pt;z-index:-25143808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EB5C551">
        <v:shape id="_x0000_s2320"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A963B" w14:textId="0C8BA5D7" w:rsidR="00640ED9" w:rsidRDefault="0050400E">
    <w:pPr>
      <w:pStyle w:val="Kopfzeile"/>
    </w:pPr>
    <w:r>
      <w:rPr>
        <w:noProof/>
      </w:rPr>
      <w:pict w14:anchorId="6465E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7" o:spid="_x0000_s2195" type="#_x0000_t75" alt="" style="position:absolute;margin-left:0;margin-top:0;width:384pt;height:580.8pt;z-index:-25124454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8A4FB10">
        <v:shape id="_x0000_s2194"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000DD" w14:textId="48BFF5A5" w:rsidR="00640ED9" w:rsidRDefault="0050400E">
    <w:pPr>
      <w:pStyle w:val="Kopfzeile"/>
    </w:pPr>
    <w:r>
      <w:rPr>
        <w:noProof/>
      </w:rPr>
      <w:pict w14:anchorId="073F9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8" o:spid="_x0000_s2193" type="#_x0000_t75" alt="" style="position:absolute;margin-left:0;margin-top:0;width:384pt;height:580.8pt;z-index:-25124147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B9F9A29">
        <v:shape id="_x0000_s2192"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692E7" w14:textId="5FAAD8D6" w:rsidR="00640ED9" w:rsidRDefault="0050400E">
    <w:pPr>
      <w:pStyle w:val="Kopfzeile"/>
    </w:pPr>
    <w:r>
      <w:rPr>
        <w:noProof/>
      </w:rPr>
      <w:pict w14:anchorId="384D6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6" o:spid="_x0000_s2191" type="#_x0000_t75" alt="" style="position:absolute;margin-left:0;margin-top:0;width:384pt;height:580.8pt;z-index:-25124761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195AA30">
        <v:shape id="_x0000_s2190"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31D8" w14:textId="3503D852" w:rsidR="00640ED9" w:rsidRDefault="0050400E">
    <w:pPr>
      <w:pStyle w:val="Kopfzeile"/>
    </w:pPr>
    <w:r>
      <w:rPr>
        <w:noProof/>
      </w:rPr>
      <w:pict w14:anchorId="6F8E9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0" o:spid="_x0000_s2189" type="#_x0000_t75" alt="" style="position:absolute;margin-left:0;margin-top:0;width:384pt;height:580.8pt;z-index:-25123532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D12AF5C">
        <v:shape id="_x0000_s2188"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0608A" w14:textId="63CE991F" w:rsidR="00640ED9" w:rsidRDefault="0050400E">
    <w:pPr>
      <w:pStyle w:val="Kopfzeile"/>
    </w:pPr>
    <w:r>
      <w:rPr>
        <w:noProof/>
      </w:rPr>
      <w:pict w14:anchorId="07D51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1" o:spid="_x0000_s2187" type="#_x0000_t75" alt="" style="position:absolute;margin-left:0;margin-top:0;width:384pt;height:580.8pt;z-index:-25123225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6B6B3E46">
        <v:shape id="_x0000_s2186"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234F0" w14:textId="049B2974" w:rsidR="00640ED9" w:rsidRDefault="0050400E">
    <w:pPr>
      <w:pStyle w:val="Kopfzeile"/>
    </w:pPr>
    <w:r>
      <w:rPr>
        <w:noProof/>
      </w:rPr>
      <w:pict w14:anchorId="4F91F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79" o:spid="_x0000_s2185" type="#_x0000_t75" alt="" style="position:absolute;margin-left:0;margin-top:0;width:384pt;height:580.8pt;z-index:-25123840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BDB1A60">
        <v:shape id="_x0000_s2184"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E1AA3" w14:textId="5A7B0E47" w:rsidR="00640ED9" w:rsidRDefault="0050400E">
    <w:pPr>
      <w:pStyle w:val="Kopfzeile"/>
    </w:pPr>
    <w:r>
      <w:rPr>
        <w:noProof/>
      </w:rPr>
      <w:pict w14:anchorId="3DDFA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3" o:spid="_x0000_s2183" type="#_x0000_t75" alt="" style="position:absolute;margin-left:0;margin-top:0;width:384pt;height:580.8pt;z-index:-25122611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CAF0C69">
        <v:shape id="_x0000_s2182"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3CBA" w14:textId="3A9EC702" w:rsidR="00640ED9" w:rsidRDefault="0050400E">
    <w:pPr>
      <w:pStyle w:val="Kopfzeile"/>
    </w:pPr>
    <w:r>
      <w:rPr>
        <w:noProof/>
      </w:rPr>
      <w:pict w14:anchorId="78456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4" o:spid="_x0000_s2181" type="#_x0000_t75" alt="" style="position:absolute;margin-left:0;margin-top:0;width:384pt;height:580.8pt;z-index:-25122304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629C747">
        <v:shape id="_x0000_s2180"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C9AEE" w14:textId="580E6655" w:rsidR="00640ED9" w:rsidRDefault="0050400E">
    <w:pPr>
      <w:pStyle w:val="Kopfzeile"/>
    </w:pPr>
    <w:r>
      <w:rPr>
        <w:noProof/>
      </w:rPr>
      <w:pict w14:anchorId="3B789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2" o:spid="_x0000_s2179" type="#_x0000_t75" alt="" style="position:absolute;margin-left:0;margin-top:0;width:384pt;height:580.8pt;z-index:-25122918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1BC0D77">
        <v:shape id="_x0000_s2178"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88B7F" w14:textId="19C9C49F" w:rsidR="00640ED9" w:rsidRDefault="0050400E">
    <w:pPr>
      <w:pStyle w:val="Kopfzeile"/>
    </w:pPr>
    <w:r>
      <w:rPr>
        <w:noProof/>
      </w:rPr>
      <w:pict w14:anchorId="6C88C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6" o:spid="_x0000_s2177" type="#_x0000_t75" alt="" style="position:absolute;margin-left:0;margin-top:0;width:384pt;height:580.8pt;z-index:-25121689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E7772B4">
        <v:shape id="_x0000_s2176"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23119" w14:textId="686332DA" w:rsidR="00640ED9" w:rsidRDefault="0050400E">
    <w:pPr>
      <w:pStyle w:val="Kopfzeile"/>
    </w:pPr>
    <w:r>
      <w:rPr>
        <w:noProof/>
      </w:rPr>
      <w:pict w14:anchorId="40A2C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5" o:spid="_x0000_s2319" type="#_x0000_t75" alt="" style="position:absolute;margin-left:0;margin-top:0;width:384pt;height:580.8pt;z-index:-25143500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D8F998B">
        <v:shape id="_x0000_s2318"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2FACC" w14:textId="36006DB6" w:rsidR="00640ED9" w:rsidRDefault="0050400E">
    <w:pPr>
      <w:pStyle w:val="Kopfzeile"/>
    </w:pPr>
    <w:r>
      <w:rPr>
        <w:noProof/>
      </w:rPr>
      <w:pict w14:anchorId="497DB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7" o:spid="_x0000_s2175" type="#_x0000_t75" alt="" style="position:absolute;margin-left:0;margin-top:0;width:384pt;height:580.8pt;z-index:-25121382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6D12B98">
        <v:shape id="_x0000_s2174" type="#_x0000_t75" alt="" style="position:absolute;margin-left:0;margin-top:0;width:384pt;height:580.8pt;z-index:-25154457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2EF4E" w14:textId="6B20250A" w:rsidR="00640ED9" w:rsidRDefault="0050400E">
    <w:pPr>
      <w:pStyle w:val="Kopfzeile"/>
    </w:pPr>
    <w:r>
      <w:rPr>
        <w:noProof/>
      </w:rPr>
      <w:pict w14:anchorId="4B39E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5" o:spid="_x0000_s2173" type="#_x0000_t75" alt="" style="position:absolute;margin-left:0;margin-top:0;width:384pt;height:580.8pt;z-index:-25121996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749309E">
        <v:shape id="_x0000_s2172" type="#_x0000_t75" alt="" style="position:absolute;margin-left:0;margin-top:0;width:384pt;height:580.8pt;z-index:-25154662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65443" w14:textId="4F16DAD6" w:rsidR="00640ED9" w:rsidRDefault="0050400E">
    <w:pPr>
      <w:pStyle w:val="Kopfzeile"/>
    </w:pPr>
    <w:r>
      <w:rPr>
        <w:noProof/>
      </w:rPr>
      <w:pict w14:anchorId="3AD61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9" o:spid="_x0000_s2171" type="#_x0000_t75" alt="" style="position:absolute;margin-left:0;margin-top:0;width:384pt;height:580.8pt;z-index:-25120768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56D4EAD">
        <v:shape id="_x0000_s2170" type="#_x0000_t75" alt="" style="position:absolute;margin-left:0;margin-top:0;width:384pt;height:580.8pt;z-index:-25154150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6B23B" w14:textId="5D553226" w:rsidR="00640ED9" w:rsidRDefault="0050400E">
    <w:pPr>
      <w:pStyle w:val="Kopfzeile"/>
    </w:pPr>
    <w:r>
      <w:rPr>
        <w:noProof/>
      </w:rPr>
      <w:pict w14:anchorId="2871B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0" o:spid="_x0000_s2169" type="#_x0000_t75" alt="" style="position:absolute;margin-left:0;margin-top:0;width:384pt;height:580.8pt;z-index:-25120460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1DA3560">
        <v:shape id="_x0000_s2168" type="#_x0000_t75" alt="" style="position:absolute;margin-left:0;margin-top:0;width:384pt;height:580.8pt;z-index:-25154048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76A06" w14:textId="57F33A43" w:rsidR="00640ED9" w:rsidRDefault="0050400E">
    <w:pPr>
      <w:pStyle w:val="Kopfzeile"/>
    </w:pPr>
    <w:r>
      <w:rPr>
        <w:noProof/>
      </w:rPr>
      <w:pict w14:anchorId="290EF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88" o:spid="_x0000_s2167" type="#_x0000_t75" alt="" style="position:absolute;margin-left:0;margin-top:0;width:384pt;height:580.8pt;z-index:-25121075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983BCF4">
        <v:shape id="_x0000_s2166"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E72F8" w14:textId="5E0F58BB" w:rsidR="00640ED9" w:rsidRDefault="0050400E">
    <w:pPr>
      <w:pStyle w:val="Kopfzeile"/>
    </w:pPr>
    <w:r>
      <w:rPr>
        <w:noProof/>
      </w:rPr>
      <w:pict w14:anchorId="0DCBF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2" o:spid="_x0000_s2165" type="#_x0000_t75" alt="" style="position:absolute;margin-left:0;margin-top:0;width:384pt;height:580.8pt;z-index:-25119846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E3F424E">
        <v:shape id="_x0000_s2164" type="#_x0000_t75" alt="" style="position:absolute;margin-left:0;margin-top:0;width:384pt;height:580.8pt;z-index:-25153740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1D926" w14:textId="4BF8F6B3" w:rsidR="00640ED9" w:rsidRDefault="0050400E">
    <w:pPr>
      <w:pStyle w:val="Kopfzeile"/>
    </w:pPr>
    <w:r>
      <w:rPr>
        <w:noProof/>
      </w:rPr>
      <w:pict w14:anchorId="291D0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3" o:spid="_x0000_s2163" type="#_x0000_t75" alt="" style="position:absolute;margin-left:0;margin-top:0;width:384pt;height:580.8pt;z-index:-25119539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3002842">
        <v:shape id="_x0000_s2162" type="#_x0000_t75" alt="" style="position:absolute;margin-left:0;margin-top:0;width:384pt;height:580.8pt;z-index:-25153638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A72B6" w14:textId="0A15D360" w:rsidR="00640ED9" w:rsidRDefault="0050400E">
    <w:pPr>
      <w:pStyle w:val="Kopfzeile"/>
    </w:pPr>
    <w:r>
      <w:rPr>
        <w:noProof/>
      </w:rPr>
      <w:pict w14:anchorId="025AC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1" o:spid="_x0000_s2161" type="#_x0000_t75" alt="" style="position:absolute;margin-left:0;margin-top:0;width:384pt;height:580.8pt;z-index:-25120153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75EA3AC3">
        <v:shape id="_x0000_s2160" type="#_x0000_t75" alt="" style="position:absolute;margin-left:0;margin-top:0;width:384pt;height:580.8pt;z-index:-25153843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86C93" w14:textId="47EB7E80" w:rsidR="00640ED9" w:rsidRDefault="0050400E">
    <w:pPr>
      <w:pStyle w:val="Kopfzeile"/>
    </w:pPr>
    <w:r>
      <w:rPr>
        <w:noProof/>
      </w:rPr>
      <w:pict w14:anchorId="3060C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5" o:spid="_x0000_s2159" type="#_x0000_t75" alt="" style="position:absolute;margin-left:0;margin-top:0;width:384pt;height:580.8pt;z-index:-25118924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ACD9BD3">
        <v:shape id="_x0000_s2158" type="#_x0000_t75" alt="" style="position:absolute;margin-left:0;margin-top:0;width:384pt;height:580.8pt;z-index:-25153331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8F3F1" w14:textId="28039AD2" w:rsidR="00640ED9" w:rsidRDefault="0050400E">
    <w:pPr>
      <w:pStyle w:val="Kopfzeile"/>
    </w:pPr>
    <w:r>
      <w:rPr>
        <w:noProof/>
      </w:rPr>
      <w:pict w14:anchorId="2D572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6" o:spid="_x0000_s2157" type="#_x0000_t75" alt="" style="position:absolute;margin-left:0;margin-top:0;width:384pt;height:580.8pt;z-index:-25118617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0E48B28D">
        <v:shape id="_x0000_s2156" type="#_x0000_t75" alt="" style="position:absolute;margin-left:0;margin-top:0;width:384pt;height:580.8pt;z-index:-25153228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16719" w14:textId="7BDB9A92" w:rsidR="00640ED9" w:rsidRDefault="0050400E">
    <w:pPr>
      <w:pStyle w:val="Kopfzeile"/>
    </w:pPr>
    <w:r>
      <w:rPr>
        <w:noProof/>
      </w:rPr>
      <w:pict w14:anchorId="32C5C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13" o:spid="_x0000_s2317" type="#_x0000_t75" alt="" style="position:absolute;margin-left:0;margin-top:0;width:384pt;height:580.8pt;z-index:-25144115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2A83A21">
        <v:shape id="_x0000_s2316"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E1469" w14:textId="1CB8E010" w:rsidR="00640ED9" w:rsidRDefault="0050400E">
    <w:pPr>
      <w:pStyle w:val="Kopfzeile"/>
    </w:pPr>
    <w:r>
      <w:rPr>
        <w:noProof/>
      </w:rPr>
      <w:pict w14:anchorId="7B788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4" o:spid="_x0000_s2155" type="#_x0000_t75" alt="" style="position:absolute;margin-left:0;margin-top:0;width:384pt;height:580.8pt;z-index:-25119232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D62A1FF">
        <v:shape id="_x0000_s2154" type="#_x0000_t75" alt="" style="position:absolute;margin-left:0;margin-top:0;width:384pt;height:580.8pt;z-index:-25153433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5F0CE" w14:textId="39613AAF" w:rsidR="00640ED9" w:rsidRDefault="0050400E">
    <w:pPr>
      <w:pStyle w:val="Kopfzeile"/>
    </w:pPr>
    <w:r>
      <w:rPr>
        <w:noProof/>
      </w:rPr>
      <w:pict w14:anchorId="62150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8" o:spid="_x0000_s2153" type="#_x0000_t75" alt="" style="position:absolute;margin-left:0;margin-top:0;width:384pt;height:580.8pt;z-index:-25118003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2A02F03A">
        <v:shape id="_x0000_s2152" type="#_x0000_t75" alt="" style="position:absolute;margin-left:0;margin-top:0;width:384pt;height:580.8pt;z-index:-25152921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6723C" w14:textId="4C3AC5C3" w:rsidR="00640ED9" w:rsidRDefault="0050400E">
    <w:pPr>
      <w:pStyle w:val="Kopfzeile"/>
    </w:pPr>
    <w:r>
      <w:rPr>
        <w:noProof/>
      </w:rPr>
      <w:pict w14:anchorId="05C1A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9" o:spid="_x0000_s2151" type="#_x0000_t75" alt="" style="position:absolute;margin-left:0;margin-top:0;width:384pt;height:580.8pt;z-index:-25117696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4EB90EE6">
        <v:shape id="_x0000_s2150" type="#_x0000_t75" alt="" style="position:absolute;margin-left:0;margin-top:0;width:384pt;height:580.8pt;z-index:-251528192;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81891" w14:textId="1508A394" w:rsidR="00640ED9" w:rsidRDefault="0050400E">
    <w:pPr>
      <w:pStyle w:val="Kopfzeile"/>
    </w:pPr>
    <w:r>
      <w:rPr>
        <w:noProof/>
      </w:rPr>
      <w:pict w14:anchorId="07782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697" o:spid="_x0000_s2149" type="#_x0000_t75" alt="" style="position:absolute;margin-left:0;margin-top:0;width:384pt;height:580.8pt;z-index:-25118310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22CAD24">
        <v:shape id="_x0000_s2148" type="#_x0000_t75" alt="" style="position:absolute;margin-left:0;margin-top:0;width:384pt;height:580.8pt;z-index:-25153024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4D884" w14:textId="13633883" w:rsidR="00640ED9" w:rsidRDefault="0050400E">
    <w:pPr>
      <w:pStyle w:val="Kopfzeile"/>
    </w:pPr>
    <w:r>
      <w:rPr>
        <w:noProof/>
      </w:rPr>
      <w:pict w14:anchorId="607B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1" o:spid="_x0000_s2147" type="#_x0000_t75" alt="" style="position:absolute;margin-left:0;margin-top:0;width:384pt;height:580.8pt;z-index:-251170816;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5DB0A98">
        <v:shape id="_x0000_s2146" type="#_x0000_t75" alt="" style="position:absolute;margin-left:0;margin-top:0;width:384pt;height:580.8pt;z-index:-25152512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358BE" w14:textId="76896A55" w:rsidR="00640ED9" w:rsidRDefault="0050400E">
    <w:pPr>
      <w:pStyle w:val="Kopfzeile"/>
    </w:pPr>
    <w:r>
      <w:rPr>
        <w:noProof/>
      </w:rPr>
      <w:pict w14:anchorId="10C14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2" o:spid="_x0000_s2145" type="#_x0000_t75" alt="" style="position:absolute;margin-left:0;margin-top:0;width:384pt;height:580.8pt;z-index:-251167744;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5A9A285C">
        <v:shape id="_x0000_s2144" type="#_x0000_t75" alt="" style="position:absolute;margin-left:0;margin-top:0;width:384pt;height:580.8pt;z-index:-251524096;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633C3" w14:textId="2A95F196" w:rsidR="00640ED9" w:rsidRDefault="0050400E">
    <w:pPr>
      <w:pStyle w:val="Kopfzeile"/>
    </w:pPr>
    <w:r>
      <w:rPr>
        <w:noProof/>
      </w:rPr>
      <w:pict w14:anchorId="5561C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0" o:spid="_x0000_s2143" type="#_x0000_t75" alt="" style="position:absolute;margin-left:0;margin-top:0;width:384pt;height:580.8pt;z-index:-25117388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E3A5D54">
        <v:shape id="_x0000_s2142" type="#_x0000_t75" alt="" style="position:absolute;margin-left:0;margin-top:0;width:384pt;height:580.8pt;z-index:-25152614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41A32" w14:textId="1065AA9D" w:rsidR="00640ED9" w:rsidRDefault="0050400E">
    <w:pPr>
      <w:pStyle w:val="Kopfzeile"/>
    </w:pPr>
    <w:r>
      <w:rPr>
        <w:noProof/>
      </w:rPr>
      <w:pict w14:anchorId="274F0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4" o:spid="_x0000_s2141" type="#_x0000_t75" alt="" style="position:absolute;margin-left:0;margin-top:0;width:384pt;height:580.8pt;z-index:-251161600;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53F5154">
        <v:shape id="_x0000_s2140" type="#_x0000_t75" alt="" style="position:absolute;margin-left:0;margin-top:0;width:384pt;height:580.8pt;z-index:-251521024;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C4E8C" w14:textId="44FB0180" w:rsidR="00640ED9" w:rsidRDefault="0050400E">
    <w:pPr>
      <w:pStyle w:val="Kopfzeile"/>
    </w:pPr>
    <w:r>
      <w:rPr>
        <w:noProof/>
      </w:rPr>
      <w:pict w14:anchorId="6C757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5" o:spid="_x0000_s2139" type="#_x0000_t75" alt="" style="position:absolute;margin-left:0;margin-top:0;width:384pt;height:580.8pt;z-index:-251158528;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307639C4">
        <v:shape id="_x0000_s2138" type="#_x0000_t75" alt="" style="position:absolute;margin-left:0;margin-top:0;width:384pt;height:580.8pt;z-index:-251520000;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9BEB" w14:textId="488FACCE" w:rsidR="00640ED9" w:rsidRDefault="0050400E">
    <w:pPr>
      <w:pStyle w:val="Kopfzeile"/>
    </w:pPr>
    <w:r>
      <w:rPr>
        <w:noProof/>
      </w:rPr>
      <w:pict w14:anchorId="4AE53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908703" o:spid="_x0000_s2137" type="#_x0000_t75" alt="" style="position:absolute;margin-left:0;margin-top:0;width:384pt;height:580.8pt;z-index:-251164672;mso-wrap-edited:f;mso-width-percent:0;mso-height-percent:0;mso-position-horizontal:center;mso-position-horizontal-relative:margin;mso-position-vertical:center;mso-position-vertical-relative:margin;mso-width-percent:0;mso-height-percent:0" o:allowincell="f">
          <v:imagedata r:id="rId1" o:title=""/>
        </v:shape>
      </w:pict>
    </w:r>
    <w:r>
      <w:rPr>
        <w:noProof/>
      </w:rPr>
      <w:pict w14:anchorId="1ECA7F4D">
        <v:shape id="_x0000_s2136" type="#_x0000_t75" alt="" style="position:absolute;margin-left:0;margin-top:0;width:384pt;height:580.8pt;z-index:-251522048;mso-wrap-edited:f;mso-width-percent:0;mso-height-percent:0;mso-position-horizontal:center;mso-position-horizontal-relative:margin;mso-position-vertical:center;mso-position-vertical-relative:margin;mso-width-percent:0;mso-height-percent:0" o:allowincell="f">
          <v:imagedata r:id="rId2" o:title="Magiebuch Template - Abjurat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attachedTemplate r:id="rId1"/>
  <w:defaultTabStop w:val="708"/>
  <w:hyphenationZone w:val="425"/>
  <w:characterSpacingControl w:val="doNotCompress"/>
  <w:hdrShapeDefaults>
    <o:shapedefaults v:ext="edit" spidmax="233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1F3834"/>
    <w:rsid w:val="00270747"/>
    <w:rsid w:val="00314069"/>
    <w:rsid w:val="00347CE9"/>
    <w:rsid w:val="00365D5C"/>
    <w:rsid w:val="00414886"/>
    <w:rsid w:val="0050400E"/>
    <w:rsid w:val="005C27D1"/>
    <w:rsid w:val="00634852"/>
    <w:rsid w:val="00640ED9"/>
    <w:rsid w:val="006D0B73"/>
    <w:rsid w:val="00750590"/>
    <w:rsid w:val="007717E6"/>
    <w:rsid w:val="008A0C41"/>
    <w:rsid w:val="008F6D8D"/>
    <w:rsid w:val="00A37863"/>
    <w:rsid w:val="00AB562C"/>
    <w:rsid w:val="00B75345"/>
    <w:rsid w:val="00B76D9D"/>
    <w:rsid w:val="00DE11CF"/>
    <w:rsid w:val="00E91365"/>
    <w:rsid w:val="00F468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34"/>
    <o:shapelayout v:ext="edit">
      <o:idmap v:ext="edit" data="1"/>
    </o:shapelayout>
  </w:shapeDefaults>
  <w:decimalSymbol w:val=","/>
  <w:listSeparator w:val=";"/>
  <w14:docId w14:val="39FFB991"/>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HTMLVorformatiert">
    <w:name w:val="HTML Preformatted"/>
    <w:basedOn w:val="Standard"/>
    <w:link w:val="HTMLVorformatiertZchn"/>
    <w:uiPriority w:val="99"/>
    <w:semiHidden/>
    <w:unhideWhenUsed/>
    <w:rsid w:val="005C2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C27D1"/>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337213">
      <w:bodyDiv w:val="1"/>
      <w:marLeft w:val="0"/>
      <w:marRight w:val="0"/>
      <w:marTop w:val="0"/>
      <w:marBottom w:val="0"/>
      <w:divBdr>
        <w:top w:val="none" w:sz="0" w:space="0" w:color="auto"/>
        <w:left w:val="none" w:sz="0" w:space="0" w:color="auto"/>
        <w:bottom w:val="none" w:sz="0" w:space="0" w:color="auto"/>
        <w:right w:val="none" w:sz="0" w:space="0" w:color="auto"/>
      </w:divBdr>
    </w:div>
    <w:div w:id="17899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8.xml"/><Relationship Id="rId63" Type="http://schemas.openxmlformats.org/officeDocument/2006/relationships/header" Target="header29.xml"/><Relationship Id="rId159" Type="http://schemas.openxmlformats.org/officeDocument/2006/relationships/header" Target="header77.xml"/><Relationship Id="rId170" Type="http://schemas.openxmlformats.org/officeDocument/2006/relationships/header" Target="header82.xml"/><Relationship Id="rId226" Type="http://schemas.openxmlformats.org/officeDocument/2006/relationships/footer" Target="footer109.xml"/><Relationship Id="rId268" Type="http://schemas.openxmlformats.org/officeDocument/2006/relationships/footer" Target="footer130.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header" Target="header61.xml"/><Relationship Id="rId5" Type="http://schemas.openxmlformats.org/officeDocument/2006/relationships/footnotes" Target="footnotes.xml"/><Relationship Id="rId181" Type="http://schemas.openxmlformats.org/officeDocument/2006/relationships/footer" Target="footer87.xml"/><Relationship Id="rId237" Type="http://schemas.openxmlformats.org/officeDocument/2006/relationships/header" Target="header116.xml"/><Relationship Id="rId279" Type="http://schemas.openxmlformats.org/officeDocument/2006/relationships/header" Target="header137.xml"/><Relationship Id="rId43" Type="http://schemas.openxmlformats.org/officeDocument/2006/relationships/footer" Target="footer18.xml"/><Relationship Id="rId139" Type="http://schemas.openxmlformats.org/officeDocument/2006/relationships/footer" Target="footer66.xml"/><Relationship Id="rId290" Type="http://schemas.openxmlformats.org/officeDocument/2006/relationships/header" Target="header142.xml"/><Relationship Id="rId85" Type="http://schemas.openxmlformats.org/officeDocument/2006/relationships/footer" Target="footer39.xml"/><Relationship Id="rId150" Type="http://schemas.openxmlformats.org/officeDocument/2006/relationships/header" Target="header72.xml"/><Relationship Id="rId192" Type="http://schemas.openxmlformats.org/officeDocument/2006/relationships/header" Target="header93.xml"/><Relationship Id="rId206" Type="http://schemas.openxmlformats.org/officeDocument/2006/relationships/header" Target="header100.xml"/><Relationship Id="rId248" Type="http://schemas.openxmlformats.org/officeDocument/2006/relationships/header" Target="header121.xml"/><Relationship Id="rId12" Type="http://schemas.openxmlformats.org/officeDocument/2006/relationships/footer" Target="footer3.xml"/><Relationship Id="rId108" Type="http://schemas.openxmlformats.org/officeDocument/2006/relationships/header" Target="header51.xml"/><Relationship Id="rId54" Type="http://schemas.openxmlformats.org/officeDocument/2006/relationships/header" Target="header24.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header" Target="header67.xml"/><Relationship Id="rId161" Type="http://schemas.openxmlformats.org/officeDocument/2006/relationships/footer" Target="footer77.xml"/><Relationship Id="rId182" Type="http://schemas.openxmlformats.org/officeDocument/2006/relationships/header" Target="header88.xml"/><Relationship Id="rId217" Type="http://schemas.openxmlformats.org/officeDocument/2006/relationships/footer" Target="footer105.xml"/><Relationship Id="rId6" Type="http://schemas.openxmlformats.org/officeDocument/2006/relationships/endnotes" Target="endnotes.xml"/><Relationship Id="rId238" Type="http://schemas.openxmlformats.org/officeDocument/2006/relationships/footer" Target="footer115.xml"/><Relationship Id="rId259" Type="http://schemas.openxmlformats.org/officeDocument/2006/relationships/footer" Target="footer126.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291" Type="http://schemas.openxmlformats.org/officeDocument/2006/relationships/header" Target="header143.xml"/><Relationship Id="rId44" Type="http://schemas.openxmlformats.org/officeDocument/2006/relationships/header" Target="header19.xml"/><Relationship Id="rId65" Type="http://schemas.openxmlformats.org/officeDocument/2006/relationships/footer" Target="footer29.xml"/><Relationship Id="rId86" Type="http://schemas.openxmlformats.org/officeDocument/2006/relationships/header" Target="header40.xml"/><Relationship Id="rId130" Type="http://schemas.openxmlformats.org/officeDocument/2006/relationships/footer" Target="footer61.xml"/><Relationship Id="rId151" Type="http://schemas.openxmlformats.org/officeDocument/2006/relationships/footer" Target="footer72.xml"/><Relationship Id="rId172" Type="http://schemas.openxmlformats.org/officeDocument/2006/relationships/footer" Target="footer82.xml"/><Relationship Id="rId193" Type="http://schemas.openxmlformats.org/officeDocument/2006/relationships/footer" Target="footer93.xml"/><Relationship Id="rId207" Type="http://schemas.openxmlformats.org/officeDocument/2006/relationships/header" Target="header101.xml"/><Relationship Id="rId228" Type="http://schemas.openxmlformats.org/officeDocument/2006/relationships/header" Target="header111.xml"/><Relationship Id="rId249" Type="http://schemas.openxmlformats.org/officeDocument/2006/relationships/header" Target="header122.xml"/><Relationship Id="rId13" Type="http://schemas.openxmlformats.org/officeDocument/2006/relationships/image" Target="media/image3.png"/><Relationship Id="rId109" Type="http://schemas.openxmlformats.org/officeDocument/2006/relationships/footer" Target="footer51.xml"/><Relationship Id="rId260" Type="http://schemas.openxmlformats.org/officeDocument/2006/relationships/header" Target="header127.xml"/><Relationship Id="rId281" Type="http://schemas.openxmlformats.org/officeDocument/2006/relationships/footer" Target="footer137.xml"/><Relationship Id="rId34" Type="http://schemas.openxmlformats.org/officeDocument/2006/relationships/footer" Target="footer13.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header" Target="header68.xml"/><Relationship Id="rId7" Type="http://schemas.openxmlformats.org/officeDocument/2006/relationships/header" Target="header1.xml"/><Relationship Id="rId162" Type="http://schemas.openxmlformats.org/officeDocument/2006/relationships/header" Target="header78.xml"/><Relationship Id="rId183" Type="http://schemas.openxmlformats.org/officeDocument/2006/relationships/header" Target="header89.xml"/><Relationship Id="rId218" Type="http://schemas.openxmlformats.org/officeDocument/2006/relationships/header" Target="header106.xml"/><Relationship Id="rId239" Type="http://schemas.openxmlformats.org/officeDocument/2006/relationships/footer" Target="footer116.xml"/><Relationship Id="rId250" Type="http://schemas.openxmlformats.org/officeDocument/2006/relationships/footer" Target="footer121.xml"/><Relationship Id="rId271" Type="http://schemas.openxmlformats.org/officeDocument/2006/relationships/footer" Target="footer132.xml"/><Relationship Id="rId292" Type="http://schemas.openxmlformats.org/officeDocument/2006/relationships/footer" Target="footer142.xml"/><Relationship Id="rId24" Type="http://schemas.openxmlformats.org/officeDocument/2006/relationships/header" Target="header9.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header" Target="header52.xml"/><Relationship Id="rId131" Type="http://schemas.openxmlformats.org/officeDocument/2006/relationships/footer" Target="footer62.xml"/><Relationship Id="rId152" Type="http://schemas.openxmlformats.org/officeDocument/2006/relationships/header" Target="header73.xml"/><Relationship Id="rId173" Type="http://schemas.openxmlformats.org/officeDocument/2006/relationships/footer" Target="footer83.xml"/><Relationship Id="rId194" Type="http://schemas.openxmlformats.org/officeDocument/2006/relationships/header" Target="header94.xml"/><Relationship Id="rId208" Type="http://schemas.openxmlformats.org/officeDocument/2006/relationships/footer" Target="footer100.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header" Target="header128.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header" Target="header138.xml"/><Relationship Id="rId8" Type="http://schemas.openxmlformats.org/officeDocument/2006/relationships/header" Target="header2.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footer" Target="footer67.xml"/><Relationship Id="rId163" Type="http://schemas.openxmlformats.org/officeDocument/2006/relationships/footer" Target="footer78.xml"/><Relationship Id="rId184" Type="http://schemas.openxmlformats.org/officeDocument/2006/relationships/footer" Target="footer88.xml"/><Relationship Id="rId219" Type="http://schemas.openxmlformats.org/officeDocument/2006/relationships/header" Target="header107.xml"/><Relationship Id="rId230" Type="http://schemas.openxmlformats.org/officeDocument/2006/relationships/header" Target="header112.xml"/><Relationship Id="rId251" Type="http://schemas.openxmlformats.org/officeDocument/2006/relationships/footer" Target="footer122.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72" Type="http://schemas.openxmlformats.org/officeDocument/2006/relationships/header" Target="header133.xml"/><Relationship Id="rId293" Type="http://schemas.openxmlformats.org/officeDocument/2006/relationships/footer" Target="footer143.xml"/><Relationship Id="rId88" Type="http://schemas.openxmlformats.org/officeDocument/2006/relationships/footer" Target="footer40.xml"/><Relationship Id="rId111" Type="http://schemas.openxmlformats.org/officeDocument/2006/relationships/header" Target="header53.xml"/><Relationship Id="rId132" Type="http://schemas.openxmlformats.org/officeDocument/2006/relationships/header" Target="header63.xml"/><Relationship Id="rId153" Type="http://schemas.openxmlformats.org/officeDocument/2006/relationships/header" Target="header74.xml"/><Relationship Id="rId174" Type="http://schemas.openxmlformats.org/officeDocument/2006/relationships/header" Target="header84.xml"/><Relationship Id="rId195" Type="http://schemas.openxmlformats.org/officeDocument/2006/relationships/header" Target="header95.xml"/><Relationship Id="rId209" Type="http://schemas.openxmlformats.org/officeDocument/2006/relationships/footer" Target="footer101.xml"/><Relationship Id="rId220" Type="http://schemas.openxmlformats.org/officeDocument/2006/relationships/footer" Target="footer106.xml"/><Relationship Id="rId241" Type="http://schemas.openxmlformats.org/officeDocument/2006/relationships/footer" Target="footer117.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262" Type="http://schemas.openxmlformats.org/officeDocument/2006/relationships/footer" Target="footer127.xml"/><Relationship Id="rId283" Type="http://schemas.openxmlformats.org/officeDocument/2006/relationships/footer" Target="footer138.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7.xml"/><Relationship Id="rId122" Type="http://schemas.openxmlformats.org/officeDocument/2006/relationships/header" Target="header58.xml"/><Relationship Id="rId143" Type="http://schemas.openxmlformats.org/officeDocument/2006/relationships/footer" Target="footer68.xml"/><Relationship Id="rId164" Type="http://schemas.openxmlformats.org/officeDocument/2006/relationships/header" Target="header79.xml"/><Relationship Id="rId185" Type="http://schemas.openxmlformats.org/officeDocument/2006/relationships/footer" Target="footer89.xml"/><Relationship Id="rId9" Type="http://schemas.openxmlformats.org/officeDocument/2006/relationships/footer" Target="footer1.xml"/><Relationship Id="rId210" Type="http://schemas.openxmlformats.org/officeDocument/2006/relationships/header" Target="header102.xml"/><Relationship Id="rId26" Type="http://schemas.openxmlformats.org/officeDocument/2006/relationships/header" Target="header10.xml"/><Relationship Id="rId231" Type="http://schemas.openxmlformats.org/officeDocument/2006/relationships/header" Target="header113.xml"/><Relationship Id="rId252" Type="http://schemas.openxmlformats.org/officeDocument/2006/relationships/header" Target="header123.xml"/><Relationship Id="rId273" Type="http://schemas.openxmlformats.org/officeDocument/2006/relationships/header" Target="header134.xml"/><Relationship Id="rId294" Type="http://schemas.openxmlformats.org/officeDocument/2006/relationships/header" Target="header144.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footer" Target="footer52.xml"/><Relationship Id="rId133" Type="http://schemas.openxmlformats.org/officeDocument/2006/relationships/footer" Target="footer63.xml"/><Relationship Id="rId154" Type="http://schemas.openxmlformats.org/officeDocument/2006/relationships/footer" Target="footer73.xml"/><Relationship Id="rId175" Type="http://schemas.openxmlformats.org/officeDocument/2006/relationships/footer" Target="footer84.xml"/><Relationship Id="rId196" Type="http://schemas.openxmlformats.org/officeDocument/2006/relationships/footer" Target="footer94.xml"/><Relationship Id="rId200" Type="http://schemas.openxmlformats.org/officeDocument/2006/relationships/header" Target="header97.xml"/><Relationship Id="rId16" Type="http://schemas.openxmlformats.org/officeDocument/2006/relationships/footer" Target="footer4.xml"/><Relationship Id="rId221" Type="http://schemas.openxmlformats.org/officeDocument/2006/relationships/footer" Target="footer107.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header" Target="header139.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header" Target="header59.xml"/><Relationship Id="rId144" Type="http://schemas.openxmlformats.org/officeDocument/2006/relationships/header" Target="header69.xml"/><Relationship Id="rId90" Type="http://schemas.openxmlformats.org/officeDocument/2006/relationships/header" Target="header42.xml"/><Relationship Id="rId165" Type="http://schemas.openxmlformats.org/officeDocument/2006/relationships/header" Target="header80.xml"/><Relationship Id="rId186" Type="http://schemas.openxmlformats.org/officeDocument/2006/relationships/header" Target="header90.xml"/><Relationship Id="rId211" Type="http://schemas.openxmlformats.org/officeDocument/2006/relationships/footer" Target="footer102.xml"/><Relationship Id="rId232" Type="http://schemas.openxmlformats.org/officeDocument/2006/relationships/footer" Target="footer112.xml"/><Relationship Id="rId253" Type="http://schemas.openxmlformats.org/officeDocument/2006/relationships/footer" Target="footer123.xml"/><Relationship Id="rId274" Type="http://schemas.openxmlformats.org/officeDocument/2006/relationships/footer" Target="footer133.xml"/><Relationship Id="rId295" Type="http://schemas.openxmlformats.org/officeDocument/2006/relationships/footer" Target="footer144.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53.xml"/><Relationship Id="rId134" Type="http://schemas.openxmlformats.org/officeDocument/2006/relationships/header" Target="header64.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header" Target="header85.xml"/><Relationship Id="rId197" Type="http://schemas.openxmlformats.org/officeDocument/2006/relationships/footer" Target="footer95.xml"/><Relationship Id="rId201" Type="http://schemas.openxmlformats.org/officeDocument/2006/relationships/header" Target="header98.xml"/><Relationship Id="rId222" Type="http://schemas.openxmlformats.org/officeDocument/2006/relationships/header" Target="header108.xml"/><Relationship Id="rId243" Type="http://schemas.openxmlformats.org/officeDocument/2006/relationships/header" Target="header119.xml"/><Relationship Id="rId264" Type="http://schemas.openxmlformats.org/officeDocument/2006/relationships/header" Target="header129.xml"/><Relationship Id="rId285" Type="http://schemas.openxmlformats.org/officeDocument/2006/relationships/header" Target="header140.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footer" Target="footer79.xml"/><Relationship Id="rId187" Type="http://schemas.openxmlformats.org/officeDocument/2006/relationships/footer" Target="footer90.xml"/><Relationship Id="rId1" Type="http://schemas.openxmlformats.org/officeDocument/2006/relationships/customXml" Target="../customXml/item1.xml"/><Relationship Id="rId212" Type="http://schemas.openxmlformats.org/officeDocument/2006/relationships/header" Target="head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4.xml"/><Relationship Id="rId275" Type="http://schemas.openxmlformats.org/officeDocument/2006/relationships/footer" Target="footer134.xml"/><Relationship Id="rId296" Type="http://schemas.openxmlformats.org/officeDocument/2006/relationships/fontTable" Target="fontTable.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header" Target="header65.xml"/><Relationship Id="rId156" Type="http://schemas.openxmlformats.org/officeDocument/2006/relationships/header" Target="header75.xml"/><Relationship Id="rId177" Type="http://schemas.openxmlformats.org/officeDocument/2006/relationships/header" Target="header86.xml"/><Relationship Id="rId198" Type="http://schemas.openxmlformats.org/officeDocument/2006/relationships/header" Target="header96.xml"/><Relationship Id="rId202" Type="http://schemas.openxmlformats.org/officeDocument/2006/relationships/footer" Target="footer97.xml"/><Relationship Id="rId223" Type="http://schemas.openxmlformats.org/officeDocument/2006/relationships/footer" Target="footer108.xml"/><Relationship Id="rId244" Type="http://schemas.openxmlformats.org/officeDocument/2006/relationships/footer" Target="footer118.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footer" Target="footer129.xml"/><Relationship Id="rId286" Type="http://schemas.openxmlformats.org/officeDocument/2006/relationships/footer" Target="footer139.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header" Target="header70.xml"/><Relationship Id="rId167" Type="http://schemas.openxmlformats.org/officeDocument/2006/relationships/footer" Target="footer80.xml"/><Relationship Id="rId188" Type="http://schemas.openxmlformats.org/officeDocument/2006/relationships/header" Target="header91.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header" Target="header104.xml"/><Relationship Id="rId234" Type="http://schemas.openxmlformats.org/officeDocument/2006/relationships/header" Target="header114.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header" Target="header125.xml"/><Relationship Id="rId276" Type="http://schemas.openxmlformats.org/officeDocument/2006/relationships/header" Target="header135.xml"/><Relationship Id="rId297" Type="http://schemas.openxmlformats.org/officeDocument/2006/relationships/theme" Target="theme/theme1.xml"/><Relationship Id="rId40" Type="http://schemas.openxmlformats.org/officeDocument/2006/relationships/footer" Target="footer16.xml"/><Relationship Id="rId115" Type="http://schemas.openxmlformats.org/officeDocument/2006/relationships/footer" Target="footer54.xml"/><Relationship Id="rId136" Type="http://schemas.openxmlformats.org/officeDocument/2006/relationships/footer" Target="footer64.xml"/><Relationship Id="rId157" Type="http://schemas.openxmlformats.org/officeDocument/2006/relationships/footer" Target="footer75.xml"/><Relationship Id="rId178" Type="http://schemas.openxmlformats.org/officeDocument/2006/relationships/footer" Target="footer85.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footer" Target="footer96.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footer" Target="footer140.xml"/><Relationship Id="rId30" Type="http://schemas.openxmlformats.org/officeDocument/2006/relationships/header" Target="header12.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header" Target="header71.xml"/><Relationship Id="rId168" Type="http://schemas.openxmlformats.org/officeDocument/2006/relationships/header" Target="header8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header" Target="header92.xml"/><Relationship Id="rId3" Type="http://schemas.openxmlformats.org/officeDocument/2006/relationships/settings" Target="settings.xml"/><Relationship Id="rId214" Type="http://schemas.openxmlformats.org/officeDocument/2006/relationships/footer" Target="footer103.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116" Type="http://schemas.openxmlformats.org/officeDocument/2006/relationships/header" Target="header55.xml"/><Relationship Id="rId137" Type="http://schemas.openxmlformats.org/officeDocument/2006/relationships/footer" Target="footer65.xml"/><Relationship Id="rId158" Type="http://schemas.openxmlformats.org/officeDocument/2006/relationships/header" Target="header76.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179" Type="http://schemas.openxmlformats.org/officeDocument/2006/relationships/footer" Target="footer86.xml"/><Relationship Id="rId190" Type="http://schemas.openxmlformats.org/officeDocument/2006/relationships/footer" Target="footer91.xml"/><Relationship Id="rId204" Type="http://schemas.openxmlformats.org/officeDocument/2006/relationships/header" Target="header99.xml"/><Relationship Id="rId225" Type="http://schemas.openxmlformats.org/officeDocument/2006/relationships/header" Target="header110.xml"/><Relationship Id="rId246" Type="http://schemas.openxmlformats.org/officeDocument/2006/relationships/header" Target="header120.xml"/><Relationship Id="rId267" Type="http://schemas.openxmlformats.org/officeDocument/2006/relationships/header" Target="header131.xml"/><Relationship Id="rId288" Type="http://schemas.openxmlformats.org/officeDocument/2006/relationships/header" Target="header141.xml"/><Relationship Id="rId106" Type="http://schemas.openxmlformats.org/officeDocument/2006/relationships/footer" Target="footer49.xml"/><Relationship Id="rId127" Type="http://schemas.openxmlformats.org/officeDocument/2006/relationships/footer" Target="footer60.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footer" Target="footer81.xml"/><Relationship Id="rId4" Type="http://schemas.openxmlformats.org/officeDocument/2006/relationships/webSettings" Target="webSettings.xml"/><Relationship Id="rId180" Type="http://schemas.openxmlformats.org/officeDocument/2006/relationships/header" Target="header87.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header" Target="header66.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107" Type="http://schemas.openxmlformats.org/officeDocument/2006/relationships/footer" Target="footer50.xml"/><Relationship Id="rId289" Type="http://schemas.openxmlformats.org/officeDocument/2006/relationships/footer" Target="footer141.xml"/><Relationship Id="rId11" Type="http://schemas.openxmlformats.org/officeDocument/2006/relationships/header" Target="header3.xml"/><Relationship Id="rId53" Type="http://schemas.openxmlformats.org/officeDocument/2006/relationships/footer" Target="footer23.xml"/><Relationship Id="rId149" Type="http://schemas.openxmlformats.org/officeDocument/2006/relationships/footer" Target="footer71.xml"/><Relationship Id="rId95" Type="http://schemas.openxmlformats.org/officeDocument/2006/relationships/footer" Target="footer44.xml"/><Relationship Id="rId160" Type="http://schemas.openxmlformats.org/officeDocument/2006/relationships/footer" Target="footer76.xml"/><Relationship Id="rId216" Type="http://schemas.openxmlformats.org/officeDocument/2006/relationships/header" Target="header105.xml"/><Relationship Id="rId258" Type="http://schemas.openxmlformats.org/officeDocument/2006/relationships/header" Target="header126.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171" Type="http://schemas.openxmlformats.org/officeDocument/2006/relationships/header" Target="header83.xml"/><Relationship Id="rId227" Type="http://schemas.openxmlformats.org/officeDocument/2006/relationships/footer" Target="footer110.xml"/><Relationship Id="rId269" Type="http://schemas.openxmlformats.org/officeDocument/2006/relationships/footer" Target="footer131.xml"/><Relationship Id="rId33" Type="http://schemas.openxmlformats.org/officeDocument/2006/relationships/header" Target="header14.xml"/><Relationship Id="rId129" Type="http://schemas.openxmlformats.org/officeDocument/2006/relationships/header" Target="header62.xml"/><Relationship Id="rId280" Type="http://schemas.openxmlformats.org/officeDocument/2006/relationships/footer" Target="footer13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47</Pages>
  <Words>70</Words>
  <Characters>448</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6</cp:revision>
  <dcterms:created xsi:type="dcterms:W3CDTF">2021-02-06T12:50:00Z</dcterms:created>
  <dcterms:modified xsi:type="dcterms:W3CDTF">2021-02-08T10:51:00Z</dcterms:modified>
</cp:coreProperties>
</file>